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header10.xml" ContentType="application/vnd.openxmlformats-officedocument.wordprocessingml.header+xml"/>
  <Override PartName="/word/footer15.xml" ContentType="application/vnd.openxmlformats-officedocument.wordprocessingml.footer+xml"/>
  <Override PartName="/word/header11.xml" ContentType="application/vnd.openxmlformats-officedocument.wordprocessingml.head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129FFB" w14:textId="77777777" w:rsidR="00306568" w:rsidRDefault="00306568" w:rsidP="009B3019">
      <w:pPr>
        <w:pStyle w:val="Hinweis"/>
        <w:rPr>
          <w:rStyle w:val="SchwacherVerweis"/>
          <w:smallCaps w:val="0"/>
          <w:color w:val="8D82B1" w:themeColor="accent1"/>
        </w:rPr>
      </w:pPr>
    </w:p>
    <w:p w14:paraId="4B900FC3" w14:textId="77777777" w:rsidR="008017FF" w:rsidRPr="00893092" w:rsidRDefault="008017FF" w:rsidP="00893092"/>
    <w:p w14:paraId="70B992CA" w14:textId="77777777" w:rsidR="00306568" w:rsidRPr="006462D4" w:rsidRDefault="008017FF" w:rsidP="006462D4">
      <w:pPr>
        <w:rPr>
          <w:rStyle w:val="SchwacherVerweis"/>
          <w:rFonts w:ascii="Arial" w:eastAsiaTheme="majorEastAsia" w:hAnsi="Arial" w:cstheme="majorBidi"/>
          <w:b/>
          <w:color w:val="8D82B1" w:themeColor="accent1"/>
          <w:sz w:val="28"/>
          <w:szCs w:val="26"/>
        </w:rPr>
      </w:pPr>
      <w:r w:rsidRPr="006462D4">
        <w:rPr>
          <w:rStyle w:val="SchwacherVerweis"/>
          <w:rFonts w:ascii="Arial" w:eastAsiaTheme="majorEastAsia" w:hAnsi="Arial" w:cstheme="majorBidi"/>
          <w:b/>
          <w:color w:val="8D82B1" w:themeColor="accent1"/>
          <w:sz w:val="28"/>
          <w:szCs w:val="26"/>
        </w:rPr>
        <w:t>Lehr- und Lernmaterial</w:t>
      </w:r>
    </w:p>
    <w:p w14:paraId="1A413F41" w14:textId="146978DF" w:rsidR="009017EF" w:rsidRPr="00263ABE" w:rsidRDefault="00A91348" w:rsidP="00F108BD">
      <w:pPr>
        <w:pStyle w:val="Titel"/>
      </w:pPr>
      <w:r w:rsidRPr="00263ABE">
        <w:t xml:space="preserve">Energie </w:t>
      </w:r>
      <w:r w:rsidR="00F12730">
        <w:t>und</w:t>
      </w:r>
      <w:r w:rsidRPr="00263ABE">
        <w:t xml:space="preserve"> Ressourcen</w:t>
      </w:r>
      <w:r w:rsidR="00F12730">
        <w:t xml:space="preserve">: </w:t>
      </w:r>
      <w:r w:rsidR="00F12730" w:rsidRPr="00263ABE">
        <w:t>Escape Room</w:t>
      </w:r>
    </w:p>
    <w:p w14:paraId="11D47B5B" w14:textId="77777777" w:rsidR="003D19F5" w:rsidRPr="00263ABE" w:rsidRDefault="003D19F5" w:rsidP="008017FF"/>
    <w:p w14:paraId="1F8D1738" w14:textId="77777777" w:rsidR="008017FF" w:rsidRPr="00893092" w:rsidRDefault="008017FF" w:rsidP="00ED6691">
      <w:pPr>
        <w:rPr>
          <w:rFonts w:ascii="Arial" w:eastAsiaTheme="majorEastAsia" w:hAnsi="Arial" w:cstheme="majorBidi"/>
          <w:b/>
          <w:color w:val="8D82B1" w:themeColor="accent1"/>
          <w:sz w:val="28"/>
          <w:szCs w:val="26"/>
        </w:rPr>
      </w:pPr>
      <w:r w:rsidRPr="00893092">
        <w:rPr>
          <w:rFonts w:ascii="Arial" w:eastAsiaTheme="majorEastAsia" w:hAnsi="Arial" w:cstheme="majorBidi"/>
          <w:b/>
          <w:color w:val="8D82B1" w:themeColor="accent1"/>
          <w:sz w:val="28"/>
          <w:szCs w:val="26"/>
        </w:rPr>
        <w:t>Kurzbeschreibung</w:t>
      </w:r>
    </w:p>
    <w:p w14:paraId="6CD70EDB" w14:textId="77777777" w:rsidR="00F708BC" w:rsidRDefault="00F708BC">
      <w:pPr>
        <w:jc w:val="both"/>
        <w:rPr>
          <w:kern w:val="2"/>
          <w:lang w:eastAsia="de-AT"/>
          <w14:ligatures w14:val="standardContextual"/>
        </w:rPr>
      </w:pPr>
      <w:r>
        <w:t xml:space="preserve">In diesem Escape Room lösen </w:t>
      </w:r>
      <w:proofErr w:type="spellStart"/>
      <w:proofErr w:type="gramStart"/>
      <w:r>
        <w:t>Schüler:innen</w:t>
      </w:r>
      <w:proofErr w:type="spellEnd"/>
      <w:proofErr w:type="gramEnd"/>
      <w:r>
        <w:t xml:space="preserve"> gemeinsam Rätsel rund um Strom, Wasser, Kleidung, Flächenverbrauch und Energieträger. Über eine Blackout-Rahmengeschichte wiederholen sie Inhalte zum nachhaltigen Umgang mit Energie und Ressourcen und erleben, wie wichtig Zusammenarbeit, genaues Lesen und gemeinsames Kombinieren sind. In Teams ordnen sie Haushaltsgeräte nach Stromverbrauch, entschlüsseln Informationen zum Wasserverbrauch von Pools, unterscheiden nachhaltigen und nicht nachhaltigen Umgang mit Kleidung und planen eine begrenzte Fläche für Ernährung. Die Lehrperson übernimmt dabei die Spielleitung, gibt bei Bedarf Hinweise und begleitet die abschließende Reflexion zur Methode und zu den Inhalten. Das Material ist flexibel einsetzbar; empfohlen wird eine geblockte Doppelstunde, insgesamt bietet der Unterrichtsentwurf Material für zwei bis drei Unterrichtseinheiten.</w:t>
      </w:r>
    </w:p>
    <w:p w14:paraId="02C08BED" w14:textId="2E9E370B" w:rsidR="008017FF" w:rsidRPr="006B28F7" w:rsidRDefault="004C39CD" w:rsidP="00B9233A">
      <w:pPr>
        <w:jc w:val="both"/>
      </w:pPr>
      <w:r>
        <w:rPr>
          <w:noProof/>
        </w:rPr>
        <mc:AlternateContent>
          <mc:Choice Requires="wps">
            <w:drawing>
              <wp:anchor distT="0" distB="0" distL="114300" distR="114300" simplePos="0" relativeHeight="251658241" behindDoc="0" locked="0" layoutInCell="1" allowOverlap="1" wp14:anchorId="609A574D" wp14:editId="06B27FB6">
                <wp:simplePos x="0" y="0"/>
                <wp:positionH relativeFrom="margin">
                  <wp:align>left</wp:align>
                </wp:positionH>
                <wp:positionV relativeFrom="paragraph">
                  <wp:posOffset>242174</wp:posOffset>
                </wp:positionV>
                <wp:extent cx="5756910" cy="1066800"/>
                <wp:effectExtent l="0" t="0" r="15240" b="19050"/>
                <wp:wrapSquare wrapText="bothSides"/>
                <wp:docPr id="11" name="Rectangle: Rounded Corners 11"/>
                <wp:cNvGraphicFramePr/>
                <a:graphic xmlns:a="http://schemas.openxmlformats.org/drawingml/2006/main">
                  <a:graphicData uri="http://schemas.microsoft.com/office/word/2010/wordprocessingShape">
                    <wps:wsp>
                      <wps:cNvSpPr/>
                      <wps:spPr>
                        <a:xfrm>
                          <a:off x="0" y="0"/>
                          <a:ext cx="5756910" cy="1066800"/>
                        </a:xfrm>
                        <a:prstGeom prst="roundRect">
                          <a:avLst/>
                        </a:prstGeom>
                        <a:solidFill>
                          <a:schemeClr val="accent6"/>
                        </a:solidFill>
                        <a:ln>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7EE202D" w14:textId="77777777" w:rsidR="008E78D3" w:rsidRPr="00235237" w:rsidRDefault="008E78D3" w:rsidP="008E78D3">
                            <w:pPr>
                              <w:pStyle w:val="LO-normal"/>
                              <w:spacing w:line="360" w:lineRule="auto"/>
                              <w:jc w:val="both"/>
                              <w:rPr>
                                <w:lang w:val="de-AT"/>
                              </w:rPr>
                            </w:pPr>
                            <w:r>
                              <w:rPr>
                                <w:b/>
                                <w:bCs/>
                                <w:i/>
                                <w:iCs/>
                                <w:color w:val="6249AB" w:themeColor="accent6" w:themeShade="80"/>
                                <w:lang w:val="de-AT"/>
                              </w:rPr>
                              <w:t>W</w:t>
                            </w:r>
                            <w:r w:rsidRPr="005333E7">
                              <w:rPr>
                                <w:b/>
                                <w:bCs/>
                                <w:i/>
                                <w:iCs/>
                                <w:color w:val="6249AB" w:themeColor="accent6" w:themeShade="80"/>
                                <w:lang w:val="de-AT"/>
                              </w:rPr>
                              <w:t xml:space="preserve">enn </w:t>
                            </w:r>
                            <w:r>
                              <w:rPr>
                                <w:b/>
                                <w:bCs/>
                                <w:i/>
                                <w:iCs/>
                                <w:color w:val="6249AB" w:themeColor="accent6" w:themeShade="80"/>
                                <w:lang w:val="de-AT"/>
                              </w:rPr>
                              <w:t>du</w:t>
                            </w:r>
                            <w:r w:rsidRPr="005333E7">
                              <w:rPr>
                                <w:b/>
                                <w:bCs/>
                                <w:i/>
                                <w:iCs/>
                                <w:color w:val="6249AB" w:themeColor="accent6" w:themeShade="80"/>
                                <w:lang w:val="de-AT"/>
                              </w:rPr>
                              <w:t xml:space="preserve"> </w:t>
                            </w:r>
                            <w:r>
                              <w:rPr>
                                <w:b/>
                                <w:bCs/>
                                <w:i/>
                                <w:iCs/>
                                <w:color w:val="6249AB" w:themeColor="accent6" w:themeShade="80"/>
                                <w:lang w:val="de-AT"/>
                              </w:rPr>
                              <w:t>A</w:t>
                            </w:r>
                            <w:r w:rsidRPr="005333E7">
                              <w:rPr>
                                <w:b/>
                                <w:bCs/>
                                <w:i/>
                                <w:iCs/>
                                <w:color w:val="6249AB" w:themeColor="accent6" w:themeShade="80"/>
                                <w:lang w:val="de-AT"/>
                              </w:rPr>
                              <w:t>nregungen</w:t>
                            </w:r>
                            <w:r>
                              <w:rPr>
                                <w:b/>
                                <w:bCs/>
                                <w:i/>
                                <w:iCs/>
                                <w:color w:val="6249AB" w:themeColor="accent6" w:themeShade="80"/>
                                <w:lang w:val="de-AT"/>
                              </w:rPr>
                              <w:t xml:space="preserve"> oder Fragen</w:t>
                            </w:r>
                            <w:r w:rsidRPr="005333E7">
                              <w:rPr>
                                <w:b/>
                                <w:bCs/>
                                <w:i/>
                                <w:iCs/>
                                <w:color w:val="6249AB" w:themeColor="accent6" w:themeShade="80"/>
                                <w:lang w:val="de-AT"/>
                              </w:rPr>
                              <w:t xml:space="preserve"> zum </w:t>
                            </w:r>
                            <w:r>
                              <w:rPr>
                                <w:b/>
                                <w:bCs/>
                                <w:i/>
                                <w:iCs/>
                                <w:color w:val="6249AB" w:themeColor="accent6" w:themeShade="80"/>
                                <w:lang w:val="de-AT"/>
                              </w:rPr>
                              <w:t>M</w:t>
                            </w:r>
                            <w:r w:rsidRPr="005333E7">
                              <w:rPr>
                                <w:b/>
                                <w:bCs/>
                                <w:i/>
                                <w:iCs/>
                                <w:color w:val="6249AB" w:themeColor="accent6" w:themeShade="80"/>
                                <w:lang w:val="de-AT"/>
                              </w:rPr>
                              <w:t>aterial ha</w:t>
                            </w:r>
                            <w:r>
                              <w:rPr>
                                <w:b/>
                                <w:bCs/>
                                <w:i/>
                                <w:iCs/>
                                <w:color w:val="6249AB" w:themeColor="accent6" w:themeShade="80"/>
                                <w:lang w:val="de-AT"/>
                              </w:rPr>
                              <w:t>st</w:t>
                            </w:r>
                            <w:r w:rsidRPr="005333E7">
                              <w:rPr>
                                <w:b/>
                                <w:bCs/>
                                <w:i/>
                                <w:iCs/>
                                <w:color w:val="6249AB" w:themeColor="accent6" w:themeShade="80"/>
                                <w:lang w:val="de-AT"/>
                              </w:rPr>
                              <w:t xml:space="preserve">, freuen wir uns sehr über </w:t>
                            </w:r>
                            <w:r>
                              <w:rPr>
                                <w:b/>
                                <w:bCs/>
                                <w:i/>
                                <w:iCs/>
                                <w:color w:val="6249AB" w:themeColor="accent6" w:themeShade="80"/>
                                <w:lang w:val="de-AT"/>
                              </w:rPr>
                              <w:t>deine</w:t>
                            </w:r>
                            <w:r w:rsidRPr="005333E7">
                              <w:rPr>
                                <w:b/>
                                <w:bCs/>
                                <w:i/>
                                <w:iCs/>
                                <w:color w:val="6249AB" w:themeColor="accent6" w:themeShade="80"/>
                                <w:lang w:val="de-AT"/>
                              </w:rPr>
                              <w:t xml:space="preserve"> </w:t>
                            </w:r>
                            <w:r>
                              <w:rPr>
                                <w:b/>
                                <w:bCs/>
                                <w:i/>
                                <w:iCs/>
                                <w:color w:val="6249AB" w:themeColor="accent6" w:themeShade="80"/>
                                <w:lang w:val="de-AT"/>
                              </w:rPr>
                              <w:t>R</w:t>
                            </w:r>
                            <w:r w:rsidRPr="005333E7">
                              <w:rPr>
                                <w:b/>
                                <w:bCs/>
                                <w:i/>
                                <w:iCs/>
                                <w:color w:val="6249AB" w:themeColor="accent6" w:themeShade="80"/>
                                <w:lang w:val="de-AT"/>
                              </w:rPr>
                              <w:t xml:space="preserve">ückmeldung an: </w:t>
                            </w:r>
                            <w:hyperlink r:id="rId11">
                              <w:r w:rsidRPr="005333E7">
                                <w:rPr>
                                  <w:b/>
                                  <w:bCs/>
                                  <w:i/>
                                  <w:iCs/>
                                  <w:color w:val="6249AB" w:themeColor="accent6" w:themeShade="80"/>
                                  <w:lang w:val="de-AT"/>
                                </w:rPr>
                                <w:t>office@wirtschaft-erleben.at</w:t>
                              </w:r>
                            </w:hyperlink>
                            <w:r w:rsidRPr="005333E7">
                              <w:rPr>
                                <w:b/>
                                <w:bCs/>
                                <w:i/>
                                <w:iCs/>
                                <w:color w:val="6249AB" w:themeColor="accent6" w:themeShade="80"/>
                                <w:lang w:val="de-AT"/>
                              </w:rPr>
                              <w:t>.</w:t>
                            </w:r>
                            <w:r>
                              <w:rPr>
                                <w:b/>
                                <w:bCs/>
                                <w:i/>
                                <w:iCs/>
                                <w:color w:val="6249AB" w:themeColor="accent6" w:themeShade="80"/>
                                <w:lang w:val="de-AT"/>
                              </w:rPr>
                              <w:t xml:space="preserve"> Weitere Lehr- und Lernmaterialien, die wirtschaftliche Themen aus verschiedenen Perspektiven beleuchten, findest du auf </w:t>
                            </w:r>
                            <w:hyperlink r:id="rId12" w:history="1">
                              <w:r w:rsidRPr="004F04E9">
                                <w:rPr>
                                  <w:rStyle w:val="Hyperlink"/>
                                  <w:b/>
                                  <w:bCs/>
                                  <w:i/>
                                  <w:iCs/>
                                  <w:lang w:val="de-AT"/>
                                </w:rPr>
                                <w:t>wirtschaft-erleben.at</w:t>
                              </w:r>
                            </w:hyperlink>
                            <w:r w:rsidRPr="004858D8">
                              <w:rPr>
                                <w:b/>
                                <w:bCs/>
                                <w:i/>
                                <w:iCs/>
                                <w:color w:val="6249AB" w:themeColor="accent6" w:themeShade="80"/>
                                <w:lang w:val="de-AT"/>
                              </w:rPr>
                              <w:t>.</w:t>
                            </w:r>
                          </w:p>
                          <w:p w14:paraId="445A6449" w14:textId="77777777" w:rsidR="000C2AB0" w:rsidRDefault="000C2AB0" w:rsidP="00CF2A6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609A574D" id="Rectangle: Rounded Corners 11" o:spid="_x0000_s1026" style="position:absolute;left:0;text-align:left;margin-left:0;margin-top:19.05pt;width:453.3pt;height:84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" fillcolor="#f3f1f9 [3209]" strokecolor="#6149aa [1609]" strokeweight="1pt">
                <v:stroke joinstyle="miter"/>
                <v:textbox>
                  <w:txbxContent>
                    <w:p w14:paraId="17EE202D" w14:textId="77777777" w:rsidR="008E78D3" w:rsidRPr="00235237" w:rsidRDefault="008E78D3" w:rsidP="008E78D3">
                      <w:pPr>
                        <w:pStyle w:val="LO-normal"/>
                        <w:spacing w:line="360" w:lineRule="auto"/>
                        <w:jc w:val="both"/>
                        <w:rPr>
                          <w:lang w:val="de-AT"/>
                        </w:rPr>
                      </w:pPr>
                      <w:r>
                        <w:rPr>
                          <w:b/>
                          <w:bCs/>
                          <w:i/>
                          <w:iCs/>
                          <w:color w:val="6249AB" w:themeColor="accent6" w:themeShade="80"/>
                          <w:lang w:val="de-AT"/>
                        </w:rPr>
                        <w:t>W</w:t>
                      </w:r>
                      <w:r w:rsidRPr="005333E7">
                        <w:rPr>
                          <w:b/>
                          <w:bCs/>
                          <w:i/>
                          <w:iCs/>
                          <w:color w:val="6249AB" w:themeColor="accent6" w:themeShade="80"/>
                          <w:lang w:val="de-AT"/>
                        </w:rPr>
                        <w:t xml:space="preserve">enn </w:t>
                      </w:r>
                      <w:r>
                        <w:rPr>
                          <w:b/>
                          <w:bCs/>
                          <w:i/>
                          <w:iCs/>
                          <w:color w:val="6249AB" w:themeColor="accent6" w:themeShade="80"/>
                          <w:lang w:val="de-AT"/>
                        </w:rPr>
                        <w:t>du</w:t>
                      </w:r>
                      <w:r w:rsidRPr="005333E7">
                        <w:rPr>
                          <w:b/>
                          <w:bCs/>
                          <w:i/>
                          <w:iCs/>
                          <w:color w:val="6249AB" w:themeColor="accent6" w:themeShade="80"/>
                          <w:lang w:val="de-AT"/>
                        </w:rPr>
                        <w:t xml:space="preserve"> </w:t>
                      </w:r>
                      <w:r>
                        <w:rPr>
                          <w:b/>
                          <w:bCs/>
                          <w:i/>
                          <w:iCs/>
                          <w:color w:val="6249AB" w:themeColor="accent6" w:themeShade="80"/>
                          <w:lang w:val="de-AT"/>
                        </w:rPr>
                        <w:t>A</w:t>
                      </w:r>
                      <w:r w:rsidRPr="005333E7">
                        <w:rPr>
                          <w:b/>
                          <w:bCs/>
                          <w:i/>
                          <w:iCs/>
                          <w:color w:val="6249AB" w:themeColor="accent6" w:themeShade="80"/>
                          <w:lang w:val="de-AT"/>
                        </w:rPr>
                        <w:t>nregungen</w:t>
                      </w:r>
                      <w:r>
                        <w:rPr>
                          <w:b/>
                          <w:bCs/>
                          <w:i/>
                          <w:iCs/>
                          <w:color w:val="6249AB" w:themeColor="accent6" w:themeShade="80"/>
                          <w:lang w:val="de-AT"/>
                        </w:rPr>
                        <w:t xml:space="preserve"> oder Fragen</w:t>
                      </w:r>
                      <w:r w:rsidRPr="005333E7">
                        <w:rPr>
                          <w:b/>
                          <w:bCs/>
                          <w:i/>
                          <w:iCs/>
                          <w:color w:val="6249AB" w:themeColor="accent6" w:themeShade="80"/>
                          <w:lang w:val="de-AT"/>
                        </w:rPr>
                        <w:t xml:space="preserve"> zum </w:t>
                      </w:r>
                      <w:r>
                        <w:rPr>
                          <w:b/>
                          <w:bCs/>
                          <w:i/>
                          <w:iCs/>
                          <w:color w:val="6249AB" w:themeColor="accent6" w:themeShade="80"/>
                          <w:lang w:val="de-AT"/>
                        </w:rPr>
                        <w:t>M</w:t>
                      </w:r>
                      <w:r w:rsidRPr="005333E7">
                        <w:rPr>
                          <w:b/>
                          <w:bCs/>
                          <w:i/>
                          <w:iCs/>
                          <w:color w:val="6249AB" w:themeColor="accent6" w:themeShade="80"/>
                          <w:lang w:val="de-AT"/>
                        </w:rPr>
                        <w:t>aterial ha</w:t>
                      </w:r>
                      <w:r>
                        <w:rPr>
                          <w:b/>
                          <w:bCs/>
                          <w:i/>
                          <w:iCs/>
                          <w:color w:val="6249AB" w:themeColor="accent6" w:themeShade="80"/>
                          <w:lang w:val="de-AT"/>
                        </w:rPr>
                        <w:t>st</w:t>
                      </w:r>
                      <w:r w:rsidRPr="005333E7">
                        <w:rPr>
                          <w:b/>
                          <w:bCs/>
                          <w:i/>
                          <w:iCs/>
                          <w:color w:val="6249AB" w:themeColor="accent6" w:themeShade="80"/>
                          <w:lang w:val="de-AT"/>
                        </w:rPr>
                        <w:t xml:space="preserve">, freuen wir uns sehr über </w:t>
                      </w:r>
                      <w:r>
                        <w:rPr>
                          <w:b/>
                          <w:bCs/>
                          <w:i/>
                          <w:iCs/>
                          <w:color w:val="6249AB" w:themeColor="accent6" w:themeShade="80"/>
                          <w:lang w:val="de-AT"/>
                        </w:rPr>
                        <w:t>deine</w:t>
                      </w:r>
                      <w:r w:rsidRPr="005333E7">
                        <w:rPr>
                          <w:b/>
                          <w:bCs/>
                          <w:i/>
                          <w:iCs/>
                          <w:color w:val="6249AB" w:themeColor="accent6" w:themeShade="80"/>
                          <w:lang w:val="de-AT"/>
                        </w:rPr>
                        <w:t xml:space="preserve"> </w:t>
                      </w:r>
                      <w:r>
                        <w:rPr>
                          <w:b/>
                          <w:bCs/>
                          <w:i/>
                          <w:iCs/>
                          <w:color w:val="6249AB" w:themeColor="accent6" w:themeShade="80"/>
                          <w:lang w:val="de-AT"/>
                        </w:rPr>
                        <w:t>R</w:t>
                      </w:r>
                      <w:r w:rsidRPr="005333E7">
                        <w:rPr>
                          <w:b/>
                          <w:bCs/>
                          <w:i/>
                          <w:iCs/>
                          <w:color w:val="6249AB" w:themeColor="accent6" w:themeShade="80"/>
                          <w:lang w:val="de-AT"/>
                        </w:rPr>
                        <w:t xml:space="preserve">ückmeldung an: </w:t>
                      </w:r>
                      <w:hyperlink r:id="rId13">
                        <w:r w:rsidRPr="005333E7">
                          <w:rPr>
                            <w:b/>
                            <w:bCs/>
                            <w:i/>
                            <w:iCs/>
                            <w:color w:val="6249AB" w:themeColor="accent6" w:themeShade="80"/>
                            <w:lang w:val="de-AT"/>
                          </w:rPr>
                          <w:t>office@wirtschaft-erleben.at</w:t>
                        </w:r>
                      </w:hyperlink>
                      <w:r w:rsidRPr="005333E7">
                        <w:rPr>
                          <w:b/>
                          <w:bCs/>
                          <w:i/>
                          <w:iCs/>
                          <w:color w:val="6249AB" w:themeColor="accent6" w:themeShade="80"/>
                          <w:lang w:val="de-AT"/>
                        </w:rPr>
                        <w:t>.</w:t>
                      </w:r>
                      <w:r>
                        <w:rPr>
                          <w:b/>
                          <w:bCs/>
                          <w:i/>
                          <w:iCs/>
                          <w:color w:val="6249AB" w:themeColor="accent6" w:themeShade="80"/>
                          <w:lang w:val="de-AT"/>
                        </w:rPr>
                        <w:t xml:space="preserve"> Weitere Lehr- und Lernmaterialien, die wirtschaftliche Themen aus verschiedenen Perspektiven beleuchten, findest du auf </w:t>
                      </w:r>
                      <w:hyperlink r:id="rId14" w:history="1">
                        <w:r w:rsidRPr="004F04E9">
                          <w:rPr>
                            <w:rStyle w:val="Hyperlink"/>
                            <w:b/>
                            <w:bCs/>
                            <w:i/>
                            <w:iCs/>
                            <w:lang w:val="de-AT"/>
                          </w:rPr>
                          <w:t>wirtschaft-erleben.at</w:t>
                        </w:r>
                      </w:hyperlink>
                      <w:r w:rsidRPr="004858D8">
                        <w:rPr>
                          <w:b/>
                          <w:bCs/>
                          <w:i/>
                          <w:iCs/>
                          <w:color w:val="6249AB" w:themeColor="accent6" w:themeShade="80"/>
                          <w:lang w:val="de-AT"/>
                        </w:rPr>
                        <w:t>.</w:t>
                      </w:r>
                    </w:p>
                    <w:p w14:paraId="445A6449" w14:textId="77777777" w:rsidR="000C2AB0" w:rsidRDefault="000C2AB0" w:rsidP="00CF2A64"/>
                  </w:txbxContent>
                </v:textbox>
                <w10:wrap type="square" anchorx="margin"/>
              </v:roundrect>
            </w:pict>
          </mc:Fallback>
        </mc:AlternateContent>
      </w:r>
    </w:p>
    <w:p w14:paraId="2FC4A8A3" w14:textId="64C9D932" w:rsidR="008017FF" w:rsidRDefault="008017FF" w:rsidP="008017FF"/>
    <w:sdt>
      <w:sdtPr>
        <w:rPr>
          <w:lang w:val="de-DE"/>
        </w:rPr>
        <w:id w:val="3250620"/>
        <w:docPartObj>
          <w:docPartGallery w:val="Table of Contents"/>
          <w:docPartUnique/>
        </w:docPartObj>
      </w:sdtPr>
      <w:sdtEndPr/>
      <w:sdtContent>
        <w:p w14:paraId="36595007" w14:textId="77777777" w:rsidR="00DF1B4F" w:rsidRPr="00DF1B4F" w:rsidRDefault="00DF1B4F" w:rsidP="00DF1B4F">
          <w:pPr>
            <w:keepNext/>
            <w:keepLines/>
            <w:spacing w:before="480" w:line="276" w:lineRule="auto"/>
            <w:rPr>
              <w:rFonts w:asciiTheme="majorHAnsi" w:eastAsiaTheme="majorEastAsia" w:hAnsiTheme="majorHAnsi" w:cstheme="majorBidi"/>
              <w:b/>
              <w:bCs/>
              <w:color w:val="8D82B1" w:themeColor="accent1"/>
              <w:sz w:val="28"/>
              <w:szCs w:val="28"/>
              <w:lang w:val="en-AU" w:eastAsia="de-DE"/>
            </w:rPr>
          </w:pPr>
          <w:proofErr w:type="spellStart"/>
          <w:r w:rsidRPr="00DF1B4F">
            <w:rPr>
              <w:rFonts w:asciiTheme="majorHAnsi" w:eastAsiaTheme="majorEastAsia" w:hAnsiTheme="majorHAnsi" w:cstheme="majorBidi"/>
              <w:b/>
              <w:bCs/>
              <w:color w:val="8D82B1" w:themeColor="accent1"/>
              <w:sz w:val="28"/>
              <w:szCs w:val="28"/>
              <w:lang w:val="en-AU" w:eastAsia="de-DE"/>
            </w:rPr>
            <w:t>Inhalt</w:t>
          </w:r>
          <w:proofErr w:type="spellEnd"/>
        </w:p>
        <w:p w14:paraId="1A4FF648" w14:textId="79C28C87" w:rsidR="000240B4" w:rsidRPr="009C6433" w:rsidRDefault="00DF1B4F" w:rsidP="009C6433">
          <w:pPr>
            <w:pStyle w:val="Verzeichnis1"/>
            <w:tabs>
              <w:tab w:val="right" w:leader="dot" w:pos="5529"/>
            </w:tabs>
            <w:rPr>
              <w:rStyle w:val="Hyperlink"/>
            </w:rPr>
          </w:pPr>
          <w:r w:rsidRPr="00DF1B4F">
            <w:rPr>
              <w:i/>
              <w:iCs/>
            </w:rPr>
            <w:fldChar w:fldCharType="begin"/>
          </w:r>
          <w:r w:rsidRPr="00DF1B4F">
            <w:rPr>
              <w:i/>
              <w:iCs/>
            </w:rPr>
            <w:instrText xml:space="preserve"> TOC \o "1-1" \h \z \u </w:instrText>
          </w:r>
          <w:r w:rsidRPr="00DF1B4F">
            <w:rPr>
              <w:i/>
              <w:iCs/>
            </w:rPr>
            <w:fldChar w:fldCharType="separate"/>
          </w:r>
          <w:hyperlink w:anchor="_Toc143587154" w:history="1">
            <w:r w:rsidR="000240B4" w:rsidRPr="009C3D93">
              <w:rPr>
                <w:rStyle w:val="Hyperlink"/>
              </w:rPr>
              <w:t>Überblick</w:t>
            </w:r>
            <w:r w:rsidR="000240B4" w:rsidRPr="009C6433">
              <w:rPr>
                <w:rStyle w:val="Hyperlink"/>
                <w:webHidden/>
              </w:rPr>
              <w:tab/>
            </w:r>
            <w:r w:rsidR="000240B4" w:rsidRPr="009C6433">
              <w:rPr>
                <w:rStyle w:val="Hyperlink"/>
                <w:webHidden/>
              </w:rPr>
              <w:fldChar w:fldCharType="begin"/>
            </w:r>
            <w:r w:rsidR="000240B4" w:rsidRPr="009C6433">
              <w:rPr>
                <w:rStyle w:val="Hyperlink"/>
                <w:webHidden/>
              </w:rPr>
              <w:instrText xml:space="preserve"> PAGEREF _Toc143587154 \h </w:instrText>
            </w:r>
            <w:r w:rsidR="000240B4" w:rsidRPr="009C6433">
              <w:rPr>
                <w:rStyle w:val="Hyperlink"/>
                <w:webHidden/>
              </w:rPr>
            </w:r>
            <w:r w:rsidR="000240B4" w:rsidRPr="009C6433">
              <w:rPr>
                <w:rStyle w:val="Hyperlink"/>
                <w:webHidden/>
              </w:rPr>
              <w:fldChar w:fldCharType="separate"/>
            </w:r>
            <w:r w:rsidR="006863ED">
              <w:rPr>
                <w:rStyle w:val="Hyperlink"/>
                <w:webHidden/>
              </w:rPr>
              <w:t>2</w:t>
            </w:r>
            <w:r w:rsidR="000240B4" w:rsidRPr="009C6433">
              <w:rPr>
                <w:rStyle w:val="Hyperlink"/>
                <w:webHidden/>
              </w:rPr>
              <w:fldChar w:fldCharType="end"/>
            </w:r>
          </w:hyperlink>
        </w:p>
        <w:p w14:paraId="08A7E2C1" w14:textId="47046E94" w:rsidR="000240B4" w:rsidRPr="009C6433" w:rsidRDefault="000240B4" w:rsidP="009C6433">
          <w:pPr>
            <w:pStyle w:val="Verzeichnis1"/>
            <w:tabs>
              <w:tab w:val="right" w:leader="dot" w:pos="5529"/>
            </w:tabs>
            <w:rPr>
              <w:rStyle w:val="Hyperlink"/>
            </w:rPr>
          </w:pPr>
          <w:hyperlink w:anchor="_Toc143587155" w:history="1">
            <w:r w:rsidRPr="009C3D93">
              <w:rPr>
                <w:rStyle w:val="Hyperlink"/>
              </w:rPr>
              <w:t>Hintergrundinformationen</w:t>
            </w:r>
            <w:r w:rsidRPr="009C6433">
              <w:rPr>
                <w:rStyle w:val="Hyperlink"/>
                <w:webHidden/>
              </w:rPr>
              <w:tab/>
            </w:r>
            <w:r w:rsidRPr="009C6433">
              <w:rPr>
                <w:rStyle w:val="Hyperlink"/>
                <w:webHidden/>
              </w:rPr>
              <w:fldChar w:fldCharType="begin"/>
            </w:r>
            <w:r w:rsidRPr="009C6433">
              <w:rPr>
                <w:rStyle w:val="Hyperlink"/>
                <w:webHidden/>
              </w:rPr>
              <w:instrText xml:space="preserve"> PAGEREF _Toc143587155 \h </w:instrText>
            </w:r>
            <w:r w:rsidRPr="009C6433">
              <w:rPr>
                <w:rStyle w:val="Hyperlink"/>
                <w:webHidden/>
              </w:rPr>
            </w:r>
            <w:r w:rsidRPr="009C6433">
              <w:rPr>
                <w:rStyle w:val="Hyperlink"/>
                <w:webHidden/>
              </w:rPr>
              <w:fldChar w:fldCharType="separate"/>
            </w:r>
            <w:r w:rsidR="006863ED">
              <w:rPr>
                <w:rStyle w:val="Hyperlink"/>
                <w:webHidden/>
              </w:rPr>
              <w:t>3</w:t>
            </w:r>
            <w:r w:rsidRPr="009C6433">
              <w:rPr>
                <w:rStyle w:val="Hyperlink"/>
                <w:webHidden/>
              </w:rPr>
              <w:fldChar w:fldCharType="end"/>
            </w:r>
          </w:hyperlink>
        </w:p>
        <w:p w14:paraId="2BB2BB3D" w14:textId="25A7B508" w:rsidR="000240B4" w:rsidRPr="009C6433" w:rsidRDefault="000240B4" w:rsidP="009C6433">
          <w:pPr>
            <w:pStyle w:val="Verzeichnis1"/>
            <w:tabs>
              <w:tab w:val="right" w:leader="dot" w:pos="5529"/>
            </w:tabs>
            <w:rPr>
              <w:rStyle w:val="Hyperlink"/>
            </w:rPr>
          </w:pPr>
          <w:hyperlink w:anchor="_Toc143587156" w:history="1">
            <w:r w:rsidRPr="009C3D93">
              <w:rPr>
                <w:rStyle w:val="Hyperlink"/>
              </w:rPr>
              <w:t>U</w:t>
            </w:r>
            <w:r w:rsidR="002906C7">
              <w:rPr>
                <w:rStyle w:val="Hyperlink"/>
              </w:rPr>
              <w:t>nterrichtsszenario</w:t>
            </w:r>
            <w:r w:rsidRPr="009C3D93">
              <w:rPr>
                <w:rStyle w:val="Hyperlink"/>
              </w:rPr>
              <w:t xml:space="preserve"> &amp; Material</w:t>
            </w:r>
            <w:r w:rsidRPr="009C6433">
              <w:rPr>
                <w:rStyle w:val="Hyperlink"/>
                <w:webHidden/>
              </w:rPr>
              <w:tab/>
            </w:r>
            <w:r w:rsidRPr="009C6433">
              <w:rPr>
                <w:rStyle w:val="Hyperlink"/>
                <w:webHidden/>
              </w:rPr>
              <w:fldChar w:fldCharType="begin"/>
            </w:r>
            <w:r w:rsidRPr="009C6433">
              <w:rPr>
                <w:rStyle w:val="Hyperlink"/>
                <w:webHidden/>
              </w:rPr>
              <w:instrText xml:space="preserve"> PAGEREF _Toc143587156 \h </w:instrText>
            </w:r>
            <w:r w:rsidRPr="009C6433">
              <w:rPr>
                <w:rStyle w:val="Hyperlink"/>
                <w:webHidden/>
              </w:rPr>
            </w:r>
            <w:r w:rsidRPr="009C6433">
              <w:rPr>
                <w:rStyle w:val="Hyperlink"/>
                <w:webHidden/>
              </w:rPr>
              <w:fldChar w:fldCharType="separate"/>
            </w:r>
            <w:r w:rsidR="006863ED">
              <w:rPr>
                <w:rStyle w:val="Hyperlink"/>
                <w:webHidden/>
              </w:rPr>
              <w:t>4</w:t>
            </w:r>
            <w:r w:rsidRPr="009C6433">
              <w:rPr>
                <w:rStyle w:val="Hyperlink"/>
                <w:webHidden/>
              </w:rPr>
              <w:fldChar w:fldCharType="end"/>
            </w:r>
          </w:hyperlink>
        </w:p>
        <w:p w14:paraId="02C5E4B0" w14:textId="2C22C21F" w:rsidR="000240B4" w:rsidRPr="009C6433" w:rsidRDefault="000240B4" w:rsidP="009C6433">
          <w:pPr>
            <w:pStyle w:val="Verzeichnis1"/>
            <w:tabs>
              <w:tab w:val="right" w:leader="dot" w:pos="5529"/>
            </w:tabs>
            <w:rPr>
              <w:rStyle w:val="Hyperlink"/>
            </w:rPr>
          </w:pPr>
          <w:hyperlink w:anchor="_Toc143587157" w:history="1">
            <w:r w:rsidRPr="009C3D93">
              <w:rPr>
                <w:rStyle w:val="Hyperlink"/>
              </w:rPr>
              <w:t>Lösungen</w:t>
            </w:r>
            <w:r w:rsidRPr="009C6433">
              <w:rPr>
                <w:rStyle w:val="Hyperlink"/>
                <w:webHidden/>
              </w:rPr>
              <w:tab/>
            </w:r>
            <w:r w:rsidRPr="009C6433">
              <w:rPr>
                <w:rStyle w:val="Hyperlink"/>
                <w:webHidden/>
              </w:rPr>
              <w:fldChar w:fldCharType="begin"/>
            </w:r>
            <w:r w:rsidRPr="009C6433">
              <w:rPr>
                <w:rStyle w:val="Hyperlink"/>
                <w:webHidden/>
              </w:rPr>
              <w:instrText xml:space="preserve"> PAGEREF _Toc143587157 \h </w:instrText>
            </w:r>
            <w:r w:rsidRPr="009C6433">
              <w:rPr>
                <w:rStyle w:val="Hyperlink"/>
                <w:webHidden/>
              </w:rPr>
            </w:r>
            <w:r w:rsidRPr="009C6433">
              <w:rPr>
                <w:rStyle w:val="Hyperlink"/>
                <w:webHidden/>
              </w:rPr>
              <w:fldChar w:fldCharType="separate"/>
            </w:r>
            <w:r w:rsidR="006863ED">
              <w:rPr>
                <w:rStyle w:val="Hyperlink"/>
                <w:webHidden/>
              </w:rPr>
              <w:t>37</w:t>
            </w:r>
            <w:r w:rsidRPr="009C6433">
              <w:rPr>
                <w:rStyle w:val="Hyperlink"/>
                <w:webHidden/>
              </w:rPr>
              <w:fldChar w:fldCharType="end"/>
            </w:r>
          </w:hyperlink>
        </w:p>
        <w:p w14:paraId="7CE2D906" w14:textId="49B9497F" w:rsidR="000240B4" w:rsidRDefault="000240B4" w:rsidP="009C6433">
          <w:pPr>
            <w:pStyle w:val="Verzeichnis1"/>
            <w:tabs>
              <w:tab w:val="right" w:leader="dot" w:pos="5529"/>
            </w:tabs>
            <w:rPr>
              <w:rFonts w:eastAsiaTheme="minorEastAsia" w:cstheme="minorBidi"/>
              <w:b w:val="0"/>
              <w:bCs w:val="0"/>
              <w:color w:val="auto"/>
              <w:kern w:val="2"/>
              <w:sz w:val="22"/>
              <w:szCs w:val="22"/>
              <w:lang w:eastAsia="de-AT"/>
              <w14:ligatures w14:val="standardContextual"/>
            </w:rPr>
          </w:pPr>
          <w:hyperlink w:anchor="_Toc143587158" w:history="1">
            <w:r w:rsidRPr="009C3D93">
              <w:rPr>
                <w:rStyle w:val="Hyperlink"/>
              </w:rPr>
              <w:t>Anhang</w:t>
            </w:r>
            <w:r w:rsidRPr="009C6433">
              <w:rPr>
                <w:rStyle w:val="Hyperlink"/>
                <w:webHidden/>
              </w:rPr>
              <w:tab/>
            </w:r>
            <w:r w:rsidRPr="009C6433">
              <w:rPr>
                <w:rStyle w:val="Hyperlink"/>
                <w:webHidden/>
              </w:rPr>
              <w:fldChar w:fldCharType="begin"/>
            </w:r>
            <w:r w:rsidRPr="009C6433">
              <w:rPr>
                <w:rStyle w:val="Hyperlink"/>
                <w:webHidden/>
              </w:rPr>
              <w:instrText xml:space="preserve"> PAGEREF _Toc143587158 \h </w:instrText>
            </w:r>
            <w:r w:rsidRPr="009C6433">
              <w:rPr>
                <w:rStyle w:val="Hyperlink"/>
                <w:webHidden/>
              </w:rPr>
            </w:r>
            <w:r w:rsidRPr="009C6433">
              <w:rPr>
                <w:rStyle w:val="Hyperlink"/>
                <w:webHidden/>
              </w:rPr>
              <w:fldChar w:fldCharType="separate"/>
            </w:r>
            <w:r w:rsidR="006863ED">
              <w:rPr>
                <w:rStyle w:val="Hyperlink"/>
                <w:webHidden/>
              </w:rPr>
              <w:t>41</w:t>
            </w:r>
            <w:r w:rsidRPr="009C6433">
              <w:rPr>
                <w:rStyle w:val="Hyperlink"/>
                <w:webHidden/>
              </w:rPr>
              <w:fldChar w:fldCharType="end"/>
            </w:r>
          </w:hyperlink>
        </w:p>
        <w:p w14:paraId="2D8C3D03" w14:textId="25ACB804" w:rsidR="00DF1B4F" w:rsidRPr="00DF1B4F" w:rsidRDefault="00DF1B4F" w:rsidP="00DF1B4F">
          <w:pPr>
            <w:rPr>
              <w:lang w:val="de-DE"/>
            </w:rPr>
          </w:pPr>
          <w:r w:rsidRPr="00DF1B4F">
            <w:rPr>
              <w:rFonts w:cstheme="minorHAnsi"/>
              <w:i/>
              <w:iCs/>
              <w:szCs w:val="20"/>
            </w:rPr>
            <w:fldChar w:fldCharType="end"/>
          </w:r>
        </w:p>
      </w:sdtContent>
    </w:sdt>
    <w:p w14:paraId="3FF4B265" w14:textId="77777777" w:rsidR="000C4921" w:rsidRDefault="000C4921" w:rsidP="00081EE0">
      <w:pPr>
        <w:pStyle w:val="Verzeichnis1"/>
        <w:sectPr w:rsidR="000C4921" w:rsidSect="00A84D74">
          <w:headerReference w:type="default" r:id="rId15"/>
          <w:footerReference w:type="default" r:id="rId16"/>
          <w:headerReference w:type="first" r:id="rId17"/>
          <w:footerReference w:type="first" r:id="rId18"/>
          <w:pgSz w:w="11900" w:h="16840"/>
          <w:pgMar w:top="1802" w:right="1417" w:bottom="1134" w:left="1417" w:header="850" w:footer="680" w:gutter="0"/>
          <w:cols w:space="708"/>
          <w:titlePg/>
          <w:docGrid w:linePitch="360"/>
        </w:sectPr>
      </w:pPr>
    </w:p>
    <w:p w14:paraId="5CFBD351" w14:textId="5EBB2769" w:rsidR="00F108BD" w:rsidRPr="00CB42DC" w:rsidRDefault="00F108BD" w:rsidP="00CB42DC">
      <w:pPr>
        <w:pStyle w:val="berschrift1"/>
        <w:rPr>
          <w:rStyle w:val="Erwhnung"/>
          <w:color w:val="303059" w:themeColor="accent3"/>
          <w:shd w:val="clear" w:color="auto" w:fill="auto"/>
        </w:rPr>
      </w:pPr>
      <w:bookmarkStart w:id="1" w:name="_Toc100773918"/>
      <w:bookmarkStart w:id="2" w:name="_Toc100774006"/>
      <w:bookmarkStart w:id="3" w:name="_Toc100774114"/>
      <w:bookmarkStart w:id="4" w:name="_Toc101436015"/>
      <w:bookmarkStart w:id="5" w:name="_Toc143530733"/>
      <w:bookmarkStart w:id="6" w:name="_Toc143587154"/>
      <w:r w:rsidRPr="00F108BD">
        <w:rPr>
          <w:rStyle w:val="Erwhnung"/>
          <w:color w:val="303059" w:themeColor="accent3"/>
          <w:shd w:val="clear" w:color="auto" w:fill="auto"/>
        </w:rPr>
        <w:lastRenderedPageBreak/>
        <w:t>Überblick</w:t>
      </w:r>
      <w:bookmarkEnd w:id="1"/>
      <w:bookmarkEnd w:id="2"/>
      <w:bookmarkEnd w:id="3"/>
      <w:bookmarkEnd w:id="4"/>
      <w:bookmarkEnd w:id="5"/>
      <w:bookmarkEnd w:id="6"/>
      <w:r w:rsidR="009013E9" w:rsidRPr="009013E9">
        <w:rPr>
          <w:noProof/>
        </w:rPr>
        <w:t xml:space="preserve"> </w:t>
      </w:r>
    </w:p>
    <w:p w14:paraId="43E6A431" w14:textId="77777777" w:rsidR="007D431F" w:rsidRDefault="007D431F" w:rsidP="00F108BD">
      <w:pPr>
        <w:rPr>
          <w:rStyle w:val="Erwhnung"/>
          <w:color w:val="auto"/>
          <w:shd w:val="clear" w:color="auto" w:fill="auto"/>
        </w:rPr>
      </w:pPr>
    </w:p>
    <w:tbl>
      <w:tblPr>
        <w:tblStyle w:val="Gitternetztabelle4Akzent4"/>
        <w:tblW w:w="0" w:type="auto"/>
        <w:tblCellMar>
          <w:top w:w="170" w:type="dxa"/>
          <w:left w:w="170" w:type="dxa"/>
          <w:bottom w:w="170" w:type="dxa"/>
          <w:right w:w="170" w:type="dxa"/>
        </w:tblCellMar>
        <w:tblLook w:val="04A0" w:firstRow="1" w:lastRow="0" w:firstColumn="1" w:lastColumn="0" w:noHBand="0" w:noVBand="1"/>
      </w:tblPr>
      <w:tblGrid>
        <w:gridCol w:w="2405"/>
        <w:gridCol w:w="6651"/>
      </w:tblGrid>
      <w:tr w:rsidR="007D431F" w14:paraId="6AC340BA" w14:textId="77777777" w:rsidTr="1B8DE7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0235B682" w14:textId="77777777" w:rsidR="007D431F" w:rsidRPr="003E06DE" w:rsidRDefault="001856CE" w:rsidP="001856CE">
            <w:pPr>
              <w:rPr>
                <w:rStyle w:val="Erwhnung"/>
                <w:color w:val="303059" w:themeColor="accent3"/>
                <w:shd w:val="clear" w:color="auto" w:fill="auto"/>
              </w:rPr>
            </w:pPr>
            <w:r w:rsidRPr="000A2DAC">
              <w:rPr>
                <w:rStyle w:val="Erwhnung"/>
                <w:color w:val="303059" w:themeColor="accent3"/>
                <w:shd w:val="clear" w:color="auto" w:fill="auto"/>
              </w:rPr>
              <w:t>Themenbereich</w:t>
            </w:r>
          </w:p>
        </w:tc>
        <w:tc>
          <w:tcPr>
            <w:tcW w:w="6651" w:type="dxa"/>
          </w:tcPr>
          <w:p w14:paraId="61A7505F" w14:textId="7328BD54" w:rsidR="007D431F" w:rsidRPr="00067B1E" w:rsidRDefault="00D21C7B" w:rsidP="00F108BD">
            <w:pPr>
              <w:cnfStyle w:val="100000000000" w:firstRow="1" w:lastRow="0" w:firstColumn="0" w:lastColumn="0" w:oddVBand="0" w:evenVBand="0" w:oddHBand="0" w:evenHBand="0" w:firstRowFirstColumn="0" w:firstRowLastColumn="0" w:lastRowFirstColumn="0" w:lastRowLastColumn="0"/>
              <w:rPr>
                <w:rStyle w:val="Erwhnung"/>
                <w:color w:val="auto"/>
                <w:highlight w:val="yellow"/>
                <w:shd w:val="clear" w:color="auto" w:fill="auto"/>
              </w:rPr>
            </w:pPr>
            <w:r w:rsidRPr="00D21C7B">
              <w:rPr>
                <w:color w:val="303059" w:themeColor="accent3"/>
              </w:rPr>
              <w:t>Wirtschaft im Verhältnis zu Staat, Umwelt &amp; Gesellschaft</w:t>
            </w:r>
          </w:p>
        </w:tc>
      </w:tr>
      <w:tr w:rsidR="007D431F" w14:paraId="7D808F29" w14:textId="77777777" w:rsidTr="1B8DE7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5F9705D9" w14:textId="77777777" w:rsidR="007D431F" w:rsidRPr="006E198B" w:rsidRDefault="007D431F" w:rsidP="00F108BD">
            <w:pPr>
              <w:rPr>
                <w:rStyle w:val="Erwhnung"/>
                <w:color w:val="303059" w:themeColor="accent3"/>
                <w:shd w:val="clear" w:color="auto" w:fill="auto"/>
              </w:rPr>
            </w:pPr>
            <w:r w:rsidRPr="006E198B">
              <w:rPr>
                <w:rStyle w:val="Erwhnung"/>
                <w:color w:val="303059" w:themeColor="accent3"/>
                <w:shd w:val="clear" w:color="auto" w:fill="auto"/>
              </w:rPr>
              <w:t>Dauer</w:t>
            </w:r>
          </w:p>
        </w:tc>
        <w:tc>
          <w:tcPr>
            <w:tcW w:w="6651" w:type="dxa"/>
          </w:tcPr>
          <w:p w14:paraId="3FC82D59" w14:textId="16F4E387" w:rsidR="007D431F" w:rsidRPr="006E198B" w:rsidRDefault="00F35778" w:rsidP="00F108BD">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sidRPr="006E198B">
              <w:rPr>
                <w:rStyle w:val="Erwhnung"/>
                <w:color w:val="auto"/>
                <w:shd w:val="clear" w:color="auto" w:fill="auto"/>
              </w:rPr>
              <w:t>2</w:t>
            </w:r>
            <w:r w:rsidR="005D07C8">
              <w:rPr>
                <w:rStyle w:val="Erwhnung"/>
                <w:color w:val="auto"/>
                <w:shd w:val="clear" w:color="auto" w:fill="auto"/>
              </w:rPr>
              <w:t>-3</w:t>
            </w:r>
            <w:r w:rsidR="00EF27F3" w:rsidRPr="006E198B">
              <w:rPr>
                <w:rStyle w:val="Erwhnung"/>
                <w:color w:val="auto"/>
                <w:shd w:val="clear" w:color="auto" w:fill="auto"/>
              </w:rPr>
              <w:t xml:space="preserve"> Unterrichtseinheiten (à 50 Minuten)</w:t>
            </w:r>
          </w:p>
        </w:tc>
      </w:tr>
      <w:tr w:rsidR="007D431F" w14:paraId="5BFD196C" w14:textId="77777777" w:rsidTr="1B8DE78B">
        <w:tc>
          <w:tcPr>
            <w:cnfStyle w:val="001000000000" w:firstRow="0" w:lastRow="0" w:firstColumn="1" w:lastColumn="0" w:oddVBand="0" w:evenVBand="0" w:oddHBand="0" w:evenHBand="0" w:firstRowFirstColumn="0" w:firstRowLastColumn="0" w:lastRowFirstColumn="0" w:lastRowLastColumn="0"/>
            <w:tcW w:w="2405" w:type="dxa"/>
          </w:tcPr>
          <w:p w14:paraId="4801244F" w14:textId="1CBD12DA" w:rsidR="007D431F" w:rsidRPr="003E06DE" w:rsidRDefault="00F708BC" w:rsidP="00F108BD">
            <w:pPr>
              <w:rPr>
                <w:rStyle w:val="Erwhnung"/>
                <w:b w:val="0"/>
                <w:bCs w:val="0"/>
                <w:color w:val="303059" w:themeColor="accent3"/>
                <w:shd w:val="clear" w:color="auto" w:fill="auto"/>
              </w:rPr>
            </w:pPr>
            <w:r>
              <w:rPr>
                <w:rStyle w:val="Erwhnung"/>
                <w:color w:val="303059" w:themeColor="accent3"/>
                <w:shd w:val="clear" w:color="auto" w:fill="auto"/>
              </w:rPr>
              <w:t>M</w:t>
            </w:r>
            <w:r w:rsidRPr="00F708BC">
              <w:rPr>
                <w:rStyle w:val="Erwhnung"/>
                <w:color w:val="303059" w:themeColor="accent3"/>
                <w:shd w:val="clear" w:color="auto" w:fill="auto"/>
              </w:rPr>
              <w:t>ethode</w:t>
            </w:r>
          </w:p>
        </w:tc>
        <w:tc>
          <w:tcPr>
            <w:tcW w:w="6651" w:type="dxa"/>
          </w:tcPr>
          <w:p w14:paraId="6EDAD3D2" w14:textId="32FA850C" w:rsidR="007D431F" w:rsidRPr="000F178B" w:rsidRDefault="000F178B" w:rsidP="000F178B">
            <w:pPr>
              <w:cnfStyle w:val="000000000000" w:firstRow="0" w:lastRow="0" w:firstColumn="0" w:lastColumn="0" w:oddVBand="0" w:evenVBand="0" w:oddHBand="0" w:evenHBand="0" w:firstRowFirstColumn="0" w:firstRowLastColumn="0" w:lastRowFirstColumn="0" w:lastRowLastColumn="0"/>
              <w:rPr>
                <w:rStyle w:val="Erwhnung"/>
                <w:color w:val="auto"/>
                <w:kern w:val="2"/>
                <w:shd w:val="clear" w:color="auto" w:fill="auto"/>
                <w:lang w:eastAsia="de-AT"/>
                <w14:ligatures w14:val="standardContextual"/>
              </w:rPr>
            </w:pPr>
            <w:r>
              <w:t>Escape Room; Gruppenarbeit; Arbeitsblattarbeit; soziometrische Aufstellungsübung</w:t>
            </w:r>
          </w:p>
        </w:tc>
      </w:tr>
      <w:tr w:rsidR="007D431F" w14:paraId="10FABC6C" w14:textId="77777777" w:rsidTr="1B8DE7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17C52113" w14:textId="77777777" w:rsidR="007D431F" w:rsidRPr="003E06DE" w:rsidRDefault="007D431F" w:rsidP="00F108BD">
            <w:pPr>
              <w:rPr>
                <w:rStyle w:val="Erwhnung"/>
                <w:color w:val="303059" w:themeColor="accent3"/>
                <w:shd w:val="clear" w:color="auto" w:fill="auto"/>
              </w:rPr>
            </w:pPr>
            <w:r w:rsidRPr="003E06DE">
              <w:rPr>
                <w:rStyle w:val="Erwhnung"/>
                <w:color w:val="303059" w:themeColor="accent3"/>
                <w:shd w:val="clear" w:color="auto" w:fill="auto"/>
              </w:rPr>
              <w:t>Schulstufe</w:t>
            </w:r>
          </w:p>
        </w:tc>
        <w:tc>
          <w:tcPr>
            <w:tcW w:w="6651" w:type="dxa"/>
          </w:tcPr>
          <w:p w14:paraId="00928B68" w14:textId="09C15779" w:rsidR="007D431F" w:rsidRDefault="00067B1E" w:rsidP="00F108BD">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Pr>
                <w:rStyle w:val="Erwhnung"/>
                <w:color w:val="auto"/>
                <w:shd w:val="clear" w:color="auto" w:fill="auto"/>
              </w:rPr>
              <w:t>6</w:t>
            </w:r>
            <w:r w:rsidR="00EF27F3">
              <w:rPr>
                <w:rStyle w:val="Erwhnung"/>
                <w:color w:val="auto"/>
                <w:shd w:val="clear" w:color="auto" w:fill="auto"/>
              </w:rPr>
              <w:t>. Schulstufe</w:t>
            </w:r>
          </w:p>
        </w:tc>
      </w:tr>
      <w:tr w:rsidR="007D431F" w14:paraId="368C711D" w14:textId="77777777" w:rsidTr="1B8DE78B">
        <w:tc>
          <w:tcPr>
            <w:cnfStyle w:val="001000000000" w:firstRow="0" w:lastRow="0" w:firstColumn="1" w:lastColumn="0" w:oddVBand="0" w:evenVBand="0" w:oddHBand="0" w:evenHBand="0" w:firstRowFirstColumn="0" w:firstRowLastColumn="0" w:lastRowFirstColumn="0" w:lastRowLastColumn="0"/>
            <w:tcW w:w="2405" w:type="dxa"/>
          </w:tcPr>
          <w:p w14:paraId="7E1B3214" w14:textId="77777777" w:rsidR="007D431F" w:rsidRPr="003E06DE" w:rsidRDefault="007D431F" w:rsidP="00F108BD">
            <w:pPr>
              <w:rPr>
                <w:rStyle w:val="Erwhnung"/>
                <w:color w:val="303059" w:themeColor="accent3"/>
                <w:shd w:val="clear" w:color="auto" w:fill="auto"/>
              </w:rPr>
            </w:pPr>
            <w:r w:rsidRPr="003E06DE">
              <w:rPr>
                <w:rStyle w:val="Erwhnung"/>
                <w:color w:val="303059" w:themeColor="accent3"/>
                <w:shd w:val="clear" w:color="auto" w:fill="auto"/>
              </w:rPr>
              <w:t>Fach</w:t>
            </w:r>
          </w:p>
        </w:tc>
        <w:tc>
          <w:tcPr>
            <w:tcW w:w="6651" w:type="dxa"/>
          </w:tcPr>
          <w:p w14:paraId="745D3378" w14:textId="73F4D975" w:rsidR="007D431F" w:rsidRDefault="00EF27F3" w:rsidP="00F108BD">
            <w:p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proofErr w:type="gramStart"/>
            <w:r>
              <w:rPr>
                <w:rStyle w:val="Erwhnung"/>
                <w:color w:val="auto"/>
                <w:shd w:val="clear" w:color="auto" w:fill="auto"/>
              </w:rPr>
              <w:t>Geographie</w:t>
            </w:r>
            <w:proofErr w:type="gramEnd"/>
            <w:r>
              <w:rPr>
                <w:rStyle w:val="Erwhnung"/>
                <w:color w:val="auto"/>
                <w:shd w:val="clear" w:color="auto" w:fill="auto"/>
              </w:rPr>
              <w:t xml:space="preserve"> und </w:t>
            </w:r>
            <w:r w:rsidR="00CD3C6B">
              <w:rPr>
                <w:rStyle w:val="Erwhnung"/>
                <w:color w:val="auto"/>
                <w:shd w:val="clear" w:color="auto" w:fill="auto"/>
              </w:rPr>
              <w:t>wirtschaftliche Bildung</w:t>
            </w:r>
          </w:p>
        </w:tc>
      </w:tr>
      <w:tr w:rsidR="007D431F" w14:paraId="6F2BA39F" w14:textId="77777777" w:rsidTr="1B8DE7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44DC3C61" w14:textId="77777777" w:rsidR="007D431F" w:rsidRPr="003E06DE" w:rsidRDefault="007D431F" w:rsidP="00F108BD">
            <w:pPr>
              <w:rPr>
                <w:rStyle w:val="Erwhnung"/>
                <w:color w:val="303059" w:themeColor="accent3"/>
                <w:shd w:val="clear" w:color="auto" w:fill="auto"/>
              </w:rPr>
            </w:pPr>
            <w:r w:rsidRPr="003E06DE">
              <w:rPr>
                <w:rStyle w:val="Erwhnung"/>
                <w:color w:val="303059" w:themeColor="accent3"/>
                <w:shd w:val="clear" w:color="auto" w:fill="auto"/>
              </w:rPr>
              <w:t>Fächervernetzung</w:t>
            </w:r>
          </w:p>
        </w:tc>
        <w:tc>
          <w:tcPr>
            <w:tcW w:w="6651" w:type="dxa"/>
          </w:tcPr>
          <w:p w14:paraId="50051CB8" w14:textId="2591479B" w:rsidR="007D431F" w:rsidRDefault="00EF27F3" w:rsidP="00F108BD">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sidRPr="00D21C7B">
              <w:rPr>
                <w:rStyle w:val="Erwhnung"/>
                <w:color w:val="auto"/>
                <w:shd w:val="clear" w:color="auto" w:fill="auto"/>
              </w:rPr>
              <w:t>Deutsch; Soziales</w:t>
            </w:r>
            <w:r w:rsidRPr="00F436CC">
              <w:rPr>
                <w:rStyle w:val="Erwhnung"/>
                <w:color w:val="auto"/>
                <w:shd w:val="clear" w:color="auto" w:fill="auto"/>
              </w:rPr>
              <w:t xml:space="preserve"> Lernen</w:t>
            </w:r>
          </w:p>
        </w:tc>
      </w:tr>
      <w:tr w:rsidR="00263DBA" w14:paraId="7F12ACB2" w14:textId="77777777" w:rsidTr="1B8DE78B">
        <w:tc>
          <w:tcPr>
            <w:cnfStyle w:val="001000000000" w:firstRow="0" w:lastRow="0" w:firstColumn="1" w:lastColumn="0" w:oddVBand="0" w:evenVBand="0" w:oddHBand="0" w:evenHBand="0" w:firstRowFirstColumn="0" w:firstRowLastColumn="0" w:lastRowFirstColumn="0" w:lastRowLastColumn="0"/>
            <w:tcW w:w="2405" w:type="dxa"/>
          </w:tcPr>
          <w:p w14:paraId="40C0FCC7" w14:textId="77777777" w:rsidR="006604A7" w:rsidRPr="00A1278A" w:rsidRDefault="006604A7" w:rsidP="006604A7">
            <w:pPr>
              <w:rPr>
                <w:rStyle w:val="Erwhnung"/>
                <w:b w:val="0"/>
                <w:bCs w:val="0"/>
                <w:color w:val="303059" w:themeColor="accent3"/>
                <w:shd w:val="clear" w:color="auto" w:fill="auto"/>
                <w:lang w:val="de-DE"/>
              </w:rPr>
            </w:pPr>
            <w:r w:rsidRPr="008737F4">
              <w:rPr>
                <w:rStyle w:val="Erwhnung"/>
                <w:color w:val="303059" w:themeColor="accent3"/>
                <w:shd w:val="clear" w:color="auto" w:fill="auto"/>
                <w:lang w:val="de-DE"/>
              </w:rPr>
              <w:t xml:space="preserve">Lernziele laut </w:t>
            </w:r>
            <w:hyperlink r:id="rId19" w:history="1">
              <w:r w:rsidRPr="00A1278A">
                <w:rPr>
                  <w:rStyle w:val="Hyperlink"/>
                  <w:b w:val="0"/>
                  <w:bCs w:val="0"/>
                  <w:lang w:val="de-DE"/>
                </w:rPr>
                <w:t>Lehrplan</w:t>
              </w:r>
            </w:hyperlink>
          </w:p>
          <w:p w14:paraId="7830F05D" w14:textId="7A98534F" w:rsidR="00263DBA" w:rsidRPr="003E06DE" w:rsidRDefault="00263DBA" w:rsidP="00263DBA">
            <w:pPr>
              <w:rPr>
                <w:rStyle w:val="Erwhnung"/>
                <w:color w:val="303059" w:themeColor="accent3"/>
                <w:shd w:val="clear" w:color="auto" w:fill="auto"/>
              </w:rPr>
            </w:pPr>
          </w:p>
        </w:tc>
        <w:tc>
          <w:tcPr>
            <w:tcW w:w="6651" w:type="dxa"/>
          </w:tcPr>
          <w:p w14:paraId="2887A628" w14:textId="24898AC4" w:rsidR="00263DBA" w:rsidRDefault="00263DBA" w:rsidP="00FA184F">
            <w:pPr>
              <w:spacing w:line="240" w:lineRule="auto"/>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sidRPr="00D10E43">
              <w:rPr>
                <w:rStyle w:val="Erwhnung"/>
                <w:i/>
                <w:iCs/>
                <w:color w:val="auto"/>
                <w:shd w:val="clear" w:color="auto" w:fill="auto"/>
              </w:rPr>
              <w:t>Kompetenzbereich</w:t>
            </w:r>
            <w:r w:rsidRPr="00046086">
              <w:rPr>
                <w:rStyle w:val="Erwhnung"/>
                <w:color w:val="auto"/>
                <w:shd w:val="clear" w:color="auto" w:fill="auto"/>
              </w:rPr>
              <w:t xml:space="preserve"> </w:t>
            </w:r>
            <w:r w:rsidR="00067B1E">
              <w:rPr>
                <w:rStyle w:val="Erwhnung"/>
                <w:color w:val="auto"/>
                <w:shd w:val="clear" w:color="auto" w:fill="auto"/>
              </w:rPr>
              <w:t>Nachhaltiger Umgang mit Energie und Ressourcen</w:t>
            </w:r>
          </w:p>
          <w:p w14:paraId="76FE21B9" w14:textId="77777777" w:rsidR="00263DBA" w:rsidRDefault="00263DBA" w:rsidP="00FA184F">
            <w:pPr>
              <w:spacing w:line="240" w:lineRule="auto"/>
              <w:cnfStyle w:val="000000000000" w:firstRow="0" w:lastRow="0" w:firstColumn="0" w:lastColumn="0" w:oddVBand="0" w:evenVBand="0" w:oddHBand="0" w:evenHBand="0" w:firstRowFirstColumn="0" w:firstRowLastColumn="0" w:lastRowFirstColumn="0" w:lastRowLastColumn="0"/>
              <w:rPr>
                <w:rStyle w:val="Erwhnung"/>
                <w:rFonts w:eastAsia="Arial"/>
                <w:color w:val="000000"/>
              </w:rPr>
            </w:pPr>
          </w:p>
          <w:p w14:paraId="0E60A435" w14:textId="0BEE0084" w:rsidR="00263DBA" w:rsidRPr="00724428" w:rsidRDefault="00263DBA" w:rsidP="00F66411">
            <w:pPr>
              <w:spacing w:line="360" w:lineRule="auto"/>
              <w:cnfStyle w:val="000000000000" w:firstRow="0" w:lastRow="0" w:firstColumn="0" w:lastColumn="0" w:oddVBand="0" w:evenVBand="0" w:oddHBand="0" w:evenHBand="0" w:firstRowFirstColumn="0" w:firstRowLastColumn="0" w:lastRowFirstColumn="0" w:lastRowLastColumn="0"/>
            </w:pPr>
            <w:r>
              <w:t xml:space="preserve">Die </w:t>
            </w:r>
            <w:proofErr w:type="spellStart"/>
            <w:proofErr w:type="gramStart"/>
            <w:r>
              <w:t>Schüler:innen</w:t>
            </w:r>
            <w:proofErr w:type="spellEnd"/>
            <w:proofErr w:type="gramEnd"/>
            <w:r>
              <w:t xml:space="preserve"> können</w:t>
            </w:r>
            <w:r w:rsidR="00F12730">
              <w:t xml:space="preserve"> </w:t>
            </w:r>
            <w:r>
              <w:t>…</w:t>
            </w:r>
          </w:p>
          <w:p w14:paraId="08820551" w14:textId="664F3B26" w:rsidR="004466DF" w:rsidRPr="004466DF" w:rsidRDefault="004466DF" w:rsidP="00F66411">
            <w:pPr>
              <w:pStyle w:val="Listenabsatz"/>
              <w:numPr>
                <w:ilvl w:val="0"/>
                <w:numId w:val="12"/>
              </w:numPr>
              <w:spacing w:line="360" w:lineRule="auto"/>
              <w:ind w:left="357" w:hanging="357"/>
              <w:cnfStyle w:val="000000000000" w:firstRow="0" w:lastRow="0" w:firstColumn="0" w:lastColumn="0" w:oddVBand="0" w:evenVBand="0" w:oddHBand="0" w:evenHBand="0" w:firstRowFirstColumn="0" w:firstRowLastColumn="0" w:lastRowFirstColumn="0" w:lastRowLastColumn="0"/>
              <w:rPr>
                <w:rStyle w:val="Erwhnung"/>
                <w:rFonts w:asciiTheme="majorHAnsi" w:eastAsia="Fira Sans" w:hAnsiTheme="majorHAnsi" w:cstheme="majorHAnsi"/>
                <w:color w:val="auto"/>
                <w:shd w:val="clear" w:color="auto" w:fill="auto"/>
              </w:rPr>
            </w:pPr>
            <w:r>
              <w:rPr>
                <w:szCs w:val="20"/>
              </w:rPr>
              <w:t>d</w:t>
            </w:r>
            <w:r w:rsidR="006E198B" w:rsidRPr="004466DF">
              <w:rPr>
                <w:szCs w:val="20"/>
              </w:rPr>
              <w:t>en verantwortungsvollen Umgang mit den natürlichen Ressourcen wie Wasser, Luft oder Boden erörtern und im Alltag umsetzen […]</w:t>
            </w:r>
            <w:r w:rsidR="00263DBA" w:rsidRPr="004466DF">
              <w:rPr>
                <w:szCs w:val="20"/>
              </w:rPr>
              <w:t>.</w:t>
            </w:r>
          </w:p>
        </w:tc>
      </w:tr>
      <w:tr w:rsidR="002B3106" w14:paraId="68D51468" w14:textId="77777777" w:rsidTr="1B8DE7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6F72A2E1" w14:textId="79E44C5A" w:rsidR="002B3106" w:rsidRPr="003E06DE" w:rsidRDefault="00C55E1C" w:rsidP="00F108BD">
            <w:pPr>
              <w:rPr>
                <w:rStyle w:val="Erwhnung"/>
                <w:color w:val="303059" w:themeColor="accent3"/>
                <w:shd w:val="clear" w:color="auto" w:fill="auto"/>
              </w:rPr>
            </w:pPr>
            <w:r>
              <w:rPr>
                <w:rStyle w:val="Erwhnung"/>
                <w:rFonts w:ascii="Arial" w:hAnsi="Arial" w:cs="Arial"/>
                <w:color w:val="303059" w:themeColor="accent3"/>
                <w:szCs w:val="20"/>
                <w:shd w:val="clear" w:color="auto" w:fill="auto"/>
              </w:rPr>
              <w:t>W</w:t>
            </w:r>
            <w:r w:rsidRPr="004065AC">
              <w:rPr>
                <w:rStyle w:val="Erwhnung"/>
                <w:rFonts w:ascii="Arial" w:hAnsi="Arial" w:cs="Arial"/>
                <w:color w:val="303059" w:themeColor="accent3"/>
                <w:szCs w:val="20"/>
                <w:shd w:val="clear" w:color="auto" w:fill="auto"/>
              </w:rPr>
              <w:t>eitere</w:t>
            </w:r>
            <w:r w:rsidRPr="00827D3B">
              <w:rPr>
                <w:rStyle w:val="Erwhnung"/>
                <w:rFonts w:ascii="Arial" w:hAnsi="Arial" w:cs="Arial"/>
                <w:color w:val="303059" w:themeColor="accent3"/>
                <w:szCs w:val="20"/>
                <w:shd w:val="clear" w:color="auto" w:fill="auto"/>
              </w:rPr>
              <w:t xml:space="preserve"> Lernziele</w:t>
            </w:r>
          </w:p>
        </w:tc>
        <w:tc>
          <w:tcPr>
            <w:tcW w:w="6651" w:type="dxa"/>
          </w:tcPr>
          <w:p w14:paraId="2E6605C4" w14:textId="44968026" w:rsidR="009C1F38" w:rsidRPr="002211F4" w:rsidRDefault="009C1F38" w:rsidP="00F66411">
            <w:pPr>
              <w:spacing w:line="360" w:lineRule="auto"/>
              <w:cnfStyle w:val="000000100000" w:firstRow="0" w:lastRow="0" w:firstColumn="0" w:lastColumn="0" w:oddVBand="0" w:evenVBand="0" w:oddHBand="1" w:evenHBand="0" w:firstRowFirstColumn="0" w:firstRowLastColumn="0" w:lastRowFirstColumn="0" w:lastRowLastColumn="0"/>
              <w:rPr>
                <w:rFonts w:asciiTheme="majorHAnsi" w:eastAsia="Fira Sans" w:hAnsiTheme="majorHAnsi" w:cstheme="majorHAnsi"/>
              </w:rPr>
            </w:pPr>
            <w:r w:rsidRPr="002211F4">
              <w:rPr>
                <w:rFonts w:asciiTheme="majorHAnsi" w:eastAsia="Fira Sans" w:hAnsiTheme="majorHAnsi" w:cstheme="majorHAnsi"/>
              </w:rPr>
              <w:t xml:space="preserve">Die </w:t>
            </w:r>
            <w:proofErr w:type="spellStart"/>
            <w:proofErr w:type="gramStart"/>
            <w:r w:rsidRPr="002211F4">
              <w:rPr>
                <w:rFonts w:asciiTheme="majorHAnsi" w:eastAsia="Fira Sans" w:hAnsiTheme="majorHAnsi" w:cstheme="majorHAnsi"/>
              </w:rPr>
              <w:t>Schüler:innen</w:t>
            </w:r>
            <w:proofErr w:type="spellEnd"/>
            <w:proofErr w:type="gramEnd"/>
            <w:r w:rsidRPr="002211F4">
              <w:rPr>
                <w:rFonts w:asciiTheme="majorHAnsi" w:eastAsia="Fira Sans" w:hAnsiTheme="majorHAnsi" w:cstheme="majorHAnsi"/>
              </w:rPr>
              <w:t xml:space="preserve"> können</w:t>
            </w:r>
            <w:r w:rsidR="00F12730">
              <w:rPr>
                <w:rFonts w:asciiTheme="majorHAnsi" w:eastAsia="Fira Sans" w:hAnsiTheme="majorHAnsi" w:cstheme="majorHAnsi"/>
              </w:rPr>
              <w:t xml:space="preserve"> </w:t>
            </w:r>
            <w:r w:rsidRPr="002211F4">
              <w:rPr>
                <w:rFonts w:asciiTheme="majorHAnsi" w:eastAsia="Fira Sans" w:hAnsiTheme="majorHAnsi" w:cstheme="majorHAnsi"/>
              </w:rPr>
              <w:t>…</w:t>
            </w:r>
          </w:p>
          <w:p w14:paraId="7BF36CC5" w14:textId="01DE4231" w:rsidR="004466DF" w:rsidRPr="002211F4" w:rsidRDefault="004466DF" w:rsidP="00F66411">
            <w:pPr>
              <w:pStyle w:val="Listenabsatz"/>
              <w:numPr>
                <w:ilvl w:val="0"/>
                <w:numId w:val="1"/>
              </w:numPr>
              <w:spacing w:line="360" w:lineRule="auto"/>
              <w:ind w:left="357" w:hanging="357"/>
              <w:cnfStyle w:val="000000100000" w:firstRow="0" w:lastRow="0" w:firstColumn="0" w:lastColumn="0" w:oddVBand="0" w:evenVBand="0" w:oddHBand="1" w:evenHBand="0" w:firstRowFirstColumn="0" w:firstRowLastColumn="0" w:lastRowFirstColumn="0" w:lastRowLastColumn="0"/>
              <w:rPr>
                <w:rFonts w:asciiTheme="majorHAnsi" w:eastAsia="Fira Sans" w:hAnsiTheme="majorHAnsi" w:cstheme="majorHAnsi"/>
              </w:rPr>
            </w:pPr>
            <w:r w:rsidRPr="002211F4">
              <w:rPr>
                <w:rFonts w:asciiTheme="majorHAnsi" w:eastAsia="Fira Sans" w:hAnsiTheme="majorHAnsi" w:cstheme="majorHAnsi"/>
              </w:rPr>
              <w:t xml:space="preserve">Haushaltsgeräte benennen, die </w:t>
            </w:r>
            <w:r w:rsidR="000240B4">
              <w:rPr>
                <w:rFonts w:asciiTheme="majorHAnsi" w:eastAsia="Fira Sans" w:hAnsiTheme="majorHAnsi" w:cstheme="majorHAnsi"/>
              </w:rPr>
              <w:t>mehr</w:t>
            </w:r>
            <w:r w:rsidRPr="002211F4">
              <w:rPr>
                <w:rFonts w:asciiTheme="majorHAnsi" w:eastAsia="Fira Sans" w:hAnsiTheme="majorHAnsi" w:cstheme="majorHAnsi"/>
              </w:rPr>
              <w:t xml:space="preserve"> / weniger Strom verbrauchen.</w:t>
            </w:r>
          </w:p>
          <w:p w14:paraId="08871922" w14:textId="0483265C" w:rsidR="004466DF" w:rsidRDefault="004466DF" w:rsidP="00F66411">
            <w:pPr>
              <w:pStyle w:val="Listenabsatz"/>
              <w:numPr>
                <w:ilvl w:val="0"/>
                <w:numId w:val="1"/>
              </w:numPr>
              <w:spacing w:line="360" w:lineRule="auto"/>
              <w:ind w:left="357" w:hanging="357"/>
              <w:cnfStyle w:val="000000100000" w:firstRow="0" w:lastRow="0" w:firstColumn="0" w:lastColumn="0" w:oddVBand="0" w:evenVBand="0" w:oddHBand="1" w:evenHBand="0" w:firstRowFirstColumn="0" w:firstRowLastColumn="0" w:lastRowFirstColumn="0" w:lastRowLastColumn="0"/>
              <w:rPr>
                <w:rFonts w:asciiTheme="majorHAnsi" w:eastAsia="Fira Sans" w:hAnsiTheme="majorHAnsi" w:cstheme="majorHAnsi"/>
              </w:rPr>
            </w:pPr>
            <w:r w:rsidRPr="002211F4">
              <w:rPr>
                <w:rFonts w:asciiTheme="majorHAnsi" w:eastAsia="Fira Sans" w:hAnsiTheme="majorHAnsi" w:cstheme="majorHAnsi"/>
              </w:rPr>
              <w:t>den hohen Wasserverbrauch</w:t>
            </w:r>
            <w:r>
              <w:rPr>
                <w:rFonts w:asciiTheme="majorHAnsi" w:eastAsia="Fira Sans" w:hAnsiTheme="majorHAnsi" w:cstheme="majorHAnsi"/>
              </w:rPr>
              <w:t xml:space="preserve"> von Swimmingpools aufzeigen.</w:t>
            </w:r>
          </w:p>
          <w:p w14:paraId="717F903E" w14:textId="16BC7F87" w:rsidR="00DD08DD" w:rsidRDefault="004466DF" w:rsidP="1B8DE78B">
            <w:pPr>
              <w:pStyle w:val="Listenabsatz"/>
              <w:numPr>
                <w:ilvl w:val="0"/>
                <w:numId w:val="1"/>
              </w:numPr>
              <w:spacing w:line="360" w:lineRule="auto"/>
              <w:ind w:left="357" w:hanging="357"/>
              <w:cnfStyle w:val="000000100000" w:firstRow="0" w:lastRow="0" w:firstColumn="0" w:lastColumn="0" w:oddVBand="0" w:evenVBand="0" w:oddHBand="1" w:evenHBand="0" w:firstRowFirstColumn="0" w:firstRowLastColumn="0" w:lastRowFirstColumn="0" w:lastRowLastColumn="0"/>
              <w:rPr>
                <w:rFonts w:asciiTheme="majorHAnsi" w:eastAsia="Fira Sans" w:hAnsiTheme="majorHAnsi" w:cstheme="majorBidi"/>
              </w:rPr>
            </w:pPr>
            <w:r w:rsidRPr="1B8DE78B">
              <w:rPr>
                <w:rFonts w:asciiTheme="majorHAnsi" w:eastAsia="Fira Sans" w:hAnsiTheme="majorHAnsi" w:cstheme="majorBidi"/>
              </w:rPr>
              <w:t>n</w:t>
            </w:r>
            <w:r w:rsidR="00DD08DD" w:rsidRPr="1B8DE78B">
              <w:rPr>
                <w:rFonts w:asciiTheme="majorHAnsi" w:eastAsia="Fira Sans" w:hAnsiTheme="majorHAnsi" w:cstheme="majorBidi"/>
              </w:rPr>
              <w:t xml:space="preserve">achhaltigen </w:t>
            </w:r>
            <w:r w:rsidR="5440199C" w:rsidRPr="1B8DE78B">
              <w:rPr>
                <w:rFonts w:asciiTheme="majorHAnsi" w:eastAsia="Fira Sans" w:hAnsiTheme="majorHAnsi" w:cstheme="majorBidi"/>
              </w:rPr>
              <w:t>von</w:t>
            </w:r>
            <w:r w:rsidR="4426B0AA" w:rsidRPr="1B8DE78B">
              <w:rPr>
                <w:rFonts w:asciiTheme="majorHAnsi" w:eastAsia="Fira Sans" w:hAnsiTheme="majorHAnsi" w:cstheme="majorBidi"/>
              </w:rPr>
              <w:t xml:space="preserve"> </w:t>
            </w:r>
            <w:r w:rsidR="075F43BB" w:rsidRPr="1B8DE78B">
              <w:rPr>
                <w:rFonts w:asciiTheme="majorHAnsi" w:eastAsia="Fira Sans" w:hAnsiTheme="majorHAnsi" w:cstheme="majorBidi"/>
              </w:rPr>
              <w:t>nicht nachhaltige</w:t>
            </w:r>
            <w:r w:rsidR="4B0C7A73" w:rsidRPr="1B8DE78B">
              <w:rPr>
                <w:rFonts w:asciiTheme="majorHAnsi" w:eastAsia="Fira Sans" w:hAnsiTheme="majorHAnsi" w:cstheme="majorBidi"/>
              </w:rPr>
              <w:t>m</w:t>
            </w:r>
            <w:r w:rsidR="00DD08DD" w:rsidRPr="1B8DE78B">
              <w:rPr>
                <w:rFonts w:asciiTheme="majorHAnsi" w:eastAsia="Fira Sans" w:hAnsiTheme="majorHAnsi" w:cstheme="majorBidi"/>
              </w:rPr>
              <w:t xml:space="preserve"> Umgang mit Kleidung unterscheiden.</w:t>
            </w:r>
          </w:p>
          <w:p w14:paraId="19996EAB" w14:textId="1EB8369B" w:rsidR="00983061" w:rsidRPr="004466DF" w:rsidRDefault="002211F4" w:rsidP="00F66411">
            <w:pPr>
              <w:pStyle w:val="Listenabsatz"/>
              <w:numPr>
                <w:ilvl w:val="0"/>
                <w:numId w:val="1"/>
              </w:numPr>
              <w:spacing w:line="360" w:lineRule="auto"/>
              <w:ind w:left="357" w:hanging="357"/>
              <w:cnfStyle w:val="000000100000" w:firstRow="0" w:lastRow="0" w:firstColumn="0" w:lastColumn="0" w:oddVBand="0" w:evenVBand="0" w:oddHBand="1" w:evenHBand="0" w:firstRowFirstColumn="0" w:firstRowLastColumn="0" w:lastRowFirstColumn="0" w:lastRowLastColumn="0"/>
              <w:rPr>
                <w:rFonts w:asciiTheme="majorHAnsi" w:eastAsia="Fira Sans" w:hAnsiTheme="majorHAnsi" w:cstheme="majorHAnsi"/>
              </w:rPr>
            </w:pPr>
            <w:r>
              <w:rPr>
                <w:rFonts w:asciiTheme="majorHAnsi" w:eastAsia="Fira Sans" w:hAnsiTheme="majorHAnsi" w:cstheme="majorHAnsi"/>
              </w:rPr>
              <w:t>d</w:t>
            </w:r>
            <w:r w:rsidR="00983061">
              <w:rPr>
                <w:rFonts w:asciiTheme="majorHAnsi" w:eastAsia="Fira Sans" w:hAnsiTheme="majorHAnsi" w:cstheme="majorHAnsi"/>
              </w:rPr>
              <w:t>en</w:t>
            </w:r>
            <w:r>
              <w:rPr>
                <w:rFonts w:asciiTheme="majorHAnsi" w:eastAsia="Fira Sans" w:hAnsiTheme="majorHAnsi" w:cstheme="majorHAnsi"/>
              </w:rPr>
              <w:t xml:space="preserve"> unterschiedlichen</w:t>
            </w:r>
            <w:r w:rsidR="00983061">
              <w:rPr>
                <w:rFonts w:asciiTheme="majorHAnsi" w:eastAsia="Fira Sans" w:hAnsiTheme="majorHAnsi" w:cstheme="majorHAnsi"/>
              </w:rPr>
              <w:t xml:space="preserve"> </w:t>
            </w:r>
            <w:r>
              <w:rPr>
                <w:rFonts w:asciiTheme="majorHAnsi" w:eastAsia="Fira Sans" w:hAnsiTheme="majorHAnsi" w:cstheme="majorHAnsi"/>
              </w:rPr>
              <w:t>Flächenverbrauch je nach Nutzung (Viehwirtschaft, Lebensmittelanbau) vergleichen.</w:t>
            </w:r>
          </w:p>
          <w:p w14:paraId="1BDF83EE" w14:textId="31518452" w:rsidR="002B3106" w:rsidRPr="002211F4" w:rsidRDefault="002211F4" w:rsidP="00F66411">
            <w:pPr>
              <w:pStyle w:val="Listenabsatz"/>
              <w:numPr>
                <w:ilvl w:val="0"/>
                <w:numId w:val="1"/>
              </w:numPr>
              <w:spacing w:line="360" w:lineRule="auto"/>
              <w:ind w:left="357" w:hanging="357"/>
              <w:cnfStyle w:val="000000100000" w:firstRow="0" w:lastRow="0" w:firstColumn="0" w:lastColumn="0" w:oddVBand="0" w:evenVBand="0" w:oddHBand="1" w:evenHBand="0" w:firstRowFirstColumn="0" w:firstRowLastColumn="0" w:lastRowFirstColumn="0" w:lastRowLastColumn="0"/>
              <w:rPr>
                <w:rStyle w:val="Erwhnung"/>
                <w:rFonts w:asciiTheme="majorHAnsi" w:eastAsia="Fira Sans" w:hAnsiTheme="majorHAnsi" w:cstheme="majorHAnsi"/>
                <w:color w:val="auto"/>
                <w:shd w:val="clear" w:color="auto" w:fill="auto"/>
              </w:rPr>
            </w:pPr>
            <w:r>
              <w:rPr>
                <w:rFonts w:asciiTheme="majorHAnsi" w:eastAsia="Fira Sans" w:hAnsiTheme="majorHAnsi" w:cstheme="majorHAnsi"/>
              </w:rPr>
              <w:t xml:space="preserve">verschiedene Energieträger </w:t>
            </w:r>
            <w:r w:rsidR="000240B4">
              <w:rPr>
                <w:rFonts w:asciiTheme="majorHAnsi" w:eastAsia="Fira Sans" w:hAnsiTheme="majorHAnsi" w:cstheme="majorHAnsi"/>
              </w:rPr>
              <w:t>nennen</w:t>
            </w:r>
            <w:r>
              <w:rPr>
                <w:rFonts w:asciiTheme="majorHAnsi" w:eastAsia="Fira Sans" w:hAnsiTheme="majorHAnsi" w:cstheme="majorHAnsi"/>
              </w:rPr>
              <w:t>.</w:t>
            </w:r>
          </w:p>
        </w:tc>
      </w:tr>
      <w:tr w:rsidR="007D431F" w14:paraId="6F35C7D4" w14:textId="77777777" w:rsidTr="1B8DE78B">
        <w:tc>
          <w:tcPr>
            <w:cnfStyle w:val="001000000000" w:firstRow="0" w:lastRow="0" w:firstColumn="1" w:lastColumn="0" w:oddVBand="0" w:evenVBand="0" w:oddHBand="0" w:evenHBand="0" w:firstRowFirstColumn="0" w:firstRowLastColumn="0" w:lastRowFirstColumn="0" w:lastRowLastColumn="0"/>
            <w:tcW w:w="2405" w:type="dxa"/>
          </w:tcPr>
          <w:p w14:paraId="0A781251" w14:textId="0BA9CDF8" w:rsidR="007D431F" w:rsidRPr="004F1763" w:rsidRDefault="007D431F" w:rsidP="00F108BD">
            <w:pPr>
              <w:rPr>
                <w:rStyle w:val="Erwhnung"/>
                <w:color w:val="303059" w:themeColor="accent3"/>
                <w:shd w:val="clear" w:color="auto" w:fill="auto"/>
              </w:rPr>
            </w:pPr>
            <w:r w:rsidRPr="004F1763">
              <w:rPr>
                <w:rStyle w:val="Erwhnung"/>
                <w:color w:val="303059" w:themeColor="accent3"/>
                <w:shd w:val="clear" w:color="auto" w:fill="auto"/>
              </w:rPr>
              <w:t>Autor</w:t>
            </w:r>
            <w:r w:rsidR="0069234B">
              <w:rPr>
                <w:rStyle w:val="Erwhnung"/>
                <w:color w:val="303059" w:themeColor="accent3"/>
                <w:shd w:val="clear" w:color="auto" w:fill="auto"/>
              </w:rPr>
              <w:t>en</w:t>
            </w:r>
          </w:p>
        </w:tc>
        <w:tc>
          <w:tcPr>
            <w:tcW w:w="6651" w:type="dxa"/>
          </w:tcPr>
          <w:p w14:paraId="3B636566" w14:textId="70BD2DBE" w:rsidR="004E2590" w:rsidRPr="004F1763" w:rsidRDefault="00A37CB6" w:rsidP="00F108BD">
            <w:p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hyperlink r:id="rId20" w:history="1">
              <w:r w:rsidRPr="00DE70DB">
                <w:rPr>
                  <w:rStyle w:val="Hyperlink"/>
                </w:rPr>
                <w:t>Lukas Stieber</w:t>
              </w:r>
            </w:hyperlink>
            <w:r w:rsidRPr="00A37CB6">
              <w:rPr>
                <w:rStyle w:val="Erwhnung"/>
                <w:color w:val="auto"/>
                <w:shd w:val="clear" w:color="auto" w:fill="auto"/>
              </w:rPr>
              <w:t xml:space="preserve">; </w:t>
            </w:r>
            <w:hyperlink r:id="rId21" w:history="1">
              <w:r w:rsidRPr="00A37CB6">
                <w:rPr>
                  <w:rStyle w:val="Hyperlink"/>
                </w:rPr>
                <w:t>Michael Lehrner</w:t>
              </w:r>
            </w:hyperlink>
          </w:p>
        </w:tc>
      </w:tr>
      <w:tr w:rsidR="001B3DC0" w14:paraId="62F5A231" w14:textId="77777777" w:rsidTr="1B8DE7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7D03E706" w14:textId="23665736" w:rsidR="001B3DC0" w:rsidRPr="004F1763" w:rsidRDefault="001B3DC0" w:rsidP="00F108BD">
            <w:pPr>
              <w:rPr>
                <w:rStyle w:val="Erwhnung"/>
                <w:color w:val="303059" w:themeColor="accent3"/>
                <w:shd w:val="clear" w:color="auto" w:fill="auto"/>
              </w:rPr>
            </w:pPr>
            <w:r>
              <w:rPr>
                <w:rStyle w:val="Erwhnung"/>
                <w:color w:val="303059" w:themeColor="accent3"/>
                <w:shd w:val="clear" w:color="auto" w:fill="auto"/>
              </w:rPr>
              <w:t>Redaktion</w:t>
            </w:r>
          </w:p>
        </w:tc>
        <w:tc>
          <w:tcPr>
            <w:tcW w:w="6651" w:type="dxa"/>
          </w:tcPr>
          <w:p w14:paraId="19C2D86E" w14:textId="42B716AE" w:rsidR="001B3DC0" w:rsidRDefault="005D07C8" w:rsidP="00F108BD">
            <w:pPr>
              <w:cnfStyle w:val="000000100000" w:firstRow="0" w:lastRow="0" w:firstColumn="0" w:lastColumn="0" w:oddVBand="0" w:evenVBand="0" w:oddHBand="1" w:evenHBand="0" w:firstRowFirstColumn="0" w:firstRowLastColumn="0" w:lastRowFirstColumn="0" w:lastRowLastColumn="0"/>
            </w:pPr>
            <w:hyperlink r:id="rId22" w:history="1">
              <w:r w:rsidRPr="23146515">
                <w:rPr>
                  <w:rStyle w:val="Hyperlink"/>
                  <w:rFonts w:ascii="Arial" w:hAnsi="Arial" w:cs="Arial"/>
                </w:rPr>
                <w:t>Anna Steinbauer-Holzer</w:t>
              </w:r>
            </w:hyperlink>
          </w:p>
        </w:tc>
      </w:tr>
      <w:tr w:rsidR="006E198B" w14:paraId="4F3B66FD" w14:textId="77777777" w:rsidTr="1B8DE78B">
        <w:tc>
          <w:tcPr>
            <w:cnfStyle w:val="001000000000" w:firstRow="0" w:lastRow="0" w:firstColumn="1" w:lastColumn="0" w:oddVBand="0" w:evenVBand="0" w:oddHBand="0" w:evenHBand="0" w:firstRowFirstColumn="0" w:firstRowLastColumn="0" w:lastRowFirstColumn="0" w:lastRowLastColumn="0"/>
            <w:tcW w:w="2405" w:type="dxa"/>
          </w:tcPr>
          <w:p w14:paraId="342FEE2F" w14:textId="3FA271FD" w:rsidR="006E198B" w:rsidRPr="006E198B" w:rsidRDefault="00364D6B" w:rsidP="00F108BD">
            <w:pPr>
              <w:rPr>
                <w:rStyle w:val="Erwhnung"/>
                <w:color w:val="303059" w:themeColor="accent3"/>
                <w:shd w:val="clear" w:color="auto" w:fill="auto"/>
              </w:rPr>
            </w:pPr>
            <w:r>
              <w:rPr>
                <w:rStyle w:val="Erwhnung"/>
                <w:color w:val="303059" w:themeColor="accent3"/>
                <w:shd w:val="clear" w:color="auto" w:fill="auto"/>
              </w:rPr>
              <w:t>Illustrationen</w:t>
            </w:r>
          </w:p>
        </w:tc>
        <w:tc>
          <w:tcPr>
            <w:tcW w:w="6651" w:type="dxa"/>
          </w:tcPr>
          <w:p w14:paraId="2DD13DC4" w14:textId="52229D8C" w:rsidR="006E198B" w:rsidRPr="006E198B" w:rsidRDefault="006E198B" w:rsidP="00F108BD">
            <w:p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hyperlink r:id="rId23" w:history="1">
              <w:r w:rsidRPr="008647DD">
                <w:rPr>
                  <w:rStyle w:val="Hyperlink"/>
                </w:rPr>
                <w:t>Hannah Hornisch</w:t>
              </w:r>
            </w:hyperlink>
          </w:p>
        </w:tc>
      </w:tr>
      <w:tr w:rsidR="007D431F" w14:paraId="0A464BAF" w14:textId="77777777" w:rsidTr="1B8DE7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4F6993FF" w14:textId="77777777" w:rsidR="007D431F" w:rsidRPr="003E06DE" w:rsidRDefault="007D431F" w:rsidP="00F108BD">
            <w:pPr>
              <w:rPr>
                <w:rStyle w:val="Erwhnung"/>
                <w:color w:val="303059" w:themeColor="accent3"/>
                <w:shd w:val="clear" w:color="auto" w:fill="auto"/>
              </w:rPr>
            </w:pPr>
            <w:r w:rsidRPr="003E06DE">
              <w:rPr>
                <w:rStyle w:val="Erwhnung"/>
                <w:color w:val="303059" w:themeColor="accent3"/>
                <w:shd w:val="clear" w:color="auto" w:fill="auto"/>
              </w:rPr>
              <w:t>Jahr</w:t>
            </w:r>
          </w:p>
        </w:tc>
        <w:tc>
          <w:tcPr>
            <w:tcW w:w="6651" w:type="dxa"/>
          </w:tcPr>
          <w:p w14:paraId="205F7CDF" w14:textId="16140664" w:rsidR="007D431F" w:rsidRDefault="009A09E8" w:rsidP="00F108BD">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Pr>
                <w:rStyle w:val="Erwhnung"/>
                <w:color w:val="auto"/>
                <w:shd w:val="clear" w:color="auto" w:fill="auto"/>
              </w:rPr>
              <w:t>202</w:t>
            </w:r>
            <w:r w:rsidR="00FA184F">
              <w:rPr>
                <w:rStyle w:val="Erwhnung"/>
                <w:color w:val="auto"/>
                <w:shd w:val="clear" w:color="auto" w:fill="auto"/>
              </w:rPr>
              <w:t>5 (überarbeitete Version)</w:t>
            </w:r>
          </w:p>
        </w:tc>
      </w:tr>
    </w:tbl>
    <w:p w14:paraId="5C6C85CB" w14:textId="648FE94E" w:rsidR="00D44862" w:rsidRPr="00347668" w:rsidRDefault="00D44862" w:rsidP="00347668">
      <w:bookmarkStart w:id="7" w:name="_Toc100773919"/>
      <w:bookmarkStart w:id="8" w:name="_Toc100774007"/>
      <w:bookmarkStart w:id="9" w:name="_Toc100774115"/>
      <w:bookmarkStart w:id="10" w:name="_Toc101436016"/>
      <w:r>
        <w:rPr>
          <w:noProof/>
        </w:rPr>
        <w:br w:type="page"/>
      </w:r>
    </w:p>
    <w:p w14:paraId="5E6BDE0F" w14:textId="5F87680F" w:rsidR="003E06DE" w:rsidRPr="001856CE" w:rsidRDefault="000240B4" w:rsidP="00BC2DC1">
      <w:pPr>
        <w:pStyle w:val="berschrift1"/>
        <w:ind w:right="-6"/>
        <w:rPr>
          <w:rStyle w:val="Erwhnung"/>
          <w:color w:val="303059" w:themeColor="accent3"/>
          <w:shd w:val="clear" w:color="auto" w:fill="auto"/>
        </w:rPr>
      </w:pPr>
      <w:bookmarkStart w:id="11" w:name="_Toc143587155"/>
      <w:bookmarkEnd w:id="7"/>
      <w:bookmarkEnd w:id="8"/>
      <w:bookmarkEnd w:id="9"/>
      <w:bookmarkEnd w:id="10"/>
      <w:r>
        <w:rPr>
          <w:noProof/>
        </w:rPr>
        <w:lastRenderedPageBreak/>
        <w:t>Hintergrundinformationen</w:t>
      </w:r>
      <w:bookmarkEnd w:id="11"/>
    </w:p>
    <w:p w14:paraId="6B32CF65" w14:textId="77777777" w:rsidR="001856CE" w:rsidRPr="003E06DE" w:rsidRDefault="001856CE" w:rsidP="003E06DE"/>
    <w:p w14:paraId="7F4BE5AC" w14:textId="70005E79" w:rsidR="003E06DE" w:rsidRPr="00D44862" w:rsidRDefault="00E97E72" w:rsidP="00DA10FD">
      <w:pPr>
        <w:pStyle w:val="berschrift2"/>
      </w:pPr>
      <w:r w:rsidRPr="00D44862">
        <w:t xml:space="preserve">Die Methode </w:t>
      </w:r>
      <w:r w:rsidR="00C22E5A">
        <w:t>„</w:t>
      </w:r>
      <w:r w:rsidRPr="00D44862">
        <w:t>Escape Room”</w:t>
      </w:r>
    </w:p>
    <w:p w14:paraId="148399DB" w14:textId="74905FAE" w:rsidR="00993B29" w:rsidRDefault="00C22E5A" w:rsidP="5D6BFD5B">
      <w:pPr>
        <w:jc w:val="both"/>
        <w:rPr>
          <w:rFonts w:asciiTheme="majorHAnsi" w:hAnsiTheme="majorHAnsi" w:cstheme="majorBidi"/>
        </w:rPr>
      </w:pPr>
      <w:r w:rsidRPr="5D6BFD5B">
        <w:rPr>
          <w:rFonts w:asciiTheme="majorHAnsi" w:hAnsiTheme="majorHAnsi" w:cstheme="majorBidi"/>
        </w:rPr>
        <w:t>„</w:t>
      </w:r>
      <w:r w:rsidR="001B4828" w:rsidRPr="5D6BFD5B">
        <w:rPr>
          <w:rFonts w:asciiTheme="majorHAnsi" w:hAnsiTheme="majorHAnsi" w:cstheme="majorBidi"/>
        </w:rPr>
        <w:t xml:space="preserve">Escape Room“ oder „Exit </w:t>
      </w:r>
      <w:proofErr w:type="spellStart"/>
      <w:r w:rsidR="001B4828" w:rsidRPr="5D6BFD5B">
        <w:rPr>
          <w:rFonts w:asciiTheme="majorHAnsi" w:hAnsiTheme="majorHAnsi" w:cstheme="majorBidi"/>
        </w:rPr>
        <w:t>the</w:t>
      </w:r>
      <w:proofErr w:type="spellEnd"/>
      <w:r w:rsidR="001B4828" w:rsidRPr="5D6BFD5B">
        <w:rPr>
          <w:rFonts w:asciiTheme="majorHAnsi" w:hAnsiTheme="majorHAnsi" w:cstheme="majorBidi"/>
        </w:rPr>
        <w:t xml:space="preserve"> Room” ist ein Spiel, bei</w:t>
      </w:r>
      <w:r w:rsidR="00811283" w:rsidRPr="5D6BFD5B">
        <w:rPr>
          <w:rFonts w:asciiTheme="majorHAnsi" w:hAnsiTheme="majorHAnsi" w:cstheme="majorBidi"/>
        </w:rPr>
        <w:t xml:space="preserve"> </w:t>
      </w:r>
      <w:r w:rsidR="001B4828" w:rsidRPr="5D6BFD5B">
        <w:rPr>
          <w:rFonts w:asciiTheme="majorHAnsi" w:hAnsiTheme="majorHAnsi" w:cstheme="majorBidi"/>
        </w:rPr>
        <w:t xml:space="preserve">dem die Teilnehmenden </w:t>
      </w:r>
      <w:r w:rsidR="00811283" w:rsidRPr="5D6BFD5B">
        <w:rPr>
          <w:rFonts w:asciiTheme="majorHAnsi" w:hAnsiTheme="majorHAnsi" w:cstheme="majorBidi"/>
        </w:rPr>
        <w:t>Qui</w:t>
      </w:r>
      <w:r w:rsidRPr="5D6BFD5B">
        <w:rPr>
          <w:rFonts w:asciiTheme="majorHAnsi" w:hAnsiTheme="majorHAnsi" w:cstheme="majorBidi"/>
        </w:rPr>
        <w:t>z</w:t>
      </w:r>
      <w:r w:rsidR="005F6F20" w:rsidRPr="5D6BFD5B">
        <w:rPr>
          <w:rFonts w:asciiTheme="majorHAnsi" w:hAnsiTheme="majorHAnsi" w:cstheme="majorBidi"/>
        </w:rPr>
        <w:t xml:space="preserve"> und</w:t>
      </w:r>
      <w:r w:rsidR="00811283" w:rsidRPr="5D6BFD5B">
        <w:rPr>
          <w:rFonts w:asciiTheme="majorHAnsi" w:hAnsiTheme="majorHAnsi" w:cstheme="majorBidi"/>
        </w:rPr>
        <w:t xml:space="preserve"> Rätsel</w:t>
      </w:r>
      <w:r w:rsidR="005F6F20" w:rsidRPr="5D6BFD5B">
        <w:rPr>
          <w:rFonts w:asciiTheme="majorHAnsi" w:hAnsiTheme="majorHAnsi" w:cstheme="majorBidi"/>
        </w:rPr>
        <w:t xml:space="preserve"> </w:t>
      </w:r>
      <w:r w:rsidR="001B4828" w:rsidRPr="5D6BFD5B">
        <w:rPr>
          <w:rFonts w:asciiTheme="majorHAnsi" w:hAnsiTheme="majorHAnsi" w:cstheme="majorBidi"/>
        </w:rPr>
        <w:t xml:space="preserve">lösen und </w:t>
      </w:r>
      <w:r w:rsidR="00811283" w:rsidRPr="5D6BFD5B">
        <w:rPr>
          <w:rFonts w:asciiTheme="majorHAnsi" w:hAnsiTheme="majorHAnsi" w:cstheme="majorBidi"/>
        </w:rPr>
        <w:t xml:space="preserve">gesuchte </w:t>
      </w:r>
      <w:r w:rsidR="001B4828" w:rsidRPr="5D6BFD5B">
        <w:rPr>
          <w:rFonts w:asciiTheme="majorHAnsi" w:hAnsiTheme="majorHAnsi" w:cstheme="majorBidi"/>
        </w:rPr>
        <w:t>Codes knacken müssen</w:t>
      </w:r>
      <w:r w:rsidR="005F6F20" w:rsidRPr="5D6BFD5B">
        <w:rPr>
          <w:rFonts w:asciiTheme="majorHAnsi" w:hAnsiTheme="majorHAnsi" w:cstheme="majorBidi"/>
        </w:rPr>
        <w:t>, um gewinnen zu können</w:t>
      </w:r>
      <w:r w:rsidR="00241857" w:rsidRPr="5D6BFD5B">
        <w:rPr>
          <w:rFonts w:asciiTheme="majorHAnsi" w:hAnsiTheme="majorHAnsi" w:cstheme="majorBidi"/>
        </w:rPr>
        <w:t xml:space="preserve">. Dabei kommen verschiedene Materialien und Aufgabenstellungen zum Einsatz, die die Neugier der </w:t>
      </w:r>
      <w:proofErr w:type="spellStart"/>
      <w:proofErr w:type="gramStart"/>
      <w:r w:rsidR="00241857" w:rsidRPr="5D6BFD5B">
        <w:rPr>
          <w:rFonts w:asciiTheme="majorHAnsi" w:hAnsiTheme="majorHAnsi" w:cstheme="majorBidi"/>
        </w:rPr>
        <w:t>Schüler:innen</w:t>
      </w:r>
      <w:proofErr w:type="spellEnd"/>
      <w:proofErr w:type="gramEnd"/>
      <w:r w:rsidR="00241857" w:rsidRPr="5D6BFD5B">
        <w:rPr>
          <w:rFonts w:asciiTheme="majorHAnsi" w:hAnsiTheme="majorHAnsi" w:cstheme="majorBidi"/>
        </w:rPr>
        <w:t xml:space="preserve"> wecken und deren Kreativität fördern sollen. </w:t>
      </w:r>
      <w:r w:rsidR="00F2312A" w:rsidRPr="5D6BFD5B">
        <w:rPr>
          <w:rFonts w:asciiTheme="majorHAnsi" w:hAnsiTheme="majorHAnsi" w:cstheme="majorBidi"/>
        </w:rPr>
        <w:t>Schwierige</w:t>
      </w:r>
      <w:r w:rsidR="00811283" w:rsidRPr="5D6BFD5B">
        <w:rPr>
          <w:rFonts w:asciiTheme="majorHAnsi" w:hAnsiTheme="majorHAnsi" w:cstheme="majorBidi"/>
        </w:rPr>
        <w:t xml:space="preserve"> Aufgaben </w:t>
      </w:r>
      <w:r w:rsidR="00F2312A" w:rsidRPr="5D6BFD5B">
        <w:rPr>
          <w:rFonts w:asciiTheme="majorHAnsi" w:hAnsiTheme="majorHAnsi" w:cstheme="majorBidi"/>
        </w:rPr>
        <w:t xml:space="preserve">sind meistens am besten </w:t>
      </w:r>
      <w:r w:rsidRPr="5D6BFD5B">
        <w:rPr>
          <w:rFonts w:asciiTheme="majorHAnsi" w:eastAsia="Fira Sans" w:hAnsiTheme="majorHAnsi" w:cstheme="majorBidi"/>
        </w:rPr>
        <w:t>im</w:t>
      </w:r>
      <w:r w:rsidR="00811283" w:rsidRPr="5D6BFD5B">
        <w:rPr>
          <w:rFonts w:asciiTheme="majorHAnsi" w:eastAsia="Fira Sans" w:hAnsiTheme="majorHAnsi" w:cstheme="majorBidi"/>
        </w:rPr>
        <w:t xml:space="preserve"> Team</w:t>
      </w:r>
      <w:r w:rsidR="00F2312A" w:rsidRPr="5D6BFD5B">
        <w:rPr>
          <w:rFonts w:asciiTheme="majorHAnsi" w:eastAsia="Fira Sans" w:hAnsiTheme="majorHAnsi" w:cstheme="majorBidi"/>
        </w:rPr>
        <w:t xml:space="preserve"> </w:t>
      </w:r>
      <w:r w:rsidR="00E16DAC" w:rsidRPr="5D6BFD5B">
        <w:rPr>
          <w:rFonts w:asciiTheme="majorHAnsi" w:eastAsia="Fira Sans" w:hAnsiTheme="majorHAnsi" w:cstheme="majorBidi"/>
        </w:rPr>
        <w:t xml:space="preserve">zu lösen. Dies </w:t>
      </w:r>
      <w:r w:rsidR="0025554E" w:rsidRPr="5D6BFD5B">
        <w:rPr>
          <w:rFonts w:asciiTheme="majorHAnsi" w:eastAsia="Fira Sans" w:hAnsiTheme="majorHAnsi" w:cstheme="majorBidi"/>
        </w:rPr>
        <w:t>kann</w:t>
      </w:r>
    </w:p>
    <w:p w14:paraId="49091CC6" w14:textId="1A89599B" w:rsidR="00993B29" w:rsidRDefault="0025554E" w:rsidP="5D6BFD5B">
      <w:pPr>
        <w:jc w:val="both"/>
        <w:rPr>
          <w:rFonts w:asciiTheme="majorHAnsi" w:hAnsiTheme="majorHAnsi" w:cstheme="majorBidi"/>
        </w:rPr>
      </w:pPr>
      <w:r w:rsidRPr="5D6BFD5B">
        <w:rPr>
          <w:rFonts w:asciiTheme="majorHAnsi" w:eastAsia="Fira Sans" w:hAnsiTheme="majorHAnsi" w:cstheme="majorBidi"/>
        </w:rPr>
        <w:t>u.</w:t>
      </w:r>
      <w:r w:rsidR="00C22E5A" w:rsidRPr="5D6BFD5B">
        <w:rPr>
          <w:rFonts w:asciiTheme="majorHAnsi" w:eastAsia="Fira Sans" w:hAnsiTheme="majorHAnsi" w:cstheme="majorBidi"/>
        </w:rPr>
        <w:t xml:space="preserve"> </w:t>
      </w:r>
      <w:r w:rsidRPr="5D6BFD5B">
        <w:rPr>
          <w:rFonts w:asciiTheme="majorHAnsi" w:eastAsia="Fira Sans" w:hAnsiTheme="majorHAnsi" w:cstheme="majorBidi"/>
        </w:rPr>
        <w:t xml:space="preserve">a. die Kompetenzen Kollaboration und Kommunikation stärken. </w:t>
      </w:r>
      <w:r w:rsidR="00384B4A" w:rsidRPr="5D6BFD5B">
        <w:rPr>
          <w:rFonts w:asciiTheme="majorHAnsi" w:eastAsia="Fira Sans" w:hAnsiTheme="majorHAnsi" w:cstheme="majorBidi"/>
        </w:rPr>
        <w:t xml:space="preserve">Im Schulkontext bietet es sich </w:t>
      </w:r>
      <w:r w:rsidR="008C6EFD" w:rsidRPr="5D6BFD5B">
        <w:rPr>
          <w:rFonts w:asciiTheme="majorHAnsi" w:eastAsia="Fira Sans" w:hAnsiTheme="majorHAnsi" w:cstheme="majorBidi"/>
        </w:rPr>
        <w:t xml:space="preserve">außerdem </w:t>
      </w:r>
      <w:r w:rsidR="00384B4A" w:rsidRPr="5D6BFD5B">
        <w:rPr>
          <w:rFonts w:asciiTheme="majorHAnsi" w:eastAsia="Fira Sans" w:hAnsiTheme="majorHAnsi" w:cstheme="majorBidi"/>
        </w:rPr>
        <w:t>an</w:t>
      </w:r>
      <w:r w:rsidR="263DD463" w:rsidRPr="5D6BFD5B">
        <w:rPr>
          <w:rFonts w:asciiTheme="majorHAnsi" w:eastAsia="Fira Sans" w:hAnsiTheme="majorHAnsi" w:cstheme="majorBidi"/>
        </w:rPr>
        <w:t>,</w:t>
      </w:r>
      <w:r w:rsidR="00384B4A" w:rsidRPr="5D6BFD5B">
        <w:rPr>
          <w:rFonts w:asciiTheme="majorHAnsi" w:eastAsia="Fira Sans" w:hAnsiTheme="majorHAnsi" w:cstheme="majorBidi"/>
        </w:rPr>
        <w:t xml:space="preserve"> </w:t>
      </w:r>
      <w:r w:rsidR="00BC6ACA" w:rsidRPr="5D6BFD5B">
        <w:rPr>
          <w:rFonts w:asciiTheme="majorHAnsi" w:eastAsia="Fira Sans" w:hAnsiTheme="majorHAnsi" w:cstheme="majorBidi"/>
        </w:rPr>
        <w:t>„</w:t>
      </w:r>
      <w:r w:rsidR="00384B4A" w:rsidRPr="5D6BFD5B">
        <w:rPr>
          <w:rFonts w:asciiTheme="majorHAnsi" w:eastAsia="Fira Sans" w:hAnsiTheme="majorHAnsi" w:cstheme="majorBidi"/>
        </w:rPr>
        <w:t>Escape Room</w:t>
      </w:r>
      <w:r w:rsidR="00BC6ACA" w:rsidRPr="5D6BFD5B">
        <w:rPr>
          <w:rFonts w:asciiTheme="majorHAnsi" w:eastAsia="Fira Sans" w:hAnsiTheme="majorHAnsi" w:cstheme="majorBidi"/>
        </w:rPr>
        <w:t>s“</w:t>
      </w:r>
      <w:r w:rsidR="00384B4A" w:rsidRPr="5D6BFD5B">
        <w:rPr>
          <w:rFonts w:asciiTheme="majorHAnsi" w:eastAsia="Fira Sans" w:hAnsiTheme="majorHAnsi" w:cstheme="majorBidi"/>
        </w:rPr>
        <w:t xml:space="preserve"> mit Inhalten aus dem Unterricht zu verknüpfen, um diese spielerisch zu</w:t>
      </w:r>
      <w:r w:rsidR="00BC6ACA" w:rsidRPr="5D6BFD5B">
        <w:rPr>
          <w:rFonts w:asciiTheme="majorHAnsi" w:eastAsia="Fira Sans" w:hAnsiTheme="majorHAnsi" w:cstheme="majorBidi"/>
        </w:rPr>
        <w:t xml:space="preserve"> erarbeiten oder zu festigen. </w:t>
      </w:r>
      <w:r w:rsidR="00871F07" w:rsidRPr="5D6BFD5B">
        <w:rPr>
          <w:rFonts w:asciiTheme="majorHAnsi" w:hAnsiTheme="majorHAnsi" w:cstheme="majorBidi"/>
        </w:rPr>
        <w:t xml:space="preserve">Für den Unterricht </w:t>
      </w:r>
      <w:r w:rsidR="008C6EFD" w:rsidRPr="5D6BFD5B">
        <w:rPr>
          <w:rFonts w:asciiTheme="majorHAnsi" w:hAnsiTheme="majorHAnsi" w:cstheme="majorBidi"/>
        </w:rPr>
        <w:t>stechen d</w:t>
      </w:r>
      <w:r w:rsidR="00871F07" w:rsidRPr="5D6BFD5B">
        <w:rPr>
          <w:rFonts w:asciiTheme="majorHAnsi" w:hAnsiTheme="majorHAnsi" w:cstheme="majorBidi"/>
        </w:rPr>
        <w:t>adurch insbesondere zwei</w:t>
      </w:r>
      <w:r w:rsidR="00BC6ACA" w:rsidRPr="5D6BFD5B">
        <w:rPr>
          <w:rFonts w:asciiTheme="majorHAnsi" w:hAnsiTheme="majorHAnsi" w:cstheme="majorBidi"/>
        </w:rPr>
        <w:t xml:space="preserve"> Potentiale</w:t>
      </w:r>
      <w:r w:rsidR="008C6EFD" w:rsidRPr="5D6BFD5B">
        <w:rPr>
          <w:rFonts w:asciiTheme="majorHAnsi" w:hAnsiTheme="majorHAnsi" w:cstheme="majorBidi"/>
        </w:rPr>
        <w:t xml:space="preserve"> hervor</w:t>
      </w:r>
      <w:r w:rsidR="00080D21" w:rsidRPr="5D6BFD5B">
        <w:rPr>
          <w:rFonts w:asciiTheme="majorHAnsi" w:hAnsiTheme="majorHAnsi" w:cstheme="majorBidi"/>
        </w:rPr>
        <w:t xml:space="preserve">: </w:t>
      </w:r>
      <w:r w:rsidR="00DC3DCF" w:rsidRPr="5D6BFD5B">
        <w:rPr>
          <w:rFonts w:asciiTheme="majorHAnsi" w:eastAsia="Fira Sans" w:hAnsiTheme="majorHAnsi" w:cstheme="majorBidi"/>
        </w:rPr>
        <w:t xml:space="preserve">der </w:t>
      </w:r>
      <w:r w:rsidR="00080D21" w:rsidRPr="5D6BFD5B">
        <w:rPr>
          <w:rFonts w:asciiTheme="majorHAnsi" w:hAnsiTheme="majorHAnsi" w:cstheme="majorBidi"/>
        </w:rPr>
        <w:t xml:space="preserve">Erwerb </w:t>
      </w:r>
      <w:r w:rsidR="00EA1895" w:rsidRPr="5D6BFD5B">
        <w:rPr>
          <w:rFonts w:asciiTheme="majorHAnsi" w:hAnsiTheme="majorHAnsi" w:cstheme="majorBidi"/>
        </w:rPr>
        <w:t>von 21</w:t>
      </w:r>
      <w:r w:rsidR="00EA1895" w:rsidRPr="5D6BFD5B">
        <w:rPr>
          <w:rFonts w:asciiTheme="majorHAnsi" w:hAnsiTheme="majorHAnsi" w:cstheme="majorBidi"/>
          <w:vertAlign w:val="superscript"/>
        </w:rPr>
        <w:t>st</w:t>
      </w:r>
      <w:r w:rsidR="00EA1895" w:rsidRPr="5D6BFD5B">
        <w:rPr>
          <w:rFonts w:asciiTheme="majorHAnsi" w:hAnsiTheme="majorHAnsi" w:cstheme="majorBidi"/>
        </w:rPr>
        <w:t xml:space="preserve"> Century Skills</w:t>
      </w:r>
      <w:r w:rsidR="00DC3DCF" w:rsidRPr="5D6BFD5B">
        <w:rPr>
          <w:rFonts w:asciiTheme="majorHAnsi" w:hAnsiTheme="majorHAnsi" w:cstheme="majorBidi"/>
        </w:rPr>
        <w:t xml:space="preserve"> und die </w:t>
      </w:r>
      <w:r w:rsidR="00B54A17" w:rsidRPr="5D6BFD5B">
        <w:rPr>
          <w:rFonts w:asciiTheme="majorHAnsi" w:hAnsiTheme="majorHAnsi" w:cstheme="majorBidi"/>
        </w:rPr>
        <w:t>s</w:t>
      </w:r>
      <w:r w:rsidR="00080D21" w:rsidRPr="5D6BFD5B">
        <w:rPr>
          <w:rFonts w:asciiTheme="majorHAnsi" w:hAnsiTheme="majorHAnsi" w:cstheme="majorBidi"/>
        </w:rPr>
        <w:t>pielerische Erarbeitung oder Festigung von Inhalten</w:t>
      </w:r>
      <w:r w:rsidR="00B54A17" w:rsidRPr="5D6BFD5B">
        <w:rPr>
          <w:rFonts w:asciiTheme="majorHAnsi" w:hAnsiTheme="majorHAnsi" w:cstheme="majorBidi"/>
        </w:rPr>
        <w:t>.</w:t>
      </w:r>
    </w:p>
    <w:p w14:paraId="00418BCD" w14:textId="356900E5" w:rsidR="00A30FAC" w:rsidRPr="00A30FAC" w:rsidRDefault="00A30FAC" w:rsidP="00A30FAC">
      <w:pPr>
        <w:pStyle w:val="pf0"/>
        <w:rPr>
          <w:rFonts w:asciiTheme="minorHAnsi" w:hAnsiTheme="minorHAnsi" w:cstheme="minorHAnsi"/>
          <w:sz w:val="20"/>
          <w:szCs w:val="20"/>
        </w:rPr>
      </w:pPr>
      <w:r>
        <w:rPr>
          <w:rStyle w:val="cf01"/>
          <w:rFonts w:asciiTheme="minorHAnsi" w:eastAsiaTheme="majorEastAsia" w:hAnsiTheme="minorHAnsi" w:cstheme="minorHAnsi"/>
          <w:sz w:val="20"/>
          <w:szCs w:val="20"/>
        </w:rPr>
        <w:t>Informativer Artikel</w:t>
      </w:r>
      <w:r w:rsidRPr="00A30FAC">
        <w:rPr>
          <w:rStyle w:val="cf01"/>
          <w:rFonts w:asciiTheme="minorHAnsi" w:eastAsiaTheme="majorEastAsia" w:hAnsiTheme="minorHAnsi" w:cstheme="minorHAnsi"/>
          <w:sz w:val="20"/>
          <w:szCs w:val="20"/>
        </w:rPr>
        <w:t xml:space="preserve">: </w:t>
      </w:r>
      <w:hyperlink r:id="rId24" w:history="1">
        <w:r w:rsidRPr="004F1763">
          <w:rPr>
            <w:rStyle w:val="Hyperlink"/>
            <w:rFonts w:asciiTheme="minorHAnsi" w:eastAsiaTheme="majorEastAsia" w:hAnsiTheme="minorHAnsi" w:cstheme="minorHAnsi"/>
            <w:sz w:val="20"/>
            <w:szCs w:val="20"/>
          </w:rPr>
          <w:t>Escape Games für den Wirtschaftsunterricht - Teach Economy</w:t>
        </w:r>
      </w:hyperlink>
      <w:r w:rsidRPr="004F1763">
        <w:rPr>
          <w:rStyle w:val="cf01"/>
          <w:rFonts w:asciiTheme="minorHAnsi" w:eastAsiaTheme="majorEastAsia" w:hAnsiTheme="minorHAnsi" w:cstheme="minorHAnsi"/>
          <w:sz w:val="20"/>
          <w:szCs w:val="20"/>
        </w:rPr>
        <w:t xml:space="preserve"> </w:t>
      </w:r>
    </w:p>
    <w:p w14:paraId="58280A57" w14:textId="77777777" w:rsidR="00EA1895" w:rsidRPr="00D67F2F" w:rsidRDefault="00EA1895" w:rsidP="00DA10FD">
      <w:pPr>
        <w:pStyle w:val="berschrift2"/>
      </w:pPr>
      <w:r w:rsidRPr="00D67F2F">
        <w:t>21</w:t>
      </w:r>
      <w:r w:rsidRPr="00D67F2F">
        <w:rPr>
          <w:vertAlign w:val="superscript"/>
        </w:rPr>
        <w:t>st</w:t>
      </w:r>
      <w:r w:rsidRPr="00D67F2F">
        <w:t xml:space="preserve"> Century Skills</w:t>
      </w:r>
    </w:p>
    <w:p w14:paraId="71DCCA75" w14:textId="044C4AF4" w:rsidR="00EA1895" w:rsidRDefault="0025554E" w:rsidP="00EA1895">
      <w:pPr>
        <w:jc w:val="both"/>
      </w:pPr>
      <w:r w:rsidRPr="5D6BFD5B">
        <w:rPr>
          <w:rFonts w:asciiTheme="majorHAnsi" w:eastAsia="Fira Sans" w:hAnsiTheme="majorHAnsi" w:cstheme="majorBidi"/>
        </w:rPr>
        <w:t>Wirtschaftliche</w:t>
      </w:r>
      <w:r w:rsidR="00C22E5A" w:rsidRPr="5D6BFD5B">
        <w:rPr>
          <w:rFonts w:asciiTheme="majorHAnsi" w:eastAsia="Fira Sans" w:hAnsiTheme="majorHAnsi" w:cstheme="majorBidi"/>
        </w:rPr>
        <w:t xml:space="preserve"> </w:t>
      </w:r>
      <w:r w:rsidR="00EA1895" w:rsidRPr="5D6BFD5B">
        <w:rPr>
          <w:rFonts w:asciiTheme="majorHAnsi" w:eastAsia="Fira Sans" w:hAnsiTheme="majorHAnsi" w:cstheme="majorBidi"/>
        </w:rPr>
        <w:t>Bildung umfasst</w:t>
      </w:r>
      <w:r w:rsidR="0050729E" w:rsidRPr="5D6BFD5B">
        <w:rPr>
          <w:rFonts w:asciiTheme="majorHAnsi" w:eastAsia="Fira Sans" w:hAnsiTheme="majorHAnsi" w:cstheme="majorBidi"/>
        </w:rPr>
        <w:t xml:space="preserve"> </w:t>
      </w:r>
      <w:r w:rsidRPr="5D6BFD5B">
        <w:rPr>
          <w:rFonts w:asciiTheme="majorHAnsi" w:eastAsia="Fira Sans" w:hAnsiTheme="majorHAnsi" w:cstheme="majorBidi"/>
        </w:rPr>
        <w:t>zunehmend</w:t>
      </w:r>
      <w:r w:rsidR="00EA1895" w:rsidRPr="5D6BFD5B">
        <w:rPr>
          <w:rFonts w:asciiTheme="majorHAnsi" w:eastAsia="Fira Sans" w:hAnsiTheme="majorHAnsi" w:cstheme="majorBidi"/>
        </w:rPr>
        <w:t xml:space="preserve"> auch die Förderung sogenannter „Zukunftskompetenzen“. Darunter wird der Erwerb relevanter Kompetenzen für das spätere Berufsleben verstanden, aber noch zentraler: der Erwerb von Kompetenzen, die in einer immer komplexeren Welt notwendig sind, um mitgestalten, Probleme lösen und gesellschaftliche Verantwortung übernehmen zu können. Dazu gehören zum Beispiel die Stärkung der Selbstwirksamkeit, das Wecken von Mut, Begeisterung und Neugierde, sowie die Förderung, aus Fehlern zu lernen. Zu diesen 21</w:t>
      </w:r>
      <w:r w:rsidR="00EA1895" w:rsidRPr="5D6BFD5B">
        <w:rPr>
          <w:rFonts w:asciiTheme="majorHAnsi" w:eastAsia="Fira Sans" w:hAnsiTheme="majorHAnsi" w:cstheme="majorBidi"/>
          <w:vertAlign w:val="superscript"/>
        </w:rPr>
        <w:t>st</w:t>
      </w:r>
      <w:r w:rsidR="00EA1895" w:rsidRPr="5D6BFD5B">
        <w:rPr>
          <w:rFonts w:asciiTheme="majorHAnsi" w:eastAsia="Fira Sans" w:hAnsiTheme="majorHAnsi" w:cstheme="majorBidi"/>
        </w:rPr>
        <w:t xml:space="preserve"> Century Skills zählen</w:t>
      </w:r>
      <w:r w:rsidR="008647FB" w:rsidRPr="5D6BFD5B">
        <w:rPr>
          <w:rFonts w:asciiTheme="majorHAnsi" w:eastAsia="Fira Sans" w:hAnsiTheme="majorHAnsi" w:cstheme="majorBidi"/>
        </w:rPr>
        <w:t xml:space="preserve"> u.</w:t>
      </w:r>
      <w:r w:rsidR="21A04C89" w:rsidRPr="5D6BFD5B">
        <w:rPr>
          <w:rFonts w:asciiTheme="majorHAnsi" w:eastAsia="Fira Sans" w:hAnsiTheme="majorHAnsi" w:cstheme="majorBidi"/>
        </w:rPr>
        <w:t xml:space="preserve"> </w:t>
      </w:r>
      <w:r w:rsidR="008647FB" w:rsidRPr="5D6BFD5B">
        <w:rPr>
          <w:rFonts w:asciiTheme="majorHAnsi" w:eastAsia="Fira Sans" w:hAnsiTheme="majorHAnsi" w:cstheme="majorBidi"/>
        </w:rPr>
        <w:t>a.</w:t>
      </w:r>
      <w:r w:rsidR="00EA1895" w:rsidRPr="5D6BFD5B">
        <w:rPr>
          <w:rFonts w:asciiTheme="majorHAnsi" w:eastAsia="Fira Sans" w:hAnsiTheme="majorHAnsi" w:cstheme="majorBidi"/>
        </w:rPr>
        <w:t xml:space="preserve"> </w:t>
      </w:r>
      <w:r w:rsidR="00EA1895" w:rsidRPr="5D6BFD5B">
        <w:rPr>
          <w:b/>
          <w:bCs/>
        </w:rPr>
        <w:t>Kommunikation, Kooperation, Kritisches Denken, Problemlösungskompetenz</w:t>
      </w:r>
      <w:r w:rsidR="00EA1895">
        <w:t xml:space="preserve"> und</w:t>
      </w:r>
      <w:r w:rsidR="00EA1895" w:rsidRPr="5D6BFD5B">
        <w:rPr>
          <w:b/>
          <w:bCs/>
        </w:rPr>
        <w:t xml:space="preserve"> Kreativität</w:t>
      </w:r>
      <w:r w:rsidR="00EA1895">
        <w:t>.</w:t>
      </w:r>
    </w:p>
    <w:p w14:paraId="33BFE14A" w14:textId="77777777" w:rsidR="00EA1895" w:rsidRPr="00F02727" w:rsidRDefault="00EA1895" w:rsidP="00EA1895">
      <w:pPr>
        <w:jc w:val="both"/>
      </w:pPr>
    </w:p>
    <w:p w14:paraId="75201348" w14:textId="6BEC7727" w:rsidR="00070C4E" w:rsidRDefault="008C6EFD" w:rsidP="00DA10FD">
      <w:pPr>
        <w:pStyle w:val="berschrift2"/>
        <w:rPr>
          <w:rFonts w:eastAsia="Fira Sans"/>
        </w:rPr>
      </w:pPr>
      <w:r>
        <w:rPr>
          <w:rFonts w:eastAsia="Fira Sans"/>
        </w:rPr>
        <w:t>Erarbeitung und Festigung von Inhalten</w:t>
      </w:r>
    </w:p>
    <w:p w14:paraId="6517FE82" w14:textId="74BE95D8" w:rsidR="00E73A46" w:rsidRPr="00EA1895" w:rsidRDefault="00DA24EE" w:rsidP="00E73A46">
      <w:pPr>
        <w:jc w:val="both"/>
        <w:rPr>
          <w:rFonts w:asciiTheme="majorHAnsi" w:hAnsiTheme="majorHAnsi" w:cstheme="majorHAnsi"/>
          <w:szCs w:val="20"/>
        </w:rPr>
      </w:pPr>
      <w:r>
        <w:rPr>
          <w:rFonts w:asciiTheme="majorHAnsi" w:hAnsiTheme="majorHAnsi" w:cstheme="majorHAnsi"/>
          <w:szCs w:val="20"/>
        </w:rPr>
        <w:t xml:space="preserve">Die Erarbeitung oder Wiederholung von </w:t>
      </w:r>
      <w:r w:rsidR="008C6EFD">
        <w:rPr>
          <w:rFonts w:asciiTheme="majorHAnsi" w:hAnsiTheme="majorHAnsi" w:cstheme="majorHAnsi"/>
          <w:szCs w:val="20"/>
        </w:rPr>
        <w:t>Inhalte</w:t>
      </w:r>
      <w:r>
        <w:rPr>
          <w:rFonts w:asciiTheme="majorHAnsi" w:hAnsiTheme="majorHAnsi" w:cstheme="majorHAnsi"/>
          <w:szCs w:val="20"/>
        </w:rPr>
        <w:t xml:space="preserve">n steht bei „Escape Rooms“ zwar oft nicht an erster Stelle, im Schulkontext kann die spielerische Herangehensweise allerdings auch </w:t>
      </w:r>
      <w:r w:rsidR="001E3D20">
        <w:rPr>
          <w:rFonts w:asciiTheme="majorHAnsi" w:hAnsiTheme="majorHAnsi" w:cstheme="majorHAnsi"/>
          <w:szCs w:val="20"/>
        </w:rPr>
        <w:t>dafür genutzt werden.</w:t>
      </w:r>
    </w:p>
    <w:p w14:paraId="3F5A1F61" w14:textId="2A5C5882" w:rsidR="00237B87" w:rsidRPr="00237B87" w:rsidRDefault="00E73A46" w:rsidP="00EA1895">
      <w:pPr>
        <w:jc w:val="both"/>
        <w:rPr>
          <w:rFonts w:asciiTheme="majorHAnsi" w:hAnsiTheme="majorHAnsi" w:cstheme="majorHAnsi"/>
          <w:szCs w:val="20"/>
        </w:rPr>
      </w:pPr>
      <w:r w:rsidRPr="00EA1895">
        <w:rPr>
          <w:rFonts w:asciiTheme="majorHAnsi" w:hAnsiTheme="majorHAnsi" w:cstheme="majorHAnsi"/>
          <w:szCs w:val="20"/>
        </w:rPr>
        <w:t xml:space="preserve">Die Aufbereitung stellt </w:t>
      </w:r>
      <w:r w:rsidR="00D477B2" w:rsidRPr="00EA1895">
        <w:rPr>
          <w:rFonts w:asciiTheme="majorHAnsi" w:hAnsiTheme="majorHAnsi" w:cstheme="majorHAnsi"/>
          <w:szCs w:val="20"/>
        </w:rPr>
        <w:t>den</w:t>
      </w:r>
      <w:r w:rsidR="00703924" w:rsidRPr="00EA1895">
        <w:rPr>
          <w:rFonts w:asciiTheme="majorHAnsi" w:hAnsiTheme="majorHAnsi" w:cstheme="majorHAnsi"/>
          <w:szCs w:val="20"/>
        </w:rPr>
        <w:t xml:space="preserve"> spielerischen Charakter in</w:t>
      </w:r>
      <w:r w:rsidRPr="00EA1895">
        <w:rPr>
          <w:rFonts w:asciiTheme="majorHAnsi" w:hAnsiTheme="majorHAnsi" w:cstheme="majorHAnsi"/>
          <w:szCs w:val="20"/>
        </w:rPr>
        <w:t xml:space="preserve"> den Mittelpunkt und ermöglicht einen neuen Zugang auf die Reproduktion gelernter Inhalte. Durch das Arbeiten in Teams steht dabei meist nicht das Wissen des Einzelnen im Mittelpunkt, sondern jenes der Gruppe.</w:t>
      </w:r>
    </w:p>
    <w:p w14:paraId="642F1816" w14:textId="0BA031DA" w:rsidR="005743AB" w:rsidRDefault="005743AB" w:rsidP="005743AB">
      <w:pPr>
        <w:rPr>
          <w:rFonts w:ascii="Fira Sans" w:eastAsia="Fira Sans" w:hAnsi="Fira Sans" w:cs="Fira Sans"/>
          <w:sz w:val="24"/>
        </w:rPr>
      </w:pPr>
    </w:p>
    <w:p w14:paraId="1BA54081" w14:textId="4E018F89" w:rsidR="00EA0B88" w:rsidRPr="002A78E7" w:rsidRDefault="00EA0B88" w:rsidP="00DA10FD">
      <w:pPr>
        <w:pStyle w:val="berschrift2"/>
        <w:rPr>
          <w:rFonts w:eastAsia="Fira Sans"/>
        </w:rPr>
      </w:pPr>
      <w:r w:rsidRPr="002A78E7">
        <w:rPr>
          <w:rFonts w:eastAsia="Fira Sans"/>
        </w:rPr>
        <w:t>Einsatzempfehlung</w:t>
      </w:r>
    </w:p>
    <w:p w14:paraId="16E9B1C7" w14:textId="7165CCE3" w:rsidR="00C25917" w:rsidRPr="00F5466F" w:rsidRDefault="004A27E0" w:rsidP="004A27E0">
      <w:pPr>
        <w:jc w:val="both"/>
        <w:rPr>
          <w:rFonts w:asciiTheme="majorHAnsi" w:eastAsia="Fira Sans" w:hAnsiTheme="majorHAnsi" w:cstheme="majorHAnsi"/>
        </w:rPr>
      </w:pPr>
      <w:r>
        <w:rPr>
          <w:rFonts w:asciiTheme="majorHAnsi" w:eastAsia="Fira Sans" w:hAnsiTheme="majorHAnsi" w:cstheme="majorHAnsi"/>
          <w:szCs w:val="20"/>
        </w:rPr>
        <w:t xml:space="preserve">Alle notwendigen Materialien sowie zusätzliche Erklärungen sind in dieser Unterrichtsplanung enthalten. </w:t>
      </w:r>
      <w:r>
        <w:t xml:space="preserve">Vor Beginn des </w:t>
      </w:r>
      <w:r w:rsidR="00C22E5A">
        <w:t>„</w:t>
      </w:r>
      <w:r>
        <w:t>Escape Rooms</w:t>
      </w:r>
      <w:r w:rsidR="00C22E5A">
        <w:t>“</w:t>
      </w:r>
      <w:r>
        <w:t xml:space="preserve"> sollten sich die </w:t>
      </w:r>
      <w:proofErr w:type="spellStart"/>
      <w:proofErr w:type="gramStart"/>
      <w:r>
        <w:t>Lehrer:innen</w:t>
      </w:r>
      <w:proofErr w:type="spellEnd"/>
      <w:proofErr w:type="gramEnd"/>
      <w:r>
        <w:t xml:space="preserve"> mit den Spielregeln und Materialien vertraut machen, um einen reibungslosen Ablauf des Spiels zu ermöglichen.</w:t>
      </w:r>
      <w:r>
        <w:rPr>
          <w:rFonts w:asciiTheme="majorHAnsi" w:eastAsia="Fira Sans" w:hAnsiTheme="majorHAnsi" w:cstheme="majorHAnsi"/>
          <w:szCs w:val="20"/>
        </w:rPr>
        <w:t xml:space="preserve"> </w:t>
      </w:r>
      <w:r w:rsidR="00EA0B88" w:rsidRPr="0014743C">
        <w:rPr>
          <w:rFonts w:asciiTheme="majorHAnsi" w:eastAsia="Fira Sans" w:hAnsiTheme="majorHAnsi" w:cstheme="majorHAnsi"/>
        </w:rPr>
        <w:t xml:space="preserve">Dieser </w:t>
      </w:r>
      <w:r w:rsidR="00C22E5A">
        <w:rPr>
          <w:rFonts w:asciiTheme="majorHAnsi" w:eastAsia="Fira Sans" w:hAnsiTheme="majorHAnsi" w:cstheme="majorHAnsi"/>
        </w:rPr>
        <w:t>„</w:t>
      </w:r>
      <w:r w:rsidR="00EA0B88" w:rsidRPr="0014743C">
        <w:rPr>
          <w:rFonts w:asciiTheme="majorHAnsi" w:eastAsia="Fira Sans" w:hAnsiTheme="majorHAnsi" w:cstheme="majorHAnsi"/>
        </w:rPr>
        <w:t>Escape Room</w:t>
      </w:r>
      <w:r w:rsidR="00C22E5A">
        <w:rPr>
          <w:rFonts w:asciiTheme="majorHAnsi" w:eastAsia="Fira Sans" w:hAnsiTheme="majorHAnsi" w:cstheme="majorHAnsi"/>
        </w:rPr>
        <w:t>“</w:t>
      </w:r>
      <w:r w:rsidR="00EA0B88" w:rsidRPr="0014743C">
        <w:rPr>
          <w:rFonts w:asciiTheme="majorHAnsi" w:eastAsia="Fira Sans" w:hAnsiTheme="majorHAnsi" w:cstheme="majorHAnsi"/>
        </w:rPr>
        <w:t xml:space="preserve"> sollte</w:t>
      </w:r>
      <w:r w:rsidR="0014743C" w:rsidRPr="0014743C">
        <w:rPr>
          <w:rFonts w:asciiTheme="majorHAnsi" w:eastAsia="Fira Sans" w:hAnsiTheme="majorHAnsi" w:cstheme="majorHAnsi"/>
        </w:rPr>
        <w:t xml:space="preserve"> – wenn möglich – unbedingt</w:t>
      </w:r>
      <w:r w:rsidR="00EA0B88" w:rsidRPr="0014743C">
        <w:rPr>
          <w:rFonts w:asciiTheme="majorHAnsi" w:eastAsia="Fira Sans" w:hAnsiTheme="majorHAnsi" w:cstheme="majorHAnsi"/>
        </w:rPr>
        <w:t xml:space="preserve"> </w:t>
      </w:r>
      <w:r w:rsidR="002A78E7" w:rsidRPr="0014743C">
        <w:rPr>
          <w:rFonts w:asciiTheme="majorHAnsi" w:eastAsia="Fira Sans" w:hAnsiTheme="majorHAnsi" w:cstheme="majorHAnsi"/>
        </w:rPr>
        <w:t>in einer geblockten Doppelstunde stattfinden, u</w:t>
      </w:r>
      <w:r w:rsidR="0014743C" w:rsidRPr="0014743C">
        <w:rPr>
          <w:rFonts w:asciiTheme="majorHAnsi" w:eastAsia="Fira Sans" w:hAnsiTheme="majorHAnsi" w:cstheme="majorHAnsi"/>
        </w:rPr>
        <w:t>m das Spiel ausreichend vorbereiten, durchführen und nachbereiten zu können.</w:t>
      </w:r>
      <w:r w:rsidR="00E64998">
        <w:rPr>
          <w:rFonts w:asciiTheme="majorHAnsi" w:eastAsia="Fira Sans" w:hAnsiTheme="majorHAnsi" w:cstheme="majorHAnsi"/>
        </w:rPr>
        <w:t xml:space="preserve"> </w:t>
      </w:r>
      <w:r w:rsidR="00E64998">
        <w:t xml:space="preserve">Zudem wäre es von Vorteil, wenn </w:t>
      </w:r>
      <w:proofErr w:type="spellStart"/>
      <w:proofErr w:type="gramStart"/>
      <w:r w:rsidR="00E64998">
        <w:t>ein</w:t>
      </w:r>
      <w:r w:rsidR="002344A3">
        <w:t>:</w:t>
      </w:r>
      <w:r w:rsidR="00E64998">
        <w:t>e</w:t>
      </w:r>
      <w:proofErr w:type="spellEnd"/>
      <w:proofErr w:type="gramEnd"/>
      <w:r w:rsidR="00E64998">
        <w:t xml:space="preserve"> </w:t>
      </w:r>
      <w:proofErr w:type="spellStart"/>
      <w:proofErr w:type="gramStart"/>
      <w:r w:rsidR="00E64998">
        <w:t>zweite</w:t>
      </w:r>
      <w:r w:rsidR="002344A3">
        <w:t>:r</w:t>
      </w:r>
      <w:proofErr w:type="spellEnd"/>
      <w:proofErr w:type="gramEnd"/>
      <w:r w:rsidR="00E64998">
        <w:t xml:space="preserve"> </w:t>
      </w:r>
      <w:proofErr w:type="spellStart"/>
      <w:r w:rsidR="002C5CC6">
        <w:t>Lehrer</w:t>
      </w:r>
      <w:r w:rsidR="002344A3">
        <w:t>:</w:t>
      </w:r>
      <w:r w:rsidR="002C5CC6">
        <w:t>in</w:t>
      </w:r>
      <w:proofErr w:type="spellEnd"/>
      <w:r w:rsidR="002C5CC6">
        <w:t xml:space="preserve"> </w:t>
      </w:r>
      <w:r w:rsidR="00E64998">
        <w:t xml:space="preserve">unterstützend zur Seite steht, um die </w:t>
      </w:r>
      <w:r w:rsidR="00422A2C">
        <w:t xml:space="preserve">spielenden </w:t>
      </w:r>
      <w:r w:rsidR="00E64998">
        <w:t>Teams bei Bedarf betreuen zu können.</w:t>
      </w:r>
    </w:p>
    <w:p w14:paraId="5D97C055" w14:textId="756F6506" w:rsidR="00D2080C" w:rsidRPr="00E97E72" w:rsidRDefault="00D2080C" w:rsidP="009C467A">
      <w:pPr>
        <w:sectPr w:rsidR="00D2080C" w:rsidRPr="00E97E72" w:rsidSect="00A84D74">
          <w:headerReference w:type="default" r:id="rId25"/>
          <w:footerReference w:type="default" r:id="rId26"/>
          <w:headerReference w:type="first" r:id="rId27"/>
          <w:footerReference w:type="first" r:id="rId28"/>
          <w:pgSz w:w="11900" w:h="16840"/>
          <w:pgMar w:top="1802" w:right="1417" w:bottom="1134" w:left="1417" w:header="850" w:footer="680" w:gutter="0"/>
          <w:cols w:space="708"/>
          <w:titlePg/>
          <w:docGrid w:linePitch="360"/>
        </w:sectPr>
      </w:pPr>
      <w:bookmarkStart w:id="12" w:name="_Toc100773920"/>
      <w:bookmarkStart w:id="13" w:name="_Toc100774008"/>
      <w:bookmarkStart w:id="14" w:name="_Toc100774116"/>
      <w:bookmarkStart w:id="15" w:name="_Toc101436017"/>
    </w:p>
    <w:p w14:paraId="21BA5FC9" w14:textId="2D4D8EA7" w:rsidR="003E06DE" w:rsidRDefault="00296542" w:rsidP="001856CE">
      <w:pPr>
        <w:pStyle w:val="berschrift1"/>
      </w:pPr>
      <w:bookmarkStart w:id="16" w:name="_Toc143587156"/>
      <w:bookmarkEnd w:id="12"/>
      <w:bookmarkEnd w:id="13"/>
      <w:bookmarkEnd w:id="14"/>
      <w:bookmarkEnd w:id="15"/>
      <w:r>
        <w:lastRenderedPageBreak/>
        <w:t>Unterrichtsszenario</w:t>
      </w:r>
      <w:r w:rsidR="00263ABE">
        <w:t xml:space="preserve"> &amp; Material</w:t>
      </w:r>
      <w:bookmarkEnd w:id="16"/>
    </w:p>
    <w:p w14:paraId="05F972DF" w14:textId="777420DD" w:rsidR="005950C6" w:rsidRDefault="005950C6" w:rsidP="005950C6"/>
    <w:tbl>
      <w:tblPr>
        <w:tblStyle w:val="Gitternetztabelle4Akzent4"/>
        <w:tblpPr w:leftFromText="141" w:rightFromText="141" w:vertAnchor="text" w:horzAnchor="margin" w:tblpY="41"/>
        <w:tblW w:w="14651" w:type="dxa"/>
        <w:tblLayout w:type="fixed"/>
        <w:tblCellMar>
          <w:top w:w="170" w:type="dxa"/>
          <w:left w:w="170" w:type="dxa"/>
          <w:bottom w:w="170" w:type="dxa"/>
          <w:right w:w="170" w:type="dxa"/>
        </w:tblCellMar>
        <w:tblLook w:val="04A0" w:firstRow="1" w:lastRow="0" w:firstColumn="1" w:lastColumn="0" w:noHBand="0" w:noVBand="1"/>
      </w:tblPr>
      <w:tblGrid>
        <w:gridCol w:w="850"/>
        <w:gridCol w:w="2211"/>
        <w:gridCol w:w="3742"/>
        <w:gridCol w:w="1814"/>
        <w:gridCol w:w="5945"/>
        <w:gridCol w:w="30"/>
        <w:gridCol w:w="59"/>
      </w:tblGrid>
      <w:tr w:rsidR="00914EBA" w:rsidRPr="00562F2E" w14:paraId="3B4A95BB" w14:textId="77777777" w:rsidTr="5D6BFD5B">
        <w:trPr>
          <w:gridAfter w:val="2"/>
          <w:cnfStyle w:val="100000000000" w:firstRow="1" w:lastRow="0" w:firstColumn="0" w:lastColumn="0" w:oddVBand="0" w:evenVBand="0" w:oddHBand="0" w:evenHBand="0" w:firstRowFirstColumn="0" w:firstRowLastColumn="0" w:lastRowFirstColumn="0" w:lastRowLastColumn="0"/>
          <w:wAfter w:w="89" w:type="dxa"/>
        </w:trPr>
        <w:tc>
          <w:tcPr>
            <w:cnfStyle w:val="001000000000" w:firstRow="0" w:lastRow="0" w:firstColumn="1" w:lastColumn="0" w:oddVBand="0" w:evenVBand="0" w:oddHBand="0" w:evenHBand="0" w:firstRowFirstColumn="0" w:firstRowLastColumn="0" w:lastRowFirstColumn="0" w:lastRowLastColumn="0"/>
            <w:tcW w:w="14562" w:type="dxa"/>
            <w:gridSpan w:val="5"/>
          </w:tcPr>
          <w:p w14:paraId="4DB8881D" w14:textId="75FAFFC9" w:rsidR="00914EBA" w:rsidRPr="00562F2E" w:rsidRDefault="00914EBA" w:rsidP="00914EBA">
            <w:pPr>
              <w:rPr>
                <w:color w:val="303059" w:themeColor="accent3"/>
              </w:rPr>
            </w:pPr>
            <w:r w:rsidRPr="00562F2E">
              <w:rPr>
                <w:color w:val="303059" w:themeColor="accent3"/>
              </w:rPr>
              <w:t>1.</w:t>
            </w:r>
            <w:r w:rsidR="00F40948">
              <w:rPr>
                <w:color w:val="303059" w:themeColor="accent3"/>
              </w:rPr>
              <w:t xml:space="preserve"> </w:t>
            </w:r>
            <w:r w:rsidR="00CF5FEE">
              <w:rPr>
                <w:color w:val="303059" w:themeColor="accent3"/>
              </w:rPr>
              <w:t>+</w:t>
            </w:r>
            <w:r w:rsidR="00F40948">
              <w:rPr>
                <w:color w:val="303059" w:themeColor="accent3"/>
              </w:rPr>
              <w:t xml:space="preserve"> </w:t>
            </w:r>
            <w:r w:rsidR="00CF5FEE">
              <w:rPr>
                <w:color w:val="303059" w:themeColor="accent3"/>
              </w:rPr>
              <w:t>2.</w:t>
            </w:r>
            <w:r w:rsidRPr="00562F2E">
              <w:rPr>
                <w:color w:val="303059" w:themeColor="accent3"/>
              </w:rPr>
              <w:t xml:space="preserve"> Unterrichtsstunde: </w:t>
            </w:r>
            <w:r w:rsidR="00CF5FEE">
              <w:rPr>
                <w:color w:val="303059" w:themeColor="accent3"/>
              </w:rPr>
              <w:t>Escape Room</w:t>
            </w:r>
          </w:p>
        </w:tc>
      </w:tr>
      <w:tr w:rsidR="009C467A" w:rsidRPr="00562F2E" w14:paraId="7863920B" w14:textId="77777777" w:rsidTr="5D6BFD5B">
        <w:trPr>
          <w:gridAfter w:val="1"/>
          <w:cnfStyle w:val="000000100000" w:firstRow="0" w:lastRow="0" w:firstColumn="0" w:lastColumn="0" w:oddVBand="0" w:evenVBand="0" w:oddHBand="1" w:evenHBand="0" w:firstRowFirstColumn="0" w:firstRowLastColumn="0" w:lastRowFirstColumn="0" w:lastRowLastColumn="0"/>
          <w:wAfter w:w="59" w:type="dxa"/>
        </w:trPr>
        <w:tc>
          <w:tcPr>
            <w:cnfStyle w:val="001000000000" w:firstRow="0" w:lastRow="0" w:firstColumn="1" w:lastColumn="0" w:oddVBand="0" w:evenVBand="0" w:oddHBand="0" w:evenHBand="0" w:firstRowFirstColumn="0" w:firstRowLastColumn="0" w:lastRowFirstColumn="0" w:lastRowLastColumn="0"/>
            <w:tcW w:w="850" w:type="dxa"/>
          </w:tcPr>
          <w:p w14:paraId="375EEE91" w14:textId="77777777" w:rsidR="00914EBA" w:rsidRPr="00562F2E" w:rsidRDefault="00914EBA" w:rsidP="00914EBA">
            <w:pPr>
              <w:jc w:val="center"/>
              <w:rPr>
                <w:color w:val="303059" w:themeColor="accent3"/>
              </w:rPr>
            </w:pPr>
            <w:r w:rsidRPr="00562F2E">
              <w:rPr>
                <w:color w:val="303059" w:themeColor="accent3"/>
              </w:rPr>
              <w:t>Zeit</w:t>
            </w:r>
          </w:p>
        </w:tc>
        <w:tc>
          <w:tcPr>
            <w:tcW w:w="2211" w:type="dxa"/>
          </w:tcPr>
          <w:p w14:paraId="4FF2FD07" w14:textId="77777777" w:rsidR="00914EBA" w:rsidRPr="00562F2E" w:rsidRDefault="00914EBA" w:rsidP="00914EBA">
            <w:pPr>
              <w:cnfStyle w:val="000000100000" w:firstRow="0" w:lastRow="0" w:firstColumn="0" w:lastColumn="0" w:oddVBand="0" w:evenVBand="0" w:oddHBand="1" w:evenHBand="0" w:firstRowFirstColumn="0" w:firstRowLastColumn="0" w:lastRowFirstColumn="0" w:lastRowLastColumn="0"/>
              <w:rPr>
                <w:b/>
                <w:bCs/>
                <w:color w:val="303059" w:themeColor="accent3"/>
              </w:rPr>
            </w:pPr>
            <w:r w:rsidRPr="00562F2E">
              <w:rPr>
                <w:b/>
                <w:bCs/>
                <w:color w:val="303059" w:themeColor="accent3"/>
              </w:rPr>
              <w:t>Thema</w:t>
            </w:r>
          </w:p>
        </w:tc>
        <w:tc>
          <w:tcPr>
            <w:tcW w:w="3742" w:type="dxa"/>
          </w:tcPr>
          <w:p w14:paraId="37E1D2E8" w14:textId="77777777" w:rsidR="00914EBA" w:rsidRPr="00562F2E" w:rsidRDefault="00914EBA" w:rsidP="00914EBA">
            <w:pPr>
              <w:cnfStyle w:val="000000100000" w:firstRow="0" w:lastRow="0" w:firstColumn="0" w:lastColumn="0" w:oddVBand="0" w:evenVBand="0" w:oddHBand="1" w:evenHBand="0" w:firstRowFirstColumn="0" w:firstRowLastColumn="0" w:lastRowFirstColumn="0" w:lastRowLastColumn="0"/>
              <w:rPr>
                <w:b/>
                <w:bCs/>
                <w:color w:val="303059" w:themeColor="accent3"/>
              </w:rPr>
            </w:pPr>
            <w:r w:rsidRPr="00562F2E">
              <w:rPr>
                <w:b/>
                <w:bCs/>
                <w:color w:val="303059" w:themeColor="accent3"/>
              </w:rPr>
              <w:t>Ablauf</w:t>
            </w:r>
          </w:p>
        </w:tc>
        <w:tc>
          <w:tcPr>
            <w:tcW w:w="1814" w:type="dxa"/>
          </w:tcPr>
          <w:p w14:paraId="6D64CE31" w14:textId="7D67B557" w:rsidR="00914EBA" w:rsidRPr="00562F2E" w:rsidRDefault="00914EBA" w:rsidP="00914EBA">
            <w:pPr>
              <w:cnfStyle w:val="000000100000" w:firstRow="0" w:lastRow="0" w:firstColumn="0" w:lastColumn="0" w:oddVBand="0" w:evenVBand="0" w:oddHBand="1" w:evenHBand="0" w:firstRowFirstColumn="0" w:firstRowLastColumn="0" w:lastRowFirstColumn="0" w:lastRowLastColumn="0"/>
              <w:rPr>
                <w:b/>
                <w:bCs/>
                <w:color w:val="303059" w:themeColor="accent3"/>
              </w:rPr>
            </w:pPr>
            <w:r w:rsidRPr="00562F2E">
              <w:rPr>
                <w:b/>
                <w:bCs/>
                <w:color w:val="303059" w:themeColor="accent3"/>
              </w:rPr>
              <w:t>Material</w:t>
            </w:r>
          </w:p>
        </w:tc>
        <w:tc>
          <w:tcPr>
            <w:tcW w:w="5975" w:type="dxa"/>
            <w:gridSpan w:val="2"/>
          </w:tcPr>
          <w:p w14:paraId="4F472BAE" w14:textId="6406BB95" w:rsidR="00914EBA" w:rsidRPr="00562F2E" w:rsidRDefault="00914EBA" w:rsidP="00914EBA">
            <w:pPr>
              <w:cnfStyle w:val="000000100000" w:firstRow="0" w:lastRow="0" w:firstColumn="0" w:lastColumn="0" w:oddVBand="0" w:evenVBand="0" w:oddHBand="1" w:evenHBand="0" w:firstRowFirstColumn="0" w:firstRowLastColumn="0" w:lastRowFirstColumn="0" w:lastRowLastColumn="0"/>
              <w:rPr>
                <w:b/>
                <w:bCs/>
                <w:color w:val="303059" w:themeColor="accent3"/>
              </w:rPr>
            </w:pPr>
            <w:r w:rsidRPr="00562F2E">
              <w:rPr>
                <w:b/>
                <w:bCs/>
                <w:color w:val="303059" w:themeColor="accent3"/>
              </w:rPr>
              <w:t>Hinweise</w:t>
            </w:r>
          </w:p>
        </w:tc>
      </w:tr>
      <w:tr w:rsidR="00AC6C53" w:rsidRPr="000E1CD0" w14:paraId="2DBA06E6" w14:textId="77777777" w:rsidTr="5D6BFD5B">
        <w:trPr>
          <w:gridAfter w:val="1"/>
          <w:wAfter w:w="59" w:type="dxa"/>
        </w:trPr>
        <w:tc>
          <w:tcPr>
            <w:cnfStyle w:val="001000000000" w:firstRow="0" w:lastRow="0" w:firstColumn="1" w:lastColumn="0" w:oddVBand="0" w:evenVBand="0" w:oddHBand="0" w:evenHBand="0" w:firstRowFirstColumn="0" w:firstRowLastColumn="0" w:lastRowFirstColumn="0" w:lastRowLastColumn="0"/>
            <w:tcW w:w="850" w:type="dxa"/>
          </w:tcPr>
          <w:p w14:paraId="79637F50" w14:textId="2EDE67E1" w:rsidR="00AC6C53" w:rsidRPr="00F12730" w:rsidRDefault="00F12730" w:rsidP="0077046A">
            <w:pPr>
              <w:spacing w:line="276" w:lineRule="auto"/>
              <w:jc w:val="center"/>
              <w:rPr>
                <w:b w:val="0"/>
                <w:bCs w:val="0"/>
                <w:szCs w:val="20"/>
              </w:rPr>
            </w:pPr>
            <w:r w:rsidRPr="00F12730">
              <w:rPr>
                <w:b w:val="0"/>
                <w:bCs w:val="0"/>
                <w:szCs w:val="20"/>
              </w:rPr>
              <w:t>–</w:t>
            </w:r>
          </w:p>
        </w:tc>
        <w:tc>
          <w:tcPr>
            <w:tcW w:w="2211" w:type="dxa"/>
          </w:tcPr>
          <w:p w14:paraId="79182788" w14:textId="656BE66E" w:rsidR="00AC6C53" w:rsidRPr="00D2420E" w:rsidRDefault="00AC6C53" w:rsidP="00914EBA">
            <w:pPr>
              <w:spacing w:line="276" w:lineRule="auto"/>
              <w:cnfStyle w:val="000000000000" w:firstRow="0" w:lastRow="0" w:firstColumn="0" w:lastColumn="0" w:oddVBand="0" w:evenVBand="0" w:oddHBand="0" w:evenHBand="0" w:firstRowFirstColumn="0" w:firstRowLastColumn="0" w:lastRowFirstColumn="0" w:lastRowLastColumn="0"/>
              <w:rPr>
                <w:b/>
                <w:bCs/>
                <w:szCs w:val="20"/>
              </w:rPr>
            </w:pPr>
            <w:r w:rsidRPr="00D2420E">
              <w:rPr>
                <w:b/>
                <w:bCs/>
                <w:szCs w:val="20"/>
              </w:rPr>
              <w:t>Vorbereitung für L</w:t>
            </w:r>
            <w:r w:rsidR="00EE0BF3" w:rsidRPr="00D2420E">
              <w:rPr>
                <w:rStyle w:val="Funotenzeichen"/>
                <w:b/>
                <w:bCs/>
                <w:szCs w:val="20"/>
              </w:rPr>
              <w:footnoteReference w:id="2"/>
            </w:r>
          </w:p>
        </w:tc>
        <w:tc>
          <w:tcPr>
            <w:tcW w:w="3742" w:type="dxa"/>
          </w:tcPr>
          <w:p w14:paraId="28DE6715" w14:textId="42F3AF23" w:rsidR="004E75CF" w:rsidRPr="004E75CF" w:rsidRDefault="004E75CF" w:rsidP="00914EBA">
            <w:pPr>
              <w:spacing w:line="276" w:lineRule="auto"/>
              <w:cnfStyle w:val="000000000000" w:firstRow="0" w:lastRow="0" w:firstColumn="0" w:lastColumn="0" w:oddVBand="0" w:evenVBand="0" w:oddHBand="0" w:evenHBand="0" w:firstRowFirstColumn="0" w:firstRowLastColumn="0" w:lastRowFirstColumn="0" w:lastRowLastColumn="0"/>
              <w:rPr>
                <w:b/>
                <w:bCs/>
                <w:szCs w:val="20"/>
              </w:rPr>
            </w:pPr>
            <w:r w:rsidRPr="004E75CF">
              <w:rPr>
                <w:b/>
                <w:bCs/>
                <w:szCs w:val="20"/>
              </w:rPr>
              <w:t>Vorbereitung</w:t>
            </w:r>
          </w:p>
          <w:p w14:paraId="2EB175D5" w14:textId="4BB63A10" w:rsidR="00A80AD0" w:rsidRPr="00D2420E" w:rsidRDefault="007D794C" w:rsidP="00914EBA">
            <w:pPr>
              <w:spacing w:line="276" w:lineRule="auto"/>
              <w:cnfStyle w:val="000000000000" w:firstRow="0" w:lastRow="0" w:firstColumn="0" w:lastColumn="0" w:oddVBand="0" w:evenVBand="0" w:oddHBand="0" w:evenHBand="0" w:firstRowFirstColumn="0" w:firstRowLastColumn="0" w:lastRowFirstColumn="0" w:lastRowLastColumn="0"/>
              <w:rPr>
                <w:szCs w:val="20"/>
              </w:rPr>
            </w:pPr>
            <w:r w:rsidRPr="00D2420E">
              <w:rPr>
                <w:szCs w:val="20"/>
              </w:rPr>
              <w:t>Mithilfe der Materialien bereitet sich L auf den Einsatz des Escape Rooms vor</w:t>
            </w:r>
            <w:r w:rsidR="004A27E0" w:rsidRPr="00D2420E">
              <w:rPr>
                <w:szCs w:val="20"/>
              </w:rPr>
              <w:t xml:space="preserve"> und baut das Spiel auf.</w:t>
            </w:r>
          </w:p>
        </w:tc>
        <w:tc>
          <w:tcPr>
            <w:tcW w:w="1814" w:type="dxa"/>
          </w:tcPr>
          <w:p w14:paraId="2E30D22E" w14:textId="2B198DB0" w:rsidR="007534D2" w:rsidRPr="006C0684" w:rsidRDefault="007534D2" w:rsidP="007534D2">
            <w:pPr>
              <w:spacing w:line="276" w:lineRule="auto"/>
              <w:cnfStyle w:val="000000000000" w:firstRow="0" w:lastRow="0" w:firstColumn="0" w:lastColumn="0" w:oddVBand="0" w:evenVBand="0" w:oddHBand="0" w:evenHBand="0" w:firstRowFirstColumn="0" w:firstRowLastColumn="0" w:lastRowFirstColumn="0" w:lastRowLastColumn="0"/>
              <w:rPr>
                <w:bCs/>
                <w:szCs w:val="20"/>
              </w:rPr>
            </w:pPr>
            <w:r w:rsidRPr="006C0684">
              <w:rPr>
                <w:bCs/>
                <w:szCs w:val="20"/>
              </w:rPr>
              <w:t>M1</w:t>
            </w:r>
            <w:r>
              <w:rPr>
                <w:bCs/>
                <w:szCs w:val="20"/>
              </w:rPr>
              <w:t xml:space="preserve"> – </w:t>
            </w:r>
            <w:r w:rsidRPr="006C0684">
              <w:rPr>
                <w:bCs/>
                <w:szCs w:val="20"/>
              </w:rPr>
              <w:t>Spielanleitung</w:t>
            </w:r>
          </w:p>
          <w:p w14:paraId="239ED60D" w14:textId="0D2CB4CC" w:rsidR="00AC6C53" w:rsidRPr="00966C72" w:rsidRDefault="00CD59AA" w:rsidP="00F12730">
            <w:pPr>
              <w:spacing w:before="120" w:line="276" w:lineRule="auto"/>
              <w:cnfStyle w:val="000000000000" w:firstRow="0" w:lastRow="0" w:firstColumn="0" w:lastColumn="0" w:oddVBand="0" w:evenVBand="0" w:oddHBand="0" w:evenHBand="0" w:firstRowFirstColumn="0" w:firstRowLastColumn="0" w:lastRowFirstColumn="0" w:lastRowLastColumn="0"/>
              <w:rPr>
                <w:bCs/>
                <w:szCs w:val="20"/>
              </w:rPr>
            </w:pPr>
            <w:r w:rsidRPr="00966C72">
              <w:rPr>
                <w:bCs/>
                <w:szCs w:val="20"/>
              </w:rPr>
              <w:t>M2</w:t>
            </w:r>
            <w:r w:rsidR="00F12730">
              <w:rPr>
                <w:bCs/>
                <w:szCs w:val="20"/>
              </w:rPr>
              <w:t xml:space="preserve"> – </w:t>
            </w:r>
            <w:r w:rsidR="00233D5C" w:rsidRPr="00966C72">
              <w:rPr>
                <w:bCs/>
                <w:szCs w:val="20"/>
              </w:rPr>
              <w:t>Heraus</w:t>
            </w:r>
            <w:r w:rsidR="00EE0BF3" w:rsidRPr="00966C72">
              <w:rPr>
                <w:bCs/>
                <w:szCs w:val="20"/>
              </w:rPr>
              <w:t>-</w:t>
            </w:r>
            <w:r w:rsidR="00233D5C" w:rsidRPr="00966C72">
              <w:rPr>
                <w:bCs/>
                <w:szCs w:val="20"/>
              </w:rPr>
              <w:t>forderungen</w:t>
            </w:r>
            <w:r w:rsidRPr="00966C72">
              <w:rPr>
                <w:bCs/>
                <w:szCs w:val="20"/>
              </w:rPr>
              <w:t xml:space="preserve"> des Escape Rooms</w:t>
            </w:r>
          </w:p>
          <w:p w14:paraId="690235BB" w14:textId="6E8DFDB2" w:rsidR="004B7BF6" w:rsidRPr="00D2420E" w:rsidRDefault="00B50C98" w:rsidP="00F12730">
            <w:pPr>
              <w:spacing w:before="120" w:line="276" w:lineRule="auto"/>
              <w:cnfStyle w:val="000000000000" w:firstRow="0" w:lastRow="0" w:firstColumn="0" w:lastColumn="0" w:oddVBand="0" w:evenVBand="0" w:oddHBand="0" w:evenHBand="0" w:firstRowFirstColumn="0" w:firstRowLastColumn="0" w:lastRowFirstColumn="0" w:lastRowLastColumn="0"/>
              <w:rPr>
                <w:b/>
                <w:szCs w:val="20"/>
              </w:rPr>
            </w:pPr>
            <w:r w:rsidRPr="00966C72">
              <w:rPr>
                <w:bCs/>
                <w:szCs w:val="20"/>
              </w:rPr>
              <w:t>Materialien für den Escape Room</w:t>
            </w:r>
            <w:r w:rsidR="00FD71FC" w:rsidRPr="00966C72">
              <w:rPr>
                <w:bCs/>
                <w:szCs w:val="20"/>
              </w:rPr>
              <w:t xml:space="preserve"> (M5-M</w:t>
            </w:r>
            <w:r w:rsidR="006A0BF0" w:rsidRPr="00966C72">
              <w:rPr>
                <w:bCs/>
                <w:szCs w:val="20"/>
              </w:rPr>
              <w:t xml:space="preserve">9, </w:t>
            </w:r>
            <w:r w:rsidR="00FD71FC" w:rsidRPr="00966C72">
              <w:rPr>
                <w:bCs/>
                <w:szCs w:val="20"/>
              </w:rPr>
              <w:t>aufgelistet in M3)</w:t>
            </w:r>
            <w:r w:rsidR="00FD71FC" w:rsidRPr="00D2420E">
              <w:rPr>
                <w:b/>
                <w:szCs w:val="20"/>
              </w:rPr>
              <w:t xml:space="preserve"> </w:t>
            </w:r>
          </w:p>
        </w:tc>
        <w:tc>
          <w:tcPr>
            <w:tcW w:w="5975" w:type="dxa"/>
            <w:gridSpan w:val="2"/>
          </w:tcPr>
          <w:p w14:paraId="09D63B9F" w14:textId="3710E32A" w:rsidR="00CD59AA" w:rsidRPr="00D2420E" w:rsidRDefault="00CD59AA" w:rsidP="00914EBA">
            <w:pPr>
              <w:spacing w:line="276" w:lineRule="auto"/>
              <w:cnfStyle w:val="000000000000" w:firstRow="0" w:lastRow="0" w:firstColumn="0" w:lastColumn="0" w:oddVBand="0" w:evenVBand="0" w:oddHBand="0" w:evenHBand="0" w:firstRowFirstColumn="0" w:firstRowLastColumn="0" w:lastRowFirstColumn="0" w:lastRowLastColumn="0"/>
              <w:rPr>
                <w:szCs w:val="20"/>
              </w:rPr>
            </w:pPr>
            <w:r w:rsidRPr="00D2420E">
              <w:rPr>
                <w:szCs w:val="20"/>
              </w:rPr>
              <w:t>Folgende</w:t>
            </w:r>
            <w:r w:rsidR="00A838A8" w:rsidRPr="00D2420E">
              <w:rPr>
                <w:szCs w:val="20"/>
              </w:rPr>
              <w:t xml:space="preserve"> Vorbereitungen</w:t>
            </w:r>
            <w:r w:rsidR="00A57D2C" w:rsidRPr="00D2420E">
              <w:rPr>
                <w:szCs w:val="20"/>
              </w:rPr>
              <w:t xml:space="preserve"> </w:t>
            </w:r>
            <w:r w:rsidR="009965F7" w:rsidRPr="00D2420E">
              <w:rPr>
                <w:szCs w:val="20"/>
              </w:rPr>
              <w:t>sind vor Start des Spiel</w:t>
            </w:r>
            <w:r w:rsidR="00656BC1" w:rsidRPr="00D2420E">
              <w:rPr>
                <w:szCs w:val="20"/>
              </w:rPr>
              <w:t>s</w:t>
            </w:r>
            <w:r w:rsidR="009965F7" w:rsidRPr="00D2420E">
              <w:rPr>
                <w:szCs w:val="20"/>
              </w:rPr>
              <w:t xml:space="preserve"> von L zu</w:t>
            </w:r>
            <w:r w:rsidR="00A57D2C" w:rsidRPr="00D2420E">
              <w:rPr>
                <w:szCs w:val="20"/>
              </w:rPr>
              <w:t xml:space="preserve"> </w:t>
            </w:r>
            <w:r w:rsidR="007E7FFD" w:rsidRPr="00D2420E">
              <w:rPr>
                <w:szCs w:val="20"/>
              </w:rPr>
              <w:t>treffen</w:t>
            </w:r>
            <w:r w:rsidR="00A838A8" w:rsidRPr="00D2420E">
              <w:rPr>
                <w:szCs w:val="20"/>
              </w:rPr>
              <w:t>:</w:t>
            </w:r>
          </w:p>
          <w:p w14:paraId="1789FAC1" w14:textId="0B6BEEBA" w:rsidR="004A7D1D" w:rsidRPr="00D2420E" w:rsidRDefault="004A7D1D" w:rsidP="00F12730">
            <w:pPr>
              <w:pStyle w:val="Listenabsatz"/>
              <w:numPr>
                <w:ilvl w:val="0"/>
                <w:numId w:val="16"/>
              </w:numPr>
              <w:spacing w:line="276" w:lineRule="auto"/>
              <w:ind w:left="357" w:hanging="357"/>
              <w:cnfStyle w:val="000000000000" w:firstRow="0" w:lastRow="0" w:firstColumn="0" w:lastColumn="0" w:oddVBand="0" w:evenVBand="0" w:oddHBand="0" w:evenHBand="0" w:firstRowFirstColumn="0" w:firstRowLastColumn="0" w:lastRowFirstColumn="0" w:lastRowLastColumn="0"/>
              <w:rPr>
                <w:szCs w:val="20"/>
              </w:rPr>
            </w:pPr>
            <w:r w:rsidRPr="00D2420E">
              <w:rPr>
                <w:szCs w:val="20"/>
              </w:rPr>
              <w:t>Spielregeln durchlesen</w:t>
            </w:r>
            <w:r w:rsidR="002E05E4" w:rsidRPr="00D2420E">
              <w:rPr>
                <w:szCs w:val="20"/>
              </w:rPr>
              <w:t xml:space="preserve"> und sich mit dem Escape Room </w:t>
            </w:r>
            <w:r w:rsidR="008F006E" w:rsidRPr="00D2420E">
              <w:rPr>
                <w:szCs w:val="20"/>
              </w:rPr>
              <w:t>vertraut machen</w:t>
            </w:r>
            <w:r w:rsidR="00EE0BF3" w:rsidRPr="00D2420E">
              <w:rPr>
                <w:szCs w:val="20"/>
              </w:rPr>
              <w:t xml:space="preserve"> (M1, M2)</w:t>
            </w:r>
          </w:p>
          <w:p w14:paraId="50D037BD" w14:textId="73995068" w:rsidR="00CA3B9E" w:rsidRPr="00D2420E" w:rsidRDefault="00AB3FB4" w:rsidP="00F12730">
            <w:pPr>
              <w:pStyle w:val="Listenabsatz"/>
              <w:numPr>
                <w:ilvl w:val="0"/>
                <w:numId w:val="16"/>
              </w:numPr>
              <w:spacing w:line="276" w:lineRule="auto"/>
              <w:ind w:left="357" w:hanging="357"/>
              <w:cnfStyle w:val="000000000000" w:firstRow="0" w:lastRow="0" w:firstColumn="0" w:lastColumn="0" w:oddVBand="0" w:evenVBand="0" w:oddHBand="0" w:evenHBand="0" w:firstRowFirstColumn="0" w:firstRowLastColumn="0" w:lastRowFirstColumn="0" w:lastRowLastColumn="0"/>
              <w:rPr>
                <w:szCs w:val="20"/>
              </w:rPr>
            </w:pPr>
            <w:r w:rsidRPr="00D2420E">
              <w:rPr>
                <w:szCs w:val="20"/>
              </w:rPr>
              <w:t>Vollständigkeit der</w:t>
            </w:r>
            <w:r w:rsidR="00266B29" w:rsidRPr="00D2420E">
              <w:rPr>
                <w:szCs w:val="20"/>
              </w:rPr>
              <w:t xml:space="preserve"> Materialien überprüfen: Inhalt d</w:t>
            </w:r>
            <w:r w:rsidR="00A136BD" w:rsidRPr="00D2420E">
              <w:rPr>
                <w:szCs w:val="20"/>
              </w:rPr>
              <w:t>er Box</w:t>
            </w:r>
            <w:r w:rsidR="00266B29" w:rsidRPr="00D2420E">
              <w:rPr>
                <w:szCs w:val="20"/>
              </w:rPr>
              <w:t xml:space="preserve">, </w:t>
            </w:r>
            <w:r w:rsidR="00150E6E" w:rsidRPr="00D2420E">
              <w:rPr>
                <w:szCs w:val="20"/>
              </w:rPr>
              <w:t>benötigte</w:t>
            </w:r>
            <w:r w:rsidRPr="00D2420E">
              <w:rPr>
                <w:szCs w:val="20"/>
              </w:rPr>
              <w:t xml:space="preserve"> Materialien</w:t>
            </w:r>
            <w:r w:rsidR="00266B29" w:rsidRPr="00D2420E">
              <w:rPr>
                <w:szCs w:val="20"/>
              </w:rPr>
              <w:t xml:space="preserve"> und optionale Zusatzmaterialien (siehe M1</w:t>
            </w:r>
            <w:r w:rsidR="00B50C98" w:rsidRPr="00D2420E">
              <w:rPr>
                <w:szCs w:val="20"/>
              </w:rPr>
              <w:t xml:space="preserve"> und M3, </w:t>
            </w:r>
            <w:r w:rsidR="00B271F2" w:rsidRPr="00D2420E">
              <w:rPr>
                <w:szCs w:val="20"/>
              </w:rPr>
              <w:t>optional M</w:t>
            </w:r>
            <w:r w:rsidR="00221489" w:rsidRPr="00D2420E">
              <w:rPr>
                <w:szCs w:val="20"/>
              </w:rPr>
              <w:t>10 und M11</w:t>
            </w:r>
            <w:r w:rsidR="00266B29" w:rsidRPr="00D2420E">
              <w:rPr>
                <w:szCs w:val="20"/>
              </w:rPr>
              <w:t>)</w:t>
            </w:r>
          </w:p>
          <w:p w14:paraId="4D6B7338" w14:textId="3072795D" w:rsidR="00422A2C" w:rsidRPr="00D2420E" w:rsidRDefault="00C36C71" w:rsidP="00F12730">
            <w:pPr>
              <w:pStyle w:val="Listenabsatz"/>
              <w:numPr>
                <w:ilvl w:val="0"/>
                <w:numId w:val="16"/>
              </w:numPr>
              <w:spacing w:line="276" w:lineRule="auto"/>
              <w:ind w:left="357" w:hanging="357"/>
              <w:cnfStyle w:val="000000000000" w:firstRow="0" w:lastRow="0" w:firstColumn="0" w:lastColumn="0" w:oddVBand="0" w:evenVBand="0" w:oddHBand="0" w:evenHBand="0" w:firstRowFirstColumn="0" w:firstRowLastColumn="0" w:lastRowFirstColumn="0" w:lastRowLastColumn="0"/>
              <w:rPr>
                <w:szCs w:val="20"/>
              </w:rPr>
            </w:pPr>
            <w:r w:rsidRPr="00D2420E">
              <w:rPr>
                <w:szCs w:val="20"/>
              </w:rPr>
              <w:t>Schlosskombination</w:t>
            </w:r>
            <w:r w:rsidR="00306394" w:rsidRPr="00D2420E">
              <w:rPr>
                <w:szCs w:val="20"/>
              </w:rPr>
              <w:t xml:space="preserve">en der drei Schlösser mit Zahlencode (Schlösser </w:t>
            </w:r>
            <w:r w:rsidR="0085531F" w:rsidRPr="00D2420E">
              <w:rPr>
                <w:szCs w:val="20"/>
              </w:rPr>
              <w:t xml:space="preserve">für Herausforderungen </w:t>
            </w:r>
            <w:r w:rsidR="00FD71FC" w:rsidRPr="00D2420E">
              <w:rPr>
                <w:szCs w:val="20"/>
              </w:rPr>
              <w:t xml:space="preserve">1, 2 und </w:t>
            </w:r>
            <w:r w:rsidR="00306394" w:rsidRPr="00D2420E">
              <w:rPr>
                <w:szCs w:val="20"/>
              </w:rPr>
              <w:t>4) einstellen bzw. deren Richtigkeit</w:t>
            </w:r>
            <w:r w:rsidRPr="00D2420E">
              <w:rPr>
                <w:szCs w:val="20"/>
              </w:rPr>
              <w:t xml:space="preserve"> überprüfen</w:t>
            </w:r>
          </w:p>
          <w:p w14:paraId="5689F0C0" w14:textId="0490A3BF" w:rsidR="004A7D1D" w:rsidRPr="00D2420E" w:rsidRDefault="00306394" w:rsidP="00F12730">
            <w:pPr>
              <w:pStyle w:val="Listenabsatz"/>
              <w:numPr>
                <w:ilvl w:val="0"/>
                <w:numId w:val="16"/>
              </w:numPr>
              <w:spacing w:line="276" w:lineRule="auto"/>
              <w:ind w:left="357" w:hanging="357"/>
              <w:cnfStyle w:val="000000000000" w:firstRow="0" w:lastRow="0" w:firstColumn="0" w:lastColumn="0" w:oddVBand="0" w:evenVBand="0" w:oddHBand="0" w:evenHBand="0" w:firstRowFirstColumn="0" w:firstRowLastColumn="0" w:lastRowFirstColumn="0" w:lastRowLastColumn="0"/>
              <w:rPr>
                <w:szCs w:val="20"/>
              </w:rPr>
            </w:pPr>
            <w:r w:rsidRPr="00D2420E">
              <w:rPr>
                <w:szCs w:val="20"/>
              </w:rPr>
              <w:t>Schlüssel von Schloss</w:t>
            </w:r>
            <w:r w:rsidR="0085531F" w:rsidRPr="00D2420E">
              <w:rPr>
                <w:szCs w:val="20"/>
              </w:rPr>
              <w:t xml:space="preserve"> für Herausforderung </w:t>
            </w:r>
            <w:r w:rsidR="00706D71" w:rsidRPr="00D2420E">
              <w:rPr>
                <w:szCs w:val="20"/>
              </w:rPr>
              <w:t>3</w:t>
            </w:r>
            <w:r w:rsidR="0085531F" w:rsidRPr="00D2420E">
              <w:rPr>
                <w:szCs w:val="20"/>
              </w:rPr>
              <w:t xml:space="preserve"> abnehmen und </w:t>
            </w:r>
            <w:r w:rsidR="00A439D0" w:rsidRPr="00D2420E">
              <w:rPr>
                <w:szCs w:val="20"/>
              </w:rPr>
              <w:t>separat</w:t>
            </w:r>
            <w:r w:rsidR="0085531F" w:rsidRPr="00D2420E">
              <w:rPr>
                <w:szCs w:val="20"/>
              </w:rPr>
              <w:t xml:space="preserve"> verstauen</w:t>
            </w:r>
            <w:r w:rsidR="00A439D0" w:rsidRPr="00D2420E">
              <w:rPr>
                <w:szCs w:val="20"/>
              </w:rPr>
              <w:t>, sodass SuS ihn nicht sehen</w:t>
            </w:r>
          </w:p>
          <w:p w14:paraId="14D44078" w14:textId="25778C83" w:rsidR="00904DA0" w:rsidRPr="00471C09" w:rsidRDefault="00A439D0" w:rsidP="00904DA0">
            <w:pPr>
              <w:pStyle w:val="Listenabsatz"/>
              <w:numPr>
                <w:ilvl w:val="0"/>
                <w:numId w:val="16"/>
              </w:numPr>
              <w:spacing w:line="276" w:lineRule="auto"/>
              <w:ind w:left="357" w:hanging="357"/>
              <w:cnfStyle w:val="000000000000" w:firstRow="0" w:lastRow="0" w:firstColumn="0" w:lastColumn="0" w:oddVBand="0" w:evenVBand="0" w:oddHBand="0" w:evenHBand="0" w:firstRowFirstColumn="0" w:firstRowLastColumn="0" w:lastRowFirstColumn="0" w:lastRowLastColumn="0"/>
              <w:rPr>
                <w:szCs w:val="20"/>
              </w:rPr>
            </w:pPr>
            <w:r w:rsidRPr="00D2420E">
              <w:rPr>
                <w:szCs w:val="20"/>
              </w:rPr>
              <w:t>Spiel aufbauen</w:t>
            </w:r>
            <w:r w:rsidR="000A40B0" w:rsidRPr="00D2420E">
              <w:rPr>
                <w:szCs w:val="20"/>
              </w:rPr>
              <w:t xml:space="preserve">: Die </w:t>
            </w:r>
            <w:r w:rsidR="00BA120F" w:rsidRPr="00D2420E">
              <w:rPr>
                <w:szCs w:val="20"/>
              </w:rPr>
              <w:t>Erklärungen in</w:t>
            </w:r>
            <w:r w:rsidR="000A40B0" w:rsidRPr="00D2420E">
              <w:rPr>
                <w:szCs w:val="20"/>
              </w:rPr>
              <w:t xml:space="preserve"> M1</w:t>
            </w:r>
            <w:r w:rsidRPr="00D2420E">
              <w:rPr>
                <w:szCs w:val="20"/>
              </w:rPr>
              <w:t xml:space="preserve"> und</w:t>
            </w:r>
            <w:r w:rsidR="000A40B0" w:rsidRPr="00D2420E">
              <w:rPr>
                <w:szCs w:val="20"/>
              </w:rPr>
              <w:t xml:space="preserve"> M2 </w:t>
            </w:r>
            <w:r w:rsidRPr="00D2420E">
              <w:rPr>
                <w:szCs w:val="20"/>
              </w:rPr>
              <w:t>s</w:t>
            </w:r>
            <w:r w:rsidR="000A40B0" w:rsidRPr="00D2420E">
              <w:rPr>
                <w:szCs w:val="20"/>
              </w:rPr>
              <w:t>ind lediglich für L bestimmt. Für die SuS wird</w:t>
            </w:r>
            <w:r w:rsidR="00824BA8" w:rsidRPr="00D2420E">
              <w:rPr>
                <w:szCs w:val="20"/>
              </w:rPr>
              <w:t xml:space="preserve"> pro Team</w:t>
            </w:r>
            <w:r w:rsidR="000A40B0" w:rsidRPr="00D2420E">
              <w:rPr>
                <w:szCs w:val="20"/>
              </w:rPr>
              <w:t xml:space="preserve"> das </w:t>
            </w:r>
            <w:r w:rsidR="004352CA" w:rsidRPr="00D2420E">
              <w:rPr>
                <w:szCs w:val="20"/>
              </w:rPr>
              <w:t>Materialpaket</w:t>
            </w:r>
            <w:r w:rsidRPr="00D2420E">
              <w:rPr>
                <w:szCs w:val="20"/>
              </w:rPr>
              <w:t xml:space="preserve"> </w:t>
            </w:r>
            <w:r w:rsidR="004352CA" w:rsidRPr="00D2420E">
              <w:rPr>
                <w:szCs w:val="20"/>
              </w:rPr>
              <w:t>(</w:t>
            </w:r>
            <w:r w:rsidR="00FD71FC" w:rsidRPr="00D2420E">
              <w:rPr>
                <w:szCs w:val="20"/>
              </w:rPr>
              <w:t>aufgelistet</w:t>
            </w:r>
            <w:r w:rsidR="00BA120F" w:rsidRPr="00D2420E">
              <w:rPr>
                <w:szCs w:val="20"/>
              </w:rPr>
              <w:t xml:space="preserve"> in M</w:t>
            </w:r>
            <w:r w:rsidR="00B50C98" w:rsidRPr="00D2420E">
              <w:rPr>
                <w:szCs w:val="20"/>
              </w:rPr>
              <w:t>3</w:t>
            </w:r>
            <w:r w:rsidR="00BA120F" w:rsidRPr="00D2420E">
              <w:rPr>
                <w:szCs w:val="20"/>
              </w:rPr>
              <w:t>)</w:t>
            </w:r>
            <w:r w:rsidR="00904DA0">
              <w:rPr>
                <w:szCs w:val="20"/>
              </w:rPr>
              <w:t xml:space="preserve"> benötigt</w:t>
            </w:r>
            <w:r w:rsidR="000A40B0" w:rsidRPr="00D2420E">
              <w:rPr>
                <w:szCs w:val="20"/>
              </w:rPr>
              <w:t>.</w:t>
            </w:r>
            <w:r w:rsidR="00CC4001" w:rsidRPr="00D2420E">
              <w:rPr>
                <w:szCs w:val="20"/>
              </w:rPr>
              <w:t xml:space="preserve"> Zudem ist d</w:t>
            </w:r>
            <w:r w:rsidR="00A136BD" w:rsidRPr="00D2420E">
              <w:rPr>
                <w:szCs w:val="20"/>
              </w:rPr>
              <w:t xml:space="preserve">ie Box </w:t>
            </w:r>
            <w:r w:rsidR="00CC4001" w:rsidRPr="00D2420E">
              <w:rPr>
                <w:szCs w:val="20"/>
              </w:rPr>
              <w:t>herzurichten</w:t>
            </w:r>
            <w:r w:rsidRPr="00D2420E">
              <w:rPr>
                <w:szCs w:val="20"/>
              </w:rPr>
              <w:t xml:space="preserve"> und mit Haspe und Schlössern zu verschließen</w:t>
            </w:r>
            <w:r w:rsidR="00B706A6" w:rsidRPr="00D2420E">
              <w:rPr>
                <w:szCs w:val="20"/>
              </w:rPr>
              <w:t xml:space="preserve"> (siehe Erklärungen in M1)</w:t>
            </w:r>
            <w:r w:rsidR="00CC4001" w:rsidRPr="00D2420E">
              <w:rPr>
                <w:szCs w:val="20"/>
              </w:rPr>
              <w:t>.</w:t>
            </w:r>
          </w:p>
        </w:tc>
      </w:tr>
      <w:tr w:rsidR="00471C09" w:rsidRPr="000E1CD0" w14:paraId="7F7E5B52" w14:textId="77777777" w:rsidTr="5D6BFD5B">
        <w:trPr>
          <w:gridAfter w:val="1"/>
          <w:cnfStyle w:val="000000100000" w:firstRow="0" w:lastRow="0" w:firstColumn="0" w:lastColumn="0" w:oddVBand="0" w:evenVBand="0" w:oddHBand="1" w:evenHBand="0" w:firstRowFirstColumn="0" w:firstRowLastColumn="0" w:lastRowFirstColumn="0" w:lastRowLastColumn="0"/>
          <w:wAfter w:w="59" w:type="dxa"/>
        </w:trPr>
        <w:tc>
          <w:tcPr>
            <w:cnfStyle w:val="001000000000" w:firstRow="0" w:lastRow="0" w:firstColumn="1" w:lastColumn="0" w:oddVBand="0" w:evenVBand="0" w:oddHBand="0" w:evenHBand="0" w:firstRowFirstColumn="0" w:firstRowLastColumn="0" w:lastRowFirstColumn="0" w:lastRowLastColumn="0"/>
            <w:tcW w:w="850" w:type="dxa"/>
          </w:tcPr>
          <w:p w14:paraId="2407B479" w14:textId="3971BA0A" w:rsidR="00471C09" w:rsidRPr="00F12730" w:rsidRDefault="00471C09" w:rsidP="0077046A">
            <w:pPr>
              <w:spacing w:line="276" w:lineRule="auto"/>
              <w:jc w:val="center"/>
              <w:rPr>
                <w:szCs w:val="20"/>
              </w:rPr>
            </w:pPr>
            <w:r>
              <w:rPr>
                <w:b w:val="0"/>
                <w:bCs w:val="0"/>
                <w:szCs w:val="20"/>
              </w:rPr>
              <w:t>5-15</w:t>
            </w:r>
          </w:p>
        </w:tc>
        <w:tc>
          <w:tcPr>
            <w:tcW w:w="2211" w:type="dxa"/>
          </w:tcPr>
          <w:p w14:paraId="56A342BA" w14:textId="5AFAF13D" w:rsidR="00471C09" w:rsidRPr="00D2420E" w:rsidRDefault="00471C09" w:rsidP="00471C09">
            <w:pPr>
              <w:spacing w:line="276" w:lineRule="auto"/>
              <w:cnfStyle w:val="000000100000" w:firstRow="0" w:lastRow="0" w:firstColumn="0" w:lastColumn="0" w:oddVBand="0" w:evenVBand="0" w:oddHBand="1" w:evenHBand="0" w:firstRowFirstColumn="0" w:firstRowLastColumn="0" w:lastRowFirstColumn="0" w:lastRowLastColumn="0"/>
              <w:rPr>
                <w:b/>
                <w:bCs/>
                <w:szCs w:val="20"/>
              </w:rPr>
            </w:pPr>
            <w:r>
              <w:rPr>
                <w:b/>
                <w:bCs/>
                <w:szCs w:val="20"/>
              </w:rPr>
              <w:t>Vorentlastung</w:t>
            </w:r>
          </w:p>
        </w:tc>
        <w:tc>
          <w:tcPr>
            <w:tcW w:w="3742" w:type="dxa"/>
          </w:tcPr>
          <w:p w14:paraId="6805A8AB" w14:textId="77777777" w:rsidR="00471C09" w:rsidRDefault="00471C09" w:rsidP="00471C09">
            <w:pPr>
              <w:spacing w:line="276" w:lineRule="auto"/>
              <w:cnfStyle w:val="000000100000" w:firstRow="0" w:lastRow="0" w:firstColumn="0" w:lastColumn="0" w:oddVBand="0" w:evenVBand="0" w:oddHBand="1" w:evenHBand="0" w:firstRowFirstColumn="0" w:firstRowLastColumn="0" w:lastRowFirstColumn="0" w:lastRowLastColumn="0"/>
              <w:rPr>
                <w:b/>
                <w:bCs/>
                <w:szCs w:val="20"/>
              </w:rPr>
            </w:pPr>
            <w:r>
              <w:rPr>
                <w:b/>
                <w:bCs/>
                <w:szCs w:val="20"/>
              </w:rPr>
              <w:t>Begriffe wiederholen</w:t>
            </w:r>
          </w:p>
          <w:p w14:paraId="5043AFF6" w14:textId="3C9FA436" w:rsidR="00471C09" w:rsidRPr="004E75CF" w:rsidRDefault="554E76F4" w:rsidP="5D6BFD5B">
            <w:pPr>
              <w:spacing w:line="276" w:lineRule="auto"/>
              <w:cnfStyle w:val="000000100000" w:firstRow="0" w:lastRow="0" w:firstColumn="0" w:lastColumn="0" w:oddVBand="0" w:evenVBand="0" w:oddHBand="1" w:evenHBand="0" w:firstRowFirstColumn="0" w:firstRowLastColumn="0" w:lastRowFirstColumn="0" w:lastRowLastColumn="0"/>
              <w:rPr>
                <w:b/>
                <w:bCs/>
              </w:rPr>
            </w:pPr>
            <w:r>
              <w:t>L bespricht mit SuS Begriffe, die sie schon aus anderen</w:t>
            </w:r>
            <w:r w:rsidR="16CE58A2">
              <w:t xml:space="preserve"> </w:t>
            </w:r>
            <w:r>
              <w:lastRenderedPageBreak/>
              <w:t>Unterrichtsszenarien kennen:  Energie</w:t>
            </w:r>
            <w:r w:rsidR="1899692B">
              <w:t>(</w:t>
            </w:r>
            <w:r>
              <w:t>träger</w:t>
            </w:r>
            <w:r w:rsidR="1899692B">
              <w:t>)</w:t>
            </w:r>
            <w:r>
              <w:t xml:space="preserve">, erneuerbar – nicht erneuerbar, Ressourcen, </w:t>
            </w:r>
            <w:r w:rsidR="5E239938">
              <w:t>Nachhaltigkeit</w:t>
            </w:r>
            <w:r>
              <w:t>. Diese können</w:t>
            </w:r>
            <w:r w:rsidR="20FAA127">
              <w:t xml:space="preserve"> optional</w:t>
            </w:r>
            <w:r>
              <w:t xml:space="preserve"> auch mithilfe von Arbeitsblättern wiederholt werden.</w:t>
            </w:r>
          </w:p>
        </w:tc>
        <w:tc>
          <w:tcPr>
            <w:tcW w:w="1814" w:type="dxa"/>
          </w:tcPr>
          <w:p w14:paraId="4FC25AC4" w14:textId="0DB075CC" w:rsidR="00471C09" w:rsidRPr="006C0684" w:rsidRDefault="00DA04A5" w:rsidP="00471C09">
            <w:pPr>
              <w:spacing w:line="276" w:lineRule="auto"/>
              <w:cnfStyle w:val="000000100000" w:firstRow="0" w:lastRow="0" w:firstColumn="0" w:lastColumn="0" w:oddVBand="0" w:evenVBand="0" w:oddHBand="1" w:evenHBand="0" w:firstRowFirstColumn="0" w:firstRowLastColumn="0" w:lastRowFirstColumn="0" w:lastRowLastColumn="0"/>
              <w:rPr>
                <w:bCs/>
                <w:szCs w:val="20"/>
              </w:rPr>
            </w:pPr>
            <w:hyperlink r:id="rId29" w:history="1">
              <w:r w:rsidRPr="00DA04A5">
                <w:rPr>
                  <w:rStyle w:val="Hyperlink"/>
                  <w:bCs/>
                  <w:szCs w:val="20"/>
                </w:rPr>
                <w:t>Glossar</w:t>
              </w:r>
            </w:hyperlink>
          </w:p>
        </w:tc>
        <w:tc>
          <w:tcPr>
            <w:tcW w:w="5975" w:type="dxa"/>
            <w:gridSpan w:val="2"/>
          </w:tcPr>
          <w:p w14:paraId="63B97C93" w14:textId="1C61E0A8" w:rsidR="00471C09" w:rsidRDefault="45072FA5" w:rsidP="00471C09">
            <w:pPr>
              <w:spacing w:line="276" w:lineRule="auto"/>
              <w:cnfStyle w:val="000000100000" w:firstRow="0" w:lastRow="0" w:firstColumn="0" w:lastColumn="0" w:oddVBand="0" w:evenVBand="0" w:oddHBand="1" w:evenHBand="0" w:firstRowFirstColumn="0" w:firstRowLastColumn="0" w:lastRowFirstColumn="0" w:lastRowLastColumn="0"/>
            </w:pPr>
            <w:r>
              <w:t>Im</w:t>
            </w:r>
            <w:r w:rsidR="554E76F4">
              <w:t xml:space="preserve"> Glossar</w:t>
            </w:r>
            <w:r>
              <w:t xml:space="preserve"> befinden sich</w:t>
            </w:r>
            <w:r w:rsidR="554E76F4">
              <w:t xml:space="preserve"> </w:t>
            </w:r>
            <w:proofErr w:type="spellStart"/>
            <w:proofErr w:type="gramStart"/>
            <w:r w:rsidR="554E76F4">
              <w:t>schüler:innengerechte</w:t>
            </w:r>
            <w:proofErr w:type="spellEnd"/>
            <w:proofErr w:type="gramEnd"/>
            <w:r w:rsidR="554E76F4">
              <w:t xml:space="preserve"> Definitionen </w:t>
            </w:r>
            <w:r w:rsidR="1899692B">
              <w:t xml:space="preserve">sowie Arbeitsblätter </w:t>
            </w:r>
            <w:r w:rsidR="7205BBA9">
              <w:t>zur Erarbeitung ausgewählter Begriff</w:t>
            </w:r>
            <w:r>
              <w:t>e</w:t>
            </w:r>
            <w:r w:rsidR="554E76F4">
              <w:t>.</w:t>
            </w:r>
          </w:p>
          <w:p w14:paraId="5DED02E5" w14:textId="77777777" w:rsidR="00471C09" w:rsidRDefault="00471C09" w:rsidP="00471C09">
            <w:pPr>
              <w:spacing w:line="276" w:lineRule="auto"/>
              <w:cnfStyle w:val="000000100000" w:firstRow="0" w:lastRow="0" w:firstColumn="0" w:lastColumn="0" w:oddVBand="0" w:evenVBand="0" w:oddHBand="1" w:evenHBand="0" w:firstRowFirstColumn="0" w:firstRowLastColumn="0" w:lastRowFirstColumn="0" w:lastRowLastColumn="0"/>
            </w:pPr>
            <w:r>
              <w:lastRenderedPageBreak/>
              <w:t>Unterrichtsszenarien, die als Vorbereitung für den Escape Room eingesetzt werden können, sind:</w:t>
            </w:r>
          </w:p>
          <w:p w14:paraId="0B68DAE9" w14:textId="5EE73F77" w:rsidR="00C70FE2" w:rsidRDefault="00C70FE2" w:rsidP="00471C09">
            <w:pPr>
              <w:pStyle w:val="Listenabsatz"/>
              <w:numPr>
                <w:ilvl w:val="0"/>
                <w:numId w:val="20"/>
              </w:numPr>
              <w:spacing w:line="276" w:lineRule="auto"/>
              <w:ind w:left="357" w:hanging="357"/>
              <w:cnfStyle w:val="000000100000" w:firstRow="0" w:lastRow="0" w:firstColumn="0" w:lastColumn="0" w:oddVBand="0" w:evenVBand="0" w:oddHBand="1" w:evenHBand="0" w:firstRowFirstColumn="0" w:firstRowLastColumn="0" w:lastRowFirstColumn="0" w:lastRowLastColumn="0"/>
              <w:rPr>
                <w:szCs w:val="20"/>
              </w:rPr>
            </w:pPr>
            <w:hyperlink r:id="rId30" w:history="1">
              <w:r w:rsidRPr="00C70FE2">
                <w:rPr>
                  <w:rStyle w:val="Hyperlink"/>
                  <w:szCs w:val="20"/>
                </w:rPr>
                <w:t>Energiewende und Nutzungskonflikte: Eine Frage der Balance?</w:t>
              </w:r>
            </w:hyperlink>
          </w:p>
          <w:p w14:paraId="6894EFD1" w14:textId="719565A2" w:rsidR="00471C09" w:rsidRDefault="00C70FE2" w:rsidP="00471C09">
            <w:pPr>
              <w:pStyle w:val="Listenabsatz"/>
              <w:numPr>
                <w:ilvl w:val="0"/>
                <w:numId w:val="20"/>
              </w:numPr>
              <w:spacing w:line="276" w:lineRule="auto"/>
              <w:ind w:left="357" w:hanging="357"/>
              <w:cnfStyle w:val="000000100000" w:firstRow="0" w:lastRow="0" w:firstColumn="0" w:lastColumn="0" w:oddVBand="0" w:evenVBand="0" w:oddHBand="1" w:evenHBand="0" w:firstRowFirstColumn="0" w:firstRowLastColumn="0" w:lastRowFirstColumn="0" w:lastRowLastColumn="0"/>
              <w:rPr>
                <w:szCs w:val="20"/>
              </w:rPr>
            </w:pPr>
            <w:hyperlink r:id="rId31" w:history="1">
              <w:r>
                <w:rPr>
                  <w:rStyle w:val="Hyperlink"/>
                  <w:szCs w:val="20"/>
                </w:rPr>
                <w:t>Ressourcen und Kreislaufwirtschaft: Von linearer zu zirkulärer Wirtschaft</w:t>
              </w:r>
            </w:hyperlink>
          </w:p>
          <w:p w14:paraId="6E20E858" w14:textId="2F4658A8" w:rsidR="00471C09" w:rsidRPr="006160ED" w:rsidRDefault="0D3A08A4" w:rsidP="00B57E8B">
            <w:pPr>
              <w:pStyle w:val="Listenabsatz"/>
              <w:numPr>
                <w:ilvl w:val="0"/>
                <w:numId w:val="20"/>
              </w:numPr>
              <w:spacing w:line="276" w:lineRule="auto"/>
              <w:ind w:left="357" w:hanging="357"/>
              <w:cnfStyle w:val="000000100000" w:firstRow="0" w:lastRow="0" w:firstColumn="0" w:lastColumn="0" w:oddVBand="0" w:evenVBand="0" w:oddHBand="1" w:evenHBand="0" w:firstRowFirstColumn="0" w:firstRowLastColumn="0" w:lastRowFirstColumn="0" w:lastRowLastColumn="0"/>
            </w:pPr>
            <w:hyperlink r:id="rId32">
              <w:r w:rsidRPr="5D6BFD5B">
                <w:rPr>
                  <w:rStyle w:val="Hyperlink"/>
                </w:rPr>
                <w:t>Zeitungsartikel lesen: Wir sparen Energie!</w:t>
              </w:r>
            </w:hyperlink>
            <w:r>
              <w:t xml:space="preserve"> Zusätzlich gibt es noch folgendes </w:t>
            </w:r>
            <w:hyperlink r:id="rId33">
              <w:r w:rsidRPr="5D6BFD5B">
                <w:rPr>
                  <w:rStyle w:val="Hyperlink"/>
                </w:rPr>
                <w:t>Arbeitsblatt</w:t>
              </w:r>
            </w:hyperlink>
            <w:r w:rsidR="66247A9B">
              <w:t xml:space="preserve"> </w:t>
            </w:r>
            <w:r>
              <w:t xml:space="preserve">zur inhaltlichen Erarbeitung des Artikels. </w:t>
            </w:r>
            <w:r w:rsidR="66247A9B">
              <w:t>Dieses ist nur mit (kostenlosem) Login sichtbar.</w:t>
            </w:r>
          </w:p>
        </w:tc>
      </w:tr>
      <w:tr w:rsidR="008E7374" w:rsidRPr="000E1CD0" w14:paraId="3B7F34FC" w14:textId="77777777" w:rsidTr="5D6BFD5B">
        <w:trPr>
          <w:gridAfter w:val="1"/>
          <w:wAfter w:w="59" w:type="dxa"/>
        </w:trPr>
        <w:tc>
          <w:tcPr>
            <w:cnfStyle w:val="001000000000" w:firstRow="0" w:lastRow="0" w:firstColumn="1" w:lastColumn="0" w:oddVBand="0" w:evenVBand="0" w:oddHBand="0" w:evenHBand="0" w:firstRowFirstColumn="0" w:firstRowLastColumn="0" w:lastRowFirstColumn="0" w:lastRowLastColumn="0"/>
            <w:tcW w:w="850" w:type="dxa"/>
          </w:tcPr>
          <w:p w14:paraId="4EE3640C" w14:textId="78739206" w:rsidR="006970D9" w:rsidRPr="00D2420E" w:rsidRDefault="00FD71FC" w:rsidP="0077046A">
            <w:pPr>
              <w:spacing w:line="276" w:lineRule="auto"/>
              <w:jc w:val="center"/>
              <w:rPr>
                <w:b w:val="0"/>
                <w:bCs w:val="0"/>
                <w:szCs w:val="20"/>
              </w:rPr>
            </w:pPr>
            <w:r w:rsidRPr="00D2420E">
              <w:rPr>
                <w:b w:val="0"/>
                <w:bCs w:val="0"/>
                <w:szCs w:val="20"/>
              </w:rPr>
              <w:lastRenderedPageBreak/>
              <w:t>5</w:t>
            </w:r>
            <w:r w:rsidR="003B6E07">
              <w:rPr>
                <w:b w:val="0"/>
                <w:bCs w:val="0"/>
                <w:szCs w:val="20"/>
              </w:rPr>
              <w:t>-10</w:t>
            </w:r>
          </w:p>
        </w:tc>
        <w:tc>
          <w:tcPr>
            <w:tcW w:w="2211" w:type="dxa"/>
          </w:tcPr>
          <w:p w14:paraId="04821148" w14:textId="19767B99" w:rsidR="006970D9" w:rsidRPr="00D2420E" w:rsidRDefault="006A0BF0" w:rsidP="00914EBA">
            <w:pPr>
              <w:spacing w:line="276" w:lineRule="auto"/>
              <w:cnfStyle w:val="000000000000" w:firstRow="0" w:lastRow="0" w:firstColumn="0" w:lastColumn="0" w:oddVBand="0" w:evenVBand="0" w:oddHBand="0" w:evenHBand="0" w:firstRowFirstColumn="0" w:firstRowLastColumn="0" w:lastRowFirstColumn="0" w:lastRowLastColumn="0"/>
              <w:rPr>
                <w:b/>
                <w:bCs/>
                <w:szCs w:val="20"/>
              </w:rPr>
            </w:pPr>
            <w:r w:rsidRPr="00D2420E">
              <w:rPr>
                <w:b/>
                <w:bCs/>
                <w:szCs w:val="20"/>
              </w:rPr>
              <w:t>Einstieg</w:t>
            </w:r>
          </w:p>
        </w:tc>
        <w:tc>
          <w:tcPr>
            <w:tcW w:w="3742" w:type="dxa"/>
          </w:tcPr>
          <w:p w14:paraId="5CC5D816" w14:textId="2586E85F" w:rsidR="003B6E07" w:rsidRPr="003B6E07" w:rsidRDefault="003B6E07" w:rsidP="00914EBA">
            <w:pPr>
              <w:spacing w:line="276" w:lineRule="auto"/>
              <w:cnfStyle w:val="000000000000" w:firstRow="0" w:lastRow="0" w:firstColumn="0" w:lastColumn="0" w:oddVBand="0" w:evenVBand="0" w:oddHBand="0" w:evenHBand="0" w:firstRowFirstColumn="0" w:firstRowLastColumn="0" w:lastRowFirstColumn="0" w:lastRowLastColumn="0"/>
              <w:rPr>
                <w:b/>
                <w:bCs/>
                <w:szCs w:val="20"/>
              </w:rPr>
            </w:pPr>
            <w:r w:rsidRPr="003B6E07">
              <w:rPr>
                <w:b/>
                <w:bCs/>
                <w:szCs w:val="20"/>
              </w:rPr>
              <w:t>Denkanstoß</w:t>
            </w:r>
          </w:p>
          <w:p w14:paraId="0CDDA05F" w14:textId="541FA33A" w:rsidR="006970D9" w:rsidRPr="00D2420E" w:rsidRDefault="00255BA3" w:rsidP="00914EBA">
            <w:pPr>
              <w:spacing w:line="276" w:lineRule="auto"/>
              <w:cnfStyle w:val="000000000000" w:firstRow="0" w:lastRow="0" w:firstColumn="0" w:lastColumn="0" w:oddVBand="0" w:evenVBand="0" w:oddHBand="0" w:evenHBand="0" w:firstRowFirstColumn="0" w:firstRowLastColumn="0" w:lastRowFirstColumn="0" w:lastRowLastColumn="0"/>
              <w:rPr>
                <w:szCs w:val="20"/>
              </w:rPr>
            </w:pPr>
            <w:r w:rsidRPr="00D2420E">
              <w:rPr>
                <w:szCs w:val="20"/>
              </w:rPr>
              <w:t>L stellt Frage an SuS in den Raum: Wa</w:t>
            </w:r>
            <w:r w:rsidR="006970D9" w:rsidRPr="00D2420E">
              <w:rPr>
                <w:szCs w:val="20"/>
              </w:rPr>
              <w:t xml:space="preserve">s </w:t>
            </w:r>
            <w:r w:rsidR="00706D71" w:rsidRPr="00D2420E">
              <w:rPr>
                <w:szCs w:val="20"/>
              </w:rPr>
              <w:t>würde sich für euch ändern, wenn es</w:t>
            </w:r>
            <w:r w:rsidR="00FD71FC" w:rsidRPr="00D2420E">
              <w:rPr>
                <w:szCs w:val="20"/>
              </w:rPr>
              <w:t xml:space="preserve"> </w:t>
            </w:r>
            <w:r w:rsidR="00706D71" w:rsidRPr="00D2420E">
              <w:rPr>
                <w:szCs w:val="20"/>
              </w:rPr>
              <w:t>keinen Strom gäbe?</w:t>
            </w:r>
            <w:r w:rsidR="006A0BF0" w:rsidRPr="00D2420E">
              <w:rPr>
                <w:szCs w:val="20"/>
              </w:rPr>
              <w:t xml:space="preserve"> L notiert die genannten Punkte z. B. auf der Tafel.</w:t>
            </w:r>
          </w:p>
        </w:tc>
        <w:tc>
          <w:tcPr>
            <w:tcW w:w="1814" w:type="dxa"/>
          </w:tcPr>
          <w:p w14:paraId="2D5E0C3E" w14:textId="77777777" w:rsidR="006970D9" w:rsidRPr="00D2420E" w:rsidRDefault="006970D9" w:rsidP="00914EBA">
            <w:pPr>
              <w:spacing w:line="276" w:lineRule="auto"/>
              <w:cnfStyle w:val="000000000000" w:firstRow="0" w:lastRow="0" w:firstColumn="0" w:lastColumn="0" w:oddVBand="0" w:evenVBand="0" w:oddHBand="0" w:evenHBand="0" w:firstRowFirstColumn="0" w:firstRowLastColumn="0" w:lastRowFirstColumn="0" w:lastRowLastColumn="0"/>
              <w:rPr>
                <w:b/>
                <w:szCs w:val="20"/>
              </w:rPr>
            </w:pPr>
          </w:p>
        </w:tc>
        <w:tc>
          <w:tcPr>
            <w:tcW w:w="5975" w:type="dxa"/>
            <w:gridSpan w:val="2"/>
          </w:tcPr>
          <w:p w14:paraId="0C08750D" w14:textId="1B20DD67" w:rsidR="006970D9" w:rsidRPr="00D2420E" w:rsidRDefault="00FD71FC" w:rsidP="00914EBA">
            <w:pPr>
              <w:spacing w:line="276"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noProof/>
                <w:szCs w:val="20"/>
              </w:rPr>
            </w:pPr>
            <w:r w:rsidRPr="00D2420E">
              <w:rPr>
                <w:rFonts w:asciiTheme="majorHAnsi" w:hAnsiTheme="majorHAnsi" w:cstheme="majorHAnsi"/>
                <w:noProof/>
                <w:szCs w:val="20"/>
              </w:rPr>
              <w:t xml:space="preserve">Gemeinsam kann sowohl auf </w:t>
            </w:r>
            <w:r w:rsidR="009B517E" w:rsidRPr="00D2420E">
              <w:rPr>
                <w:rFonts w:asciiTheme="majorHAnsi" w:hAnsiTheme="majorHAnsi" w:cstheme="majorHAnsi"/>
                <w:noProof/>
                <w:szCs w:val="20"/>
              </w:rPr>
              <w:t xml:space="preserve">einen </w:t>
            </w:r>
            <w:r w:rsidRPr="00D2420E">
              <w:rPr>
                <w:rFonts w:asciiTheme="majorHAnsi" w:hAnsiTheme="majorHAnsi" w:cstheme="majorHAnsi"/>
                <w:noProof/>
                <w:szCs w:val="20"/>
              </w:rPr>
              <w:t>kurzfristigen als auch auf längeren Stromausfall eingegangen werden.</w:t>
            </w:r>
          </w:p>
        </w:tc>
      </w:tr>
      <w:tr w:rsidR="009C467A" w:rsidRPr="000E1CD0" w14:paraId="225CAAC0" w14:textId="77777777" w:rsidTr="5D6BFD5B">
        <w:trPr>
          <w:gridAfter w:val="1"/>
          <w:cnfStyle w:val="000000100000" w:firstRow="0" w:lastRow="0" w:firstColumn="0" w:lastColumn="0" w:oddVBand="0" w:evenVBand="0" w:oddHBand="1" w:evenHBand="0" w:firstRowFirstColumn="0" w:firstRowLastColumn="0" w:lastRowFirstColumn="0" w:lastRowLastColumn="0"/>
          <w:wAfter w:w="59" w:type="dxa"/>
        </w:trPr>
        <w:tc>
          <w:tcPr>
            <w:cnfStyle w:val="001000000000" w:firstRow="0" w:lastRow="0" w:firstColumn="1" w:lastColumn="0" w:oddVBand="0" w:evenVBand="0" w:oddHBand="0" w:evenHBand="0" w:firstRowFirstColumn="0" w:firstRowLastColumn="0" w:lastRowFirstColumn="0" w:lastRowLastColumn="0"/>
            <w:tcW w:w="850" w:type="dxa"/>
          </w:tcPr>
          <w:p w14:paraId="048E8218" w14:textId="1798C561" w:rsidR="00D44862" w:rsidRPr="00D2420E" w:rsidRDefault="00507BCE" w:rsidP="0077046A">
            <w:pPr>
              <w:spacing w:line="276" w:lineRule="auto"/>
              <w:jc w:val="center"/>
              <w:rPr>
                <w:b w:val="0"/>
                <w:bCs w:val="0"/>
                <w:szCs w:val="20"/>
              </w:rPr>
            </w:pPr>
            <w:r w:rsidRPr="00D2420E">
              <w:rPr>
                <w:b w:val="0"/>
                <w:bCs w:val="0"/>
                <w:szCs w:val="20"/>
              </w:rPr>
              <w:t>1</w:t>
            </w:r>
            <w:r w:rsidR="00D46C2C" w:rsidRPr="00D2420E">
              <w:rPr>
                <w:b w:val="0"/>
                <w:bCs w:val="0"/>
                <w:szCs w:val="20"/>
              </w:rPr>
              <w:t>5</w:t>
            </w:r>
            <w:r w:rsidR="003B6E07">
              <w:rPr>
                <w:b w:val="0"/>
                <w:bCs w:val="0"/>
                <w:szCs w:val="20"/>
              </w:rPr>
              <w:t>-20</w:t>
            </w:r>
          </w:p>
        </w:tc>
        <w:tc>
          <w:tcPr>
            <w:tcW w:w="2211" w:type="dxa"/>
          </w:tcPr>
          <w:p w14:paraId="6A218FC8" w14:textId="63FE52FF" w:rsidR="00D44862" w:rsidRPr="00D2420E" w:rsidRDefault="006A0BF0" w:rsidP="00914EBA">
            <w:pPr>
              <w:spacing w:line="276" w:lineRule="auto"/>
              <w:cnfStyle w:val="000000100000" w:firstRow="0" w:lastRow="0" w:firstColumn="0" w:lastColumn="0" w:oddVBand="0" w:evenVBand="0" w:oddHBand="1" w:evenHBand="0" w:firstRowFirstColumn="0" w:firstRowLastColumn="0" w:lastRowFirstColumn="0" w:lastRowLastColumn="0"/>
              <w:rPr>
                <w:b/>
                <w:bCs/>
                <w:szCs w:val="20"/>
              </w:rPr>
            </w:pPr>
            <w:r w:rsidRPr="00D2420E">
              <w:rPr>
                <w:b/>
                <w:bCs/>
                <w:szCs w:val="20"/>
              </w:rPr>
              <w:t>Einleitung</w:t>
            </w:r>
          </w:p>
        </w:tc>
        <w:tc>
          <w:tcPr>
            <w:tcW w:w="3742" w:type="dxa"/>
          </w:tcPr>
          <w:p w14:paraId="20DCA635" w14:textId="0C1E1955" w:rsidR="003B6E07" w:rsidRPr="003B6E07" w:rsidRDefault="003B6E07" w:rsidP="00914EBA">
            <w:pPr>
              <w:spacing w:line="276" w:lineRule="auto"/>
              <w:cnfStyle w:val="000000100000" w:firstRow="0" w:lastRow="0" w:firstColumn="0" w:lastColumn="0" w:oddVBand="0" w:evenVBand="0" w:oddHBand="1" w:evenHBand="0" w:firstRowFirstColumn="0" w:firstRowLastColumn="0" w:lastRowFirstColumn="0" w:lastRowLastColumn="0"/>
              <w:rPr>
                <w:b/>
                <w:bCs/>
                <w:szCs w:val="20"/>
              </w:rPr>
            </w:pPr>
            <w:r w:rsidRPr="003B6E07">
              <w:rPr>
                <w:b/>
                <w:bCs/>
                <w:szCs w:val="20"/>
              </w:rPr>
              <w:t>Einstimmung auf den Escape Room</w:t>
            </w:r>
          </w:p>
          <w:p w14:paraId="2495ED49" w14:textId="438D5AAE" w:rsidR="00D44862" w:rsidRPr="00D2420E" w:rsidRDefault="009C467A" w:rsidP="00914EBA">
            <w:pPr>
              <w:spacing w:line="276" w:lineRule="auto"/>
              <w:cnfStyle w:val="000000100000" w:firstRow="0" w:lastRow="0" w:firstColumn="0" w:lastColumn="0" w:oddVBand="0" w:evenVBand="0" w:oddHBand="1" w:evenHBand="0" w:firstRowFirstColumn="0" w:firstRowLastColumn="0" w:lastRowFirstColumn="0" w:lastRowLastColumn="0"/>
              <w:rPr>
                <w:szCs w:val="20"/>
              </w:rPr>
            </w:pPr>
            <w:r w:rsidRPr="00D2420E">
              <w:rPr>
                <w:szCs w:val="20"/>
              </w:rPr>
              <w:t xml:space="preserve">Gruppen </w:t>
            </w:r>
            <w:r w:rsidR="002542C3" w:rsidRPr="00D2420E">
              <w:rPr>
                <w:szCs w:val="20"/>
              </w:rPr>
              <w:t xml:space="preserve">zu 4-5 SuS </w:t>
            </w:r>
            <w:r w:rsidRPr="00D2420E">
              <w:rPr>
                <w:szCs w:val="20"/>
              </w:rPr>
              <w:t>werden gebildet</w:t>
            </w:r>
            <w:r w:rsidR="0023502C" w:rsidRPr="00D2420E">
              <w:rPr>
                <w:szCs w:val="20"/>
              </w:rPr>
              <w:t xml:space="preserve"> und pro Team ein Teamname gewählt. Danach wird die</w:t>
            </w:r>
            <w:r w:rsidR="00A80AD0" w:rsidRPr="00D2420E">
              <w:rPr>
                <w:szCs w:val="20"/>
              </w:rPr>
              <w:t xml:space="preserve"> Rahmen</w:t>
            </w:r>
            <w:r w:rsidR="00BA120F" w:rsidRPr="00D2420E">
              <w:rPr>
                <w:szCs w:val="20"/>
              </w:rPr>
              <w:t>geschichte</w:t>
            </w:r>
            <w:r w:rsidR="00A63270" w:rsidRPr="00D2420E">
              <w:rPr>
                <w:szCs w:val="20"/>
              </w:rPr>
              <w:t xml:space="preserve"> </w:t>
            </w:r>
            <w:r w:rsidR="00EE0BF3" w:rsidRPr="00D2420E">
              <w:rPr>
                <w:szCs w:val="20"/>
              </w:rPr>
              <w:t>vorgelesen und</w:t>
            </w:r>
            <w:r w:rsidR="00507BCE" w:rsidRPr="00D2420E">
              <w:rPr>
                <w:szCs w:val="20"/>
              </w:rPr>
              <w:t xml:space="preserve"> die Spielregeln werden erklärt</w:t>
            </w:r>
            <w:r w:rsidR="00A63270" w:rsidRPr="00D2420E">
              <w:rPr>
                <w:szCs w:val="20"/>
              </w:rPr>
              <w:t>.</w:t>
            </w:r>
          </w:p>
        </w:tc>
        <w:tc>
          <w:tcPr>
            <w:tcW w:w="1814" w:type="dxa"/>
          </w:tcPr>
          <w:p w14:paraId="314876A2" w14:textId="134B32F4" w:rsidR="005800D6" w:rsidRDefault="005800D6" w:rsidP="00914EBA">
            <w:pPr>
              <w:spacing w:line="276" w:lineRule="auto"/>
              <w:cnfStyle w:val="000000100000" w:firstRow="0" w:lastRow="0" w:firstColumn="0" w:lastColumn="0" w:oddVBand="0" w:evenVBand="0" w:oddHBand="1" w:evenHBand="0" w:firstRowFirstColumn="0" w:firstRowLastColumn="0" w:lastRowFirstColumn="0" w:lastRowLastColumn="0"/>
              <w:rPr>
                <w:bCs/>
                <w:szCs w:val="20"/>
              </w:rPr>
            </w:pPr>
            <w:hyperlink r:id="rId34" w:history="1">
              <w:r w:rsidRPr="00E97A51">
                <w:rPr>
                  <w:rStyle w:val="Hyperlink"/>
                  <w:bCs/>
                  <w:szCs w:val="20"/>
                </w:rPr>
                <w:t>PPT</w:t>
              </w:r>
            </w:hyperlink>
            <w:r>
              <w:rPr>
                <w:bCs/>
                <w:szCs w:val="20"/>
              </w:rPr>
              <w:t xml:space="preserve"> (Folie 3)</w:t>
            </w:r>
          </w:p>
          <w:p w14:paraId="0E427EF5" w14:textId="0E5D6DC2" w:rsidR="00B601D0" w:rsidRPr="00966C72" w:rsidRDefault="00237BA2" w:rsidP="005800D6">
            <w:pPr>
              <w:spacing w:before="120" w:line="276" w:lineRule="auto"/>
              <w:cnfStyle w:val="000000100000" w:firstRow="0" w:lastRow="0" w:firstColumn="0" w:lastColumn="0" w:oddVBand="0" w:evenVBand="0" w:oddHBand="1" w:evenHBand="0" w:firstRowFirstColumn="0" w:firstRowLastColumn="0" w:lastRowFirstColumn="0" w:lastRowLastColumn="0"/>
              <w:rPr>
                <w:bCs/>
                <w:szCs w:val="20"/>
              </w:rPr>
            </w:pPr>
            <w:r w:rsidRPr="00966C72">
              <w:rPr>
                <w:bCs/>
                <w:szCs w:val="20"/>
              </w:rPr>
              <w:t>M4</w:t>
            </w:r>
            <w:r w:rsidR="003B6E07">
              <w:rPr>
                <w:bCs/>
                <w:szCs w:val="20"/>
              </w:rPr>
              <w:t xml:space="preserve"> – </w:t>
            </w:r>
            <w:r w:rsidR="00B601D0" w:rsidRPr="00966C72">
              <w:rPr>
                <w:bCs/>
                <w:szCs w:val="20"/>
              </w:rPr>
              <w:t>Rahmen-geschichte</w:t>
            </w:r>
          </w:p>
          <w:p w14:paraId="26BCC623" w14:textId="1790EB88" w:rsidR="00D44862" w:rsidRPr="00D2420E" w:rsidRDefault="001B12A4" w:rsidP="003B6E07">
            <w:pPr>
              <w:spacing w:before="120" w:line="276" w:lineRule="auto"/>
              <w:cnfStyle w:val="000000100000" w:firstRow="0" w:lastRow="0" w:firstColumn="0" w:lastColumn="0" w:oddVBand="0" w:evenVBand="0" w:oddHBand="1" w:evenHBand="0" w:firstRowFirstColumn="0" w:firstRowLastColumn="0" w:lastRowFirstColumn="0" w:lastRowLastColumn="0"/>
              <w:rPr>
                <w:b/>
                <w:szCs w:val="20"/>
              </w:rPr>
            </w:pPr>
            <w:r w:rsidRPr="00966C72">
              <w:rPr>
                <w:bCs/>
                <w:szCs w:val="20"/>
              </w:rPr>
              <w:t>Optional: M</w:t>
            </w:r>
            <w:r w:rsidR="00237BA2" w:rsidRPr="00966C72">
              <w:rPr>
                <w:bCs/>
                <w:szCs w:val="20"/>
              </w:rPr>
              <w:t>10</w:t>
            </w:r>
            <w:r w:rsidR="003B6E07">
              <w:rPr>
                <w:bCs/>
                <w:szCs w:val="20"/>
              </w:rPr>
              <w:t xml:space="preserve"> – </w:t>
            </w:r>
            <w:r w:rsidRPr="00966C72">
              <w:rPr>
                <w:bCs/>
                <w:szCs w:val="20"/>
              </w:rPr>
              <w:t>Ticketbogen</w:t>
            </w:r>
          </w:p>
        </w:tc>
        <w:tc>
          <w:tcPr>
            <w:tcW w:w="5975" w:type="dxa"/>
            <w:gridSpan w:val="2"/>
          </w:tcPr>
          <w:p w14:paraId="62643D5D" w14:textId="11ECC821" w:rsidR="00B601D0" w:rsidRPr="00D2420E" w:rsidRDefault="00994251" w:rsidP="00914EBA">
            <w:pPr>
              <w:spacing w:line="276" w:lineRule="auto"/>
              <w:cnfStyle w:val="000000100000" w:firstRow="0" w:lastRow="0" w:firstColumn="0" w:lastColumn="0" w:oddVBand="0" w:evenVBand="0" w:oddHBand="1" w:evenHBand="0" w:firstRowFirstColumn="0" w:firstRowLastColumn="0" w:lastRowFirstColumn="0" w:lastRowLastColumn="0"/>
              <w:rPr>
                <w:szCs w:val="20"/>
              </w:rPr>
            </w:pPr>
            <w:r w:rsidRPr="00D2420E">
              <w:rPr>
                <w:rFonts w:asciiTheme="majorHAnsi" w:hAnsiTheme="majorHAnsi" w:cstheme="majorHAnsi"/>
                <w:noProof/>
                <w:szCs w:val="20"/>
              </w:rPr>
              <w:t>Teamnamen werden</w:t>
            </w:r>
            <w:r w:rsidR="00810533" w:rsidRPr="00D2420E">
              <w:rPr>
                <w:szCs w:val="20"/>
              </w:rPr>
              <w:t xml:space="preserve"> entweder an </w:t>
            </w:r>
            <w:r w:rsidR="00BA120F" w:rsidRPr="00D2420E">
              <w:rPr>
                <w:szCs w:val="20"/>
              </w:rPr>
              <w:t>der</w:t>
            </w:r>
            <w:r w:rsidR="00810533" w:rsidRPr="00D2420E">
              <w:rPr>
                <w:szCs w:val="20"/>
              </w:rPr>
              <w:t xml:space="preserve"> Tafel oder</w:t>
            </w:r>
            <w:r w:rsidR="003076E9" w:rsidRPr="00D2420E">
              <w:rPr>
                <w:szCs w:val="20"/>
              </w:rPr>
              <w:t xml:space="preserve"> direkt auf </w:t>
            </w:r>
            <w:r w:rsidR="00BA120F" w:rsidRPr="00D2420E">
              <w:rPr>
                <w:szCs w:val="20"/>
              </w:rPr>
              <w:t>dem</w:t>
            </w:r>
            <w:r w:rsidR="003076E9" w:rsidRPr="00D2420E">
              <w:rPr>
                <w:szCs w:val="20"/>
              </w:rPr>
              <w:t xml:space="preserve"> Ticketbogen</w:t>
            </w:r>
            <w:r w:rsidR="00F46ED6" w:rsidRPr="00D2420E">
              <w:rPr>
                <w:szCs w:val="20"/>
              </w:rPr>
              <w:t xml:space="preserve"> (</w:t>
            </w:r>
            <w:r w:rsidR="00D45A9F" w:rsidRPr="00D2420E">
              <w:rPr>
                <w:szCs w:val="20"/>
              </w:rPr>
              <w:t>M</w:t>
            </w:r>
            <w:r w:rsidR="00237BA2" w:rsidRPr="00D2420E">
              <w:rPr>
                <w:szCs w:val="20"/>
              </w:rPr>
              <w:t>10</w:t>
            </w:r>
            <w:r w:rsidR="00F46ED6" w:rsidRPr="00D2420E">
              <w:rPr>
                <w:szCs w:val="20"/>
              </w:rPr>
              <w:t>)</w:t>
            </w:r>
            <w:r w:rsidR="003076E9" w:rsidRPr="00D2420E">
              <w:rPr>
                <w:szCs w:val="20"/>
              </w:rPr>
              <w:t xml:space="preserve"> notiert</w:t>
            </w:r>
            <w:r w:rsidR="00B601D0" w:rsidRPr="00D2420E">
              <w:rPr>
                <w:szCs w:val="20"/>
              </w:rPr>
              <w:t>.</w:t>
            </w:r>
          </w:p>
          <w:p w14:paraId="17D42AE1" w14:textId="77777777" w:rsidR="00B601D0" w:rsidRPr="00D2420E" w:rsidRDefault="00B601D0" w:rsidP="00914EBA">
            <w:pPr>
              <w:spacing w:line="276" w:lineRule="auto"/>
              <w:cnfStyle w:val="000000100000" w:firstRow="0" w:lastRow="0" w:firstColumn="0" w:lastColumn="0" w:oddVBand="0" w:evenVBand="0" w:oddHBand="1" w:evenHBand="0" w:firstRowFirstColumn="0" w:firstRowLastColumn="0" w:lastRowFirstColumn="0" w:lastRowLastColumn="0"/>
              <w:rPr>
                <w:szCs w:val="20"/>
              </w:rPr>
            </w:pPr>
          </w:p>
          <w:p w14:paraId="5F36F0B6" w14:textId="49E92B07" w:rsidR="00931E1C" w:rsidRPr="003B6E07" w:rsidRDefault="00507BCE" w:rsidP="00914EBA">
            <w:pPr>
              <w:spacing w:line="276" w:lineRule="auto"/>
              <w:cnfStyle w:val="000000100000" w:firstRow="0" w:lastRow="0" w:firstColumn="0" w:lastColumn="0" w:oddVBand="0" w:evenVBand="0" w:oddHBand="1" w:evenHBand="0" w:firstRowFirstColumn="0" w:firstRowLastColumn="0" w:lastRowFirstColumn="0" w:lastRowLastColumn="0"/>
              <w:rPr>
                <w:b/>
                <w:bCs/>
                <w:szCs w:val="20"/>
              </w:rPr>
            </w:pPr>
            <w:r w:rsidRPr="003B6E07">
              <w:rPr>
                <w:b/>
                <w:bCs/>
                <w:szCs w:val="20"/>
              </w:rPr>
              <w:t>Spielregeln</w:t>
            </w:r>
            <w:r w:rsidR="00931E1C" w:rsidRPr="003B6E07">
              <w:rPr>
                <w:b/>
                <w:bCs/>
                <w:szCs w:val="20"/>
              </w:rPr>
              <w:t>:</w:t>
            </w:r>
          </w:p>
          <w:p w14:paraId="69CAEE25" w14:textId="2617B8F7" w:rsidR="00931E1C" w:rsidRPr="00D2420E" w:rsidRDefault="00931E1C" w:rsidP="003B6E07">
            <w:pPr>
              <w:pStyle w:val="Listenabsatz"/>
              <w:numPr>
                <w:ilvl w:val="0"/>
                <w:numId w:val="7"/>
              </w:numPr>
              <w:spacing w:line="276" w:lineRule="auto"/>
              <w:ind w:left="357" w:hanging="357"/>
              <w:cnfStyle w:val="000000100000" w:firstRow="0" w:lastRow="0" w:firstColumn="0" w:lastColumn="0" w:oddVBand="0" w:evenVBand="0" w:oddHBand="1" w:evenHBand="0" w:firstRowFirstColumn="0" w:firstRowLastColumn="0" w:lastRowFirstColumn="0" w:lastRowLastColumn="0"/>
              <w:rPr>
                <w:szCs w:val="20"/>
              </w:rPr>
            </w:pPr>
            <w:r w:rsidRPr="00D2420E">
              <w:rPr>
                <w:szCs w:val="20"/>
              </w:rPr>
              <w:t>Vier Herausforderungen sind im Team zu lösen.</w:t>
            </w:r>
            <w:r w:rsidR="00221489" w:rsidRPr="00D2420E">
              <w:rPr>
                <w:szCs w:val="20"/>
              </w:rPr>
              <w:t xml:space="preserve"> Zusätzlich gibt es ein optionales Bonusrätsel.</w:t>
            </w:r>
          </w:p>
          <w:p w14:paraId="75B233A1" w14:textId="77777777" w:rsidR="00631FAD" w:rsidRPr="00D2420E" w:rsidRDefault="00631FAD" w:rsidP="003B6E07">
            <w:pPr>
              <w:pStyle w:val="Listenabsatz"/>
              <w:numPr>
                <w:ilvl w:val="0"/>
                <w:numId w:val="7"/>
              </w:numPr>
              <w:spacing w:line="276" w:lineRule="auto"/>
              <w:ind w:left="357" w:hanging="357"/>
              <w:cnfStyle w:val="000000100000" w:firstRow="0" w:lastRow="0" w:firstColumn="0" w:lastColumn="0" w:oddVBand="0" w:evenVBand="0" w:oddHBand="1" w:evenHBand="0" w:firstRowFirstColumn="0" w:firstRowLastColumn="0" w:lastRowFirstColumn="0" w:lastRowLastColumn="0"/>
              <w:rPr>
                <w:szCs w:val="20"/>
              </w:rPr>
            </w:pPr>
            <w:r w:rsidRPr="00D2420E">
              <w:rPr>
                <w:szCs w:val="20"/>
              </w:rPr>
              <w:t>Alle Materialien, die für die Herausforderungen benötigt werden, erhalten die SuS im nächsten Schritt.</w:t>
            </w:r>
          </w:p>
          <w:p w14:paraId="1114DF90" w14:textId="079CD9DE" w:rsidR="00931E1C" w:rsidRPr="00D2420E" w:rsidRDefault="543A4FF8" w:rsidP="003B6E07">
            <w:pPr>
              <w:pStyle w:val="Listenabsatz"/>
              <w:numPr>
                <w:ilvl w:val="0"/>
                <w:numId w:val="7"/>
              </w:numPr>
              <w:spacing w:line="276" w:lineRule="auto"/>
              <w:ind w:left="357" w:hanging="357"/>
              <w:cnfStyle w:val="000000100000" w:firstRow="0" w:lastRow="0" w:firstColumn="0" w:lastColumn="0" w:oddVBand="0" w:evenVBand="0" w:oddHBand="1" w:evenHBand="0" w:firstRowFirstColumn="0" w:firstRowLastColumn="0" w:lastRowFirstColumn="0" w:lastRowLastColumn="0"/>
              <w:rPr>
                <w:szCs w:val="20"/>
              </w:rPr>
            </w:pPr>
            <w:r w:rsidRPr="00D2420E">
              <w:rPr>
                <w:szCs w:val="20"/>
              </w:rPr>
              <w:t xml:space="preserve">Pro Herausforderung dürfen </w:t>
            </w:r>
            <w:r w:rsidR="00F9700C">
              <w:rPr>
                <w:szCs w:val="20"/>
              </w:rPr>
              <w:t xml:space="preserve">L </w:t>
            </w:r>
            <w:r w:rsidRPr="00D2420E">
              <w:rPr>
                <w:szCs w:val="20"/>
              </w:rPr>
              <w:t>drei Lösungen vorgebracht werden. Diese Begrenzung dient dazu, dass SuS nicht zum Raten verführt werden, sondern wirklich versuchen, die Herausforderungen Schritt für Schritt zu lösen.</w:t>
            </w:r>
          </w:p>
          <w:p w14:paraId="7C34EE3D" w14:textId="24306BEE" w:rsidR="00631FAD" w:rsidRPr="00D2420E" w:rsidRDefault="00631FAD" w:rsidP="003B6E07">
            <w:pPr>
              <w:pStyle w:val="Listenabsatz"/>
              <w:numPr>
                <w:ilvl w:val="0"/>
                <w:numId w:val="7"/>
              </w:numPr>
              <w:spacing w:line="276" w:lineRule="auto"/>
              <w:ind w:left="357" w:hanging="357"/>
              <w:cnfStyle w:val="000000100000" w:firstRow="0" w:lastRow="0" w:firstColumn="0" w:lastColumn="0" w:oddVBand="0" w:evenVBand="0" w:oddHBand="1" w:evenHBand="0" w:firstRowFirstColumn="0" w:firstRowLastColumn="0" w:lastRowFirstColumn="0" w:lastRowLastColumn="0"/>
              <w:rPr>
                <w:szCs w:val="20"/>
              </w:rPr>
            </w:pPr>
            <w:r w:rsidRPr="00D2420E">
              <w:rPr>
                <w:szCs w:val="20"/>
              </w:rPr>
              <w:lastRenderedPageBreak/>
              <w:t xml:space="preserve">Im Spielverlauf dürfen die SuS L um vier Hinweise bitten, wenn sie nicht mehr weiterwissen. </w:t>
            </w:r>
            <w:r w:rsidR="00AD7393" w:rsidRPr="00D2420E">
              <w:rPr>
                <w:szCs w:val="20"/>
              </w:rPr>
              <w:t xml:space="preserve">Die dafür benötigten </w:t>
            </w:r>
            <w:hyperlink w:anchor="_Hinweiskarten" w:history="1">
              <w:r w:rsidR="00AD7393" w:rsidRPr="00E67E9A">
                <w:rPr>
                  <w:rStyle w:val="Hyperlink"/>
                  <w:szCs w:val="20"/>
                </w:rPr>
                <w:t>Hinweiskarten</w:t>
              </w:r>
            </w:hyperlink>
            <w:r w:rsidR="00AD7393" w:rsidRPr="00D2420E">
              <w:rPr>
                <w:szCs w:val="20"/>
              </w:rPr>
              <w:t xml:space="preserve"> erhalten die SuS zeitgleich mit den anderen Materialien.</w:t>
            </w:r>
          </w:p>
          <w:p w14:paraId="7F9A2BB6" w14:textId="639201A0" w:rsidR="00931E1C" w:rsidRDefault="665622AD" w:rsidP="003B6E07">
            <w:pPr>
              <w:pStyle w:val="Listenabsatz"/>
              <w:numPr>
                <w:ilvl w:val="0"/>
                <w:numId w:val="7"/>
              </w:numPr>
              <w:spacing w:line="276" w:lineRule="auto"/>
              <w:ind w:left="357" w:hanging="357"/>
              <w:cnfStyle w:val="000000100000" w:firstRow="0" w:lastRow="0" w:firstColumn="0" w:lastColumn="0" w:oddVBand="0" w:evenVBand="0" w:oddHBand="1" w:evenHBand="0" w:firstRowFirstColumn="0" w:firstRowLastColumn="0" w:lastRowFirstColumn="0" w:lastRowLastColumn="0"/>
            </w:pPr>
            <w:r>
              <w:t>Ziel ist es, gemeinsam als Team zusammenzuarbeiten und Lösungen zu finden.</w:t>
            </w:r>
          </w:p>
          <w:p w14:paraId="6F8083A9" w14:textId="37BEF26D" w:rsidR="00417294" w:rsidRDefault="00417294" w:rsidP="00417294">
            <w:pPr>
              <w:spacing w:line="276" w:lineRule="auto"/>
              <w:cnfStyle w:val="000000100000" w:firstRow="0" w:lastRow="0" w:firstColumn="0" w:lastColumn="0" w:oddVBand="0" w:evenVBand="0" w:oddHBand="1" w:evenHBand="0" w:firstRowFirstColumn="0" w:firstRowLastColumn="0" w:lastRowFirstColumn="0" w:lastRowLastColumn="0"/>
              <w:rPr>
                <w:szCs w:val="20"/>
              </w:rPr>
            </w:pPr>
            <w:r>
              <w:rPr>
                <w:szCs w:val="20"/>
              </w:rPr>
              <w:t xml:space="preserve">Die Spielregeln können per PPT projiziert oder auch </w:t>
            </w:r>
            <w:hyperlink w:anchor="_Spielregel_für_Schüler:innen" w:history="1">
              <w:r w:rsidR="00E67E9A" w:rsidRPr="00E67E9A">
                <w:rPr>
                  <w:rStyle w:val="Hyperlink"/>
                  <w:szCs w:val="20"/>
                </w:rPr>
                <w:t xml:space="preserve">1x </w:t>
              </w:r>
              <w:r w:rsidRPr="00E67E9A">
                <w:rPr>
                  <w:rStyle w:val="Hyperlink"/>
                  <w:szCs w:val="20"/>
                </w:rPr>
                <w:t>pro Gruppe ausgedruckt</w:t>
              </w:r>
            </w:hyperlink>
            <w:r>
              <w:rPr>
                <w:szCs w:val="20"/>
              </w:rPr>
              <w:t xml:space="preserve"> werden.</w:t>
            </w:r>
          </w:p>
          <w:p w14:paraId="47C497BD" w14:textId="77777777" w:rsidR="00417294" w:rsidRPr="00417294" w:rsidRDefault="00417294" w:rsidP="00417294">
            <w:pPr>
              <w:spacing w:line="276" w:lineRule="auto"/>
              <w:cnfStyle w:val="000000100000" w:firstRow="0" w:lastRow="0" w:firstColumn="0" w:lastColumn="0" w:oddVBand="0" w:evenVBand="0" w:oddHBand="1" w:evenHBand="0" w:firstRowFirstColumn="0" w:firstRowLastColumn="0" w:lastRowFirstColumn="0" w:lastRowLastColumn="0"/>
              <w:rPr>
                <w:szCs w:val="20"/>
              </w:rPr>
            </w:pPr>
          </w:p>
          <w:p w14:paraId="330A0488" w14:textId="68B96B05" w:rsidR="00904DA0" w:rsidRPr="00D2420E" w:rsidRDefault="00C70D49" w:rsidP="00C70D49">
            <w:pPr>
              <w:spacing w:line="276" w:lineRule="auto"/>
              <w:cnfStyle w:val="000000100000" w:firstRow="0" w:lastRow="0" w:firstColumn="0" w:lastColumn="0" w:oddVBand="0" w:evenVBand="0" w:oddHBand="1" w:evenHBand="0" w:firstRowFirstColumn="0" w:firstRowLastColumn="0" w:lastRowFirstColumn="0" w:lastRowLastColumn="0"/>
              <w:rPr>
                <w:szCs w:val="20"/>
              </w:rPr>
            </w:pPr>
            <w:r w:rsidRPr="00D2420E">
              <w:rPr>
                <w:szCs w:val="20"/>
              </w:rPr>
              <w:t xml:space="preserve">Sollte im Klassenraum die Möglichkeit bestehen, die Materialien im Vorhinein auf separaten Tischen vorzubereiten, kann die Erklärung der Spielregeln einfach </w:t>
            </w:r>
            <w:r w:rsidR="00473974" w:rsidRPr="00D2420E">
              <w:rPr>
                <w:szCs w:val="20"/>
              </w:rPr>
              <w:t xml:space="preserve">direkt </w:t>
            </w:r>
            <w:r w:rsidRPr="00D2420E">
              <w:rPr>
                <w:szCs w:val="20"/>
              </w:rPr>
              <w:t xml:space="preserve">vor Spielbeginn stattfinden. Besteht diese Möglichkeit nicht, sollte die </w:t>
            </w:r>
            <w:r w:rsidR="00931E1C" w:rsidRPr="00D2420E">
              <w:rPr>
                <w:szCs w:val="20"/>
              </w:rPr>
              <w:t xml:space="preserve">Erklärung der Spielregeln </w:t>
            </w:r>
            <w:r w:rsidR="00507BCE" w:rsidRPr="00D2420E">
              <w:rPr>
                <w:szCs w:val="20"/>
              </w:rPr>
              <w:t>vor dem Austeilen der Materialien</w:t>
            </w:r>
            <w:r w:rsidRPr="00D2420E">
              <w:rPr>
                <w:szCs w:val="20"/>
              </w:rPr>
              <w:t xml:space="preserve"> </w:t>
            </w:r>
            <w:r w:rsidR="000E5350" w:rsidRPr="00D2420E">
              <w:rPr>
                <w:szCs w:val="20"/>
              </w:rPr>
              <w:t>geschehen</w:t>
            </w:r>
            <w:r w:rsidR="00507BCE" w:rsidRPr="00D2420E">
              <w:rPr>
                <w:szCs w:val="20"/>
              </w:rPr>
              <w:t xml:space="preserve">, um die Aufmerksamkeit der SuS zu </w:t>
            </w:r>
            <w:r w:rsidR="00931E1C" w:rsidRPr="00D2420E">
              <w:rPr>
                <w:szCs w:val="20"/>
              </w:rPr>
              <w:t>garantieren.</w:t>
            </w:r>
          </w:p>
        </w:tc>
      </w:tr>
      <w:tr w:rsidR="008E7374" w:rsidRPr="000E1CD0" w14:paraId="1E7EFCAE" w14:textId="77777777" w:rsidTr="5D6BFD5B">
        <w:trPr>
          <w:gridAfter w:val="1"/>
          <w:wAfter w:w="59" w:type="dxa"/>
        </w:trPr>
        <w:tc>
          <w:tcPr>
            <w:cnfStyle w:val="001000000000" w:firstRow="0" w:lastRow="0" w:firstColumn="1" w:lastColumn="0" w:oddVBand="0" w:evenVBand="0" w:oddHBand="0" w:evenHBand="0" w:firstRowFirstColumn="0" w:firstRowLastColumn="0" w:lastRowFirstColumn="0" w:lastRowLastColumn="0"/>
            <w:tcW w:w="850" w:type="dxa"/>
          </w:tcPr>
          <w:p w14:paraId="13853D23" w14:textId="006CE5C6" w:rsidR="00914EBA" w:rsidRPr="00D2420E" w:rsidRDefault="003641A9" w:rsidP="0077046A">
            <w:pPr>
              <w:spacing w:line="276" w:lineRule="auto"/>
              <w:jc w:val="center"/>
              <w:rPr>
                <w:b w:val="0"/>
                <w:bCs w:val="0"/>
                <w:szCs w:val="20"/>
              </w:rPr>
            </w:pPr>
            <w:r>
              <w:rPr>
                <w:b w:val="0"/>
                <w:bCs w:val="0"/>
                <w:szCs w:val="20"/>
              </w:rPr>
              <w:lastRenderedPageBreak/>
              <w:t>55-</w:t>
            </w:r>
            <w:r w:rsidR="006A0BF0" w:rsidRPr="00D2420E">
              <w:rPr>
                <w:b w:val="0"/>
                <w:bCs w:val="0"/>
                <w:szCs w:val="20"/>
              </w:rPr>
              <w:t>6</w:t>
            </w:r>
            <w:r w:rsidR="000469CC" w:rsidRPr="00D2420E">
              <w:rPr>
                <w:b w:val="0"/>
                <w:bCs w:val="0"/>
                <w:szCs w:val="20"/>
              </w:rPr>
              <w:t>0</w:t>
            </w:r>
          </w:p>
        </w:tc>
        <w:tc>
          <w:tcPr>
            <w:tcW w:w="2211" w:type="dxa"/>
          </w:tcPr>
          <w:p w14:paraId="798720E2" w14:textId="51F6B146" w:rsidR="00914EBA" w:rsidRPr="00D2420E" w:rsidRDefault="00D44862" w:rsidP="00914EBA">
            <w:pPr>
              <w:spacing w:line="276" w:lineRule="auto"/>
              <w:cnfStyle w:val="000000000000" w:firstRow="0" w:lastRow="0" w:firstColumn="0" w:lastColumn="0" w:oddVBand="0" w:evenVBand="0" w:oddHBand="0" w:evenHBand="0" w:firstRowFirstColumn="0" w:firstRowLastColumn="0" w:lastRowFirstColumn="0" w:lastRowLastColumn="0"/>
              <w:rPr>
                <w:b/>
                <w:bCs/>
                <w:szCs w:val="20"/>
              </w:rPr>
            </w:pPr>
            <w:r w:rsidRPr="00D2420E">
              <w:rPr>
                <w:b/>
                <w:bCs/>
                <w:szCs w:val="20"/>
              </w:rPr>
              <w:t>Escape Room</w:t>
            </w:r>
          </w:p>
        </w:tc>
        <w:tc>
          <w:tcPr>
            <w:tcW w:w="3742" w:type="dxa"/>
          </w:tcPr>
          <w:p w14:paraId="58C9FBDA" w14:textId="3B0A0E05" w:rsidR="003641A9" w:rsidRPr="003641A9" w:rsidRDefault="003641A9" w:rsidP="00270360">
            <w:pPr>
              <w:spacing w:line="276" w:lineRule="auto"/>
              <w:cnfStyle w:val="000000000000" w:firstRow="0" w:lastRow="0" w:firstColumn="0" w:lastColumn="0" w:oddVBand="0" w:evenVBand="0" w:oddHBand="0" w:evenHBand="0" w:firstRowFirstColumn="0" w:firstRowLastColumn="0" w:lastRowFirstColumn="0" w:lastRowLastColumn="0"/>
              <w:rPr>
                <w:b/>
                <w:bCs/>
                <w:szCs w:val="20"/>
              </w:rPr>
            </w:pPr>
            <w:r w:rsidRPr="003641A9">
              <w:rPr>
                <w:b/>
                <w:bCs/>
                <w:szCs w:val="20"/>
              </w:rPr>
              <w:t>Durchführung des Escape Rooms</w:t>
            </w:r>
          </w:p>
          <w:p w14:paraId="50056EA5" w14:textId="6CB78DDB" w:rsidR="00914EBA" w:rsidRPr="00D2420E" w:rsidRDefault="006A0BF0" w:rsidP="00270360">
            <w:pPr>
              <w:spacing w:line="276" w:lineRule="auto"/>
              <w:cnfStyle w:val="000000000000" w:firstRow="0" w:lastRow="0" w:firstColumn="0" w:lastColumn="0" w:oddVBand="0" w:evenVBand="0" w:oddHBand="0" w:evenHBand="0" w:firstRowFirstColumn="0" w:firstRowLastColumn="0" w:lastRowFirstColumn="0" w:lastRowLastColumn="0"/>
              <w:rPr>
                <w:szCs w:val="20"/>
              </w:rPr>
            </w:pPr>
            <w:r w:rsidRPr="00D2420E">
              <w:rPr>
                <w:szCs w:val="20"/>
              </w:rPr>
              <w:t xml:space="preserve">SuS erhalten alle notwendigen Materialien (siehe M3), </w:t>
            </w:r>
            <w:proofErr w:type="spellStart"/>
            <w:r w:rsidR="00AB3FB4" w:rsidRPr="00D2420E">
              <w:rPr>
                <w:szCs w:val="20"/>
              </w:rPr>
              <w:t>Timer</w:t>
            </w:r>
            <w:proofErr w:type="spellEnd"/>
            <w:r w:rsidR="00AB3FB4" w:rsidRPr="00D2420E">
              <w:rPr>
                <w:szCs w:val="20"/>
              </w:rPr>
              <w:t xml:space="preserve"> wird </w:t>
            </w:r>
            <w:r w:rsidRPr="00D2420E">
              <w:rPr>
                <w:szCs w:val="20"/>
              </w:rPr>
              <w:t xml:space="preserve">auf 60 Minuten </w:t>
            </w:r>
            <w:r w:rsidR="00AB3FB4" w:rsidRPr="00D2420E">
              <w:rPr>
                <w:szCs w:val="20"/>
              </w:rPr>
              <w:t>eingestellt</w:t>
            </w:r>
            <w:r w:rsidRPr="00D2420E">
              <w:rPr>
                <w:szCs w:val="20"/>
              </w:rPr>
              <w:t>.</w:t>
            </w:r>
            <w:r w:rsidR="00AB3FB4" w:rsidRPr="00D2420E">
              <w:rPr>
                <w:szCs w:val="20"/>
              </w:rPr>
              <w:t xml:space="preserve"> </w:t>
            </w:r>
            <w:r w:rsidR="00270360" w:rsidRPr="00D2420E">
              <w:rPr>
                <w:szCs w:val="20"/>
              </w:rPr>
              <w:t xml:space="preserve">SuS </w:t>
            </w:r>
            <w:r w:rsidR="00222AC5" w:rsidRPr="00D2420E">
              <w:rPr>
                <w:szCs w:val="20"/>
              </w:rPr>
              <w:t>bearbeiten</w:t>
            </w:r>
            <w:r w:rsidR="00270360" w:rsidRPr="00D2420E">
              <w:rPr>
                <w:szCs w:val="20"/>
              </w:rPr>
              <w:t xml:space="preserve"> in Teams die Herausforderungen 1-4 selbstständig.</w:t>
            </w:r>
            <w:r w:rsidR="0001465D" w:rsidRPr="00D2420E">
              <w:rPr>
                <w:szCs w:val="20"/>
              </w:rPr>
              <w:t xml:space="preserve"> </w:t>
            </w:r>
            <w:r w:rsidR="0036367A" w:rsidRPr="00D2420E">
              <w:rPr>
                <w:szCs w:val="20"/>
              </w:rPr>
              <w:t>L tritt in den Hintergrund und fungiert als Spielleitung (gibt nach Anfordern Hinweise, öffnet die Schlösser).</w:t>
            </w:r>
          </w:p>
        </w:tc>
        <w:tc>
          <w:tcPr>
            <w:tcW w:w="1814" w:type="dxa"/>
          </w:tcPr>
          <w:p w14:paraId="4F7CB694" w14:textId="77777777" w:rsidR="005229EE" w:rsidRDefault="005229EE" w:rsidP="005229EE">
            <w:pPr>
              <w:spacing w:line="276" w:lineRule="auto"/>
              <w:cnfStyle w:val="000000000000" w:firstRow="0" w:lastRow="0" w:firstColumn="0" w:lastColumn="0" w:oddVBand="0" w:evenVBand="0" w:oddHBand="0" w:evenHBand="0" w:firstRowFirstColumn="0" w:firstRowLastColumn="0" w:lastRowFirstColumn="0" w:lastRowLastColumn="0"/>
              <w:rPr>
                <w:bCs/>
                <w:szCs w:val="20"/>
              </w:rPr>
            </w:pPr>
            <w:r w:rsidRPr="007D6179">
              <w:rPr>
                <w:bCs/>
                <w:szCs w:val="20"/>
              </w:rPr>
              <w:t>M5-M9 – Materialien für den Escape Room + Bonusrätsel</w:t>
            </w:r>
          </w:p>
          <w:p w14:paraId="3F52C7BC" w14:textId="77777777" w:rsidR="00914EBA" w:rsidRDefault="005229EE" w:rsidP="005229EE">
            <w:pPr>
              <w:spacing w:before="120" w:line="276" w:lineRule="auto"/>
              <w:cnfStyle w:val="000000000000" w:firstRow="0" w:lastRow="0" w:firstColumn="0" w:lastColumn="0" w:oddVBand="0" w:evenVBand="0" w:oddHBand="0" w:evenHBand="0" w:firstRowFirstColumn="0" w:firstRowLastColumn="0" w:lastRowFirstColumn="0" w:lastRowLastColumn="0"/>
              <w:rPr>
                <w:bCs/>
                <w:szCs w:val="20"/>
                <w:lang w:val="en-GB"/>
              </w:rPr>
            </w:pPr>
            <w:r w:rsidRPr="007D6179">
              <w:rPr>
                <w:bCs/>
                <w:szCs w:val="20"/>
                <w:lang w:val="en-GB"/>
              </w:rPr>
              <w:t>Optional: M10 + M11</w:t>
            </w:r>
          </w:p>
          <w:p w14:paraId="7B72832F" w14:textId="33214CB1" w:rsidR="00A1062A" w:rsidRPr="003641A9" w:rsidRDefault="00A1062A" w:rsidP="005229EE">
            <w:pPr>
              <w:spacing w:before="120" w:line="276" w:lineRule="auto"/>
              <w:cnfStyle w:val="000000000000" w:firstRow="0" w:lastRow="0" w:firstColumn="0" w:lastColumn="0" w:oddVBand="0" w:evenVBand="0" w:oddHBand="0" w:evenHBand="0" w:firstRowFirstColumn="0" w:firstRowLastColumn="0" w:lastRowFirstColumn="0" w:lastRowLastColumn="0"/>
              <w:rPr>
                <w:bCs/>
                <w:szCs w:val="20"/>
                <w:lang w:val="en-GB"/>
              </w:rPr>
            </w:pPr>
            <w:r w:rsidRPr="006C0684">
              <w:rPr>
                <w:bCs/>
                <w:szCs w:val="20"/>
                <w:lang w:val="en-GB"/>
              </w:rPr>
              <w:t>Escape Room Box</w:t>
            </w:r>
          </w:p>
        </w:tc>
        <w:tc>
          <w:tcPr>
            <w:tcW w:w="5975" w:type="dxa"/>
            <w:gridSpan w:val="2"/>
          </w:tcPr>
          <w:p w14:paraId="6BC7C748" w14:textId="343AD248" w:rsidR="00FF22ED" w:rsidRPr="00D2420E" w:rsidRDefault="00931E1C" w:rsidP="00AB3FB4">
            <w:pPr>
              <w:spacing w:line="276" w:lineRule="auto"/>
              <w:cnfStyle w:val="000000000000" w:firstRow="0" w:lastRow="0" w:firstColumn="0" w:lastColumn="0" w:oddVBand="0" w:evenVBand="0" w:oddHBand="0" w:evenHBand="0" w:firstRowFirstColumn="0" w:firstRowLastColumn="0" w:lastRowFirstColumn="0" w:lastRowLastColumn="0"/>
              <w:rPr>
                <w:szCs w:val="20"/>
              </w:rPr>
            </w:pPr>
            <w:r w:rsidRPr="00D2420E">
              <w:rPr>
                <w:szCs w:val="20"/>
              </w:rPr>
              <w:t>SuS werden nochmal an das Ziel, gemeinsam Lösungen zu finden, erinnert.</w:t>
            </w:r>
            <w:r w:rsidR="009555DC" w:rsidRPr="00D2420E">
              <w:rPr>
                <w:szCs w:val="20"/>
              </w:rPr>
              <w:t xml:space="preserve"> Nun kann das Spiel beginnen!</w:t>
            </w:r>
          </w:p>
          <w:p w14:paraId="10AC85BE" w14:textId="77777777" w:rsidR="00FF22ED" w:rsidRPr="00D2420E" w:rsidRDefault="00FF22ED" w:rsidP="00AB3FB4">
            <w:pPr>
              <w:spacing w:line="276" w:lineRule="auto"/>
              <w:cnfStyle w:val="000000000000" w:firstRow="0" w:lastRow="0" w:firstColumn="0" w:lastColumn="0" w:oddVBand="0" w:evenVBand="0" w:oddHBand="0" w:evenHBand="0" w:firstRowFirstColumn="0" w:firstRowLastColumn="0" w:lastRowFirstColumn="0" w:lastRowLastColumn="0"/>
              <w:rPr>
                <w:szCs w:val="20"/>
              </w:rPr>
            </w:pPr>
          </w:p>
          <w:p w14:paraId="5ED0E845" w14:textId="3BE4E545" w:rsidR="00DC4D51" w:rsidRPr="00D2420E" w:rsidRDefault="596E11C7" w:rsidP="5D6BFD5B">
            <w:pPr>
              <w:spacing w:line="276" w:lineRule="auto"/>
              <w:cnfStyle w:val="000000000000" w:firstRow="0" w:lastRow="0" w:firstColumn="0" w:lastColumn="0" w:oddVBand="0" w:evenVBand="0" w:oddHBand="0" w:evenHBand="0" w:firstRowFirstColumn="0" w:firstRowLastColumn="0" w:lastRowFirstColumn="0" w:lastRowLastColumn="0"/>
            </w:pPr>
            <w:r>
              <w:t xml:space="preserve">Für die </w:t>
            </w:r>
            <w:r w:rsidR="7266CB8F">
              <w:t>dritte</w:t>
            </w:r>
            <w:r>
              <w:t xml:space="preserve"> Herausforderung benötigen die SuS neben den ausgeteilten Materialien zudem ein Handy. Hier ist zu beachten, dass die SuS das Handy erst benutzen dürfen, nachdem sie L gefragt haben. Dies soll verhindern, dass die SuS die QR-Codes willkürlich ausprobieren.</w:t>
            </w:r>
          </w:p>
          <w:p w14:paraId="731F9AB5" w14:textId="69A18291" w:rsidR="00AB43C5" w:rsidRPr="00D2420E" w:rsidRDefault="00AB3FB4" w:rsidP="00AB3FB4">
            <w:pPr>
              <w:spacing w:line="276" w:lineRule="auto"/>
              <w:cnfStyle w:val="000000000000" w:firstRow="0" w:lastRow="0" w:firstColumn="0" w:lastColumn="0" w:oddVBand="0" w:evenVBand="0" w:oddHBand="0" w:evenHBand="0" w:firstRowFirstColumn="0" w:firstRowLastColumn="0" w:lastRowFirstColumn="0" w:lastRowLastColumn="0"/>
              <w:rPr>
                <w:szCs w:val="20"/>
              </w:rPr>
            </w:pPr>
            <w:r w:rsidRPr="00D2420E">
              <w:rPr>
                <w:szCs w:val="20"/>
              </w:rPr>
              <w:t xml:space="preserve">L stellt auf dem Computer einen </w:t>
            </w:r>
            <w:proofErr w:type="spellStart"/>
            <w:r w:rsidRPr="00D2420E">
              <w:rPr>
                <w:szCs w:val="20"/>
              </w:rPr>
              <w:t>Timer</w:t>
            </w:r>
            <w:proofErr w:type="spellEnd"/>
            <w:r w:rsidRPr="00D2420E">
              <w:rPr>
                <w:szCs w:val="20"/>
              </w:rPr>
              <w:t xml:space="preserve"> von 60 Minuten ein und projiziert diesen an die Wand. </w:t>
            </w:r>
            <w:r w:rsidR="00AB43C5" w:rsidRPr="00D2420E">
              <w:rPr>
                <w:szCs w:val="20"/>
              </w:rPr>
              <w:t xml:space="preserve">SuS versuchen, die Herausforderungen 1-4 </w:t>
            </w:r>
            <w:r w:rsidR="0076319B" w:rsidRPr="00D2420E">
              <w:rPr>
                <w:szCs w:val="20"/>
              </w:rPr>
              <w:t xml:space="preserve">selbstständig </w:t>
            </w:r>
            <w:r w:rsidR="00AB43C5" w:rsidRPr="00D2420E">
              <w:rPr>
                <w:szCs w:val="20"/>
              </w:rPr>
              <w:t>zu lösen.</w:t>
            </w:r>
          </w:p>
        </w:tc>
      </w:tr>
      <w:tr w:rsidR="009C467A" w:rsidRPr="000E1CD0" w14:paraId="31A246ED" w14:textId="77777777" w:rsidTr="5D6BFD5B">
        <w:trPr>
          <w:gridAfter w:val="1"/>
          <w:cnfStyle w:val="000000100000" w:firstRow="0" w:lastRow="0" w:firstColumn="0" w:lastColumn="0" w:oddVBand="0" w:evenVBand="0" w:oddHBand="1" w:evenHBand="0" w:firstRowFirstColumn="0" w:firstRowLastColumn="0" w:lastRowFirstColumn="0" w:lastRowLastColumn="0"/>
          <w:wAfter w:w="59" w:type="dxa"/>
        </w:trPr>
        <w:tc>
          <w:tcPr>
            <w:cnfStyle w:val="001000000000" w:firstRow="0" w:lastRow="0" w:firstColumn="1" w:lastColumn="0" w:oddVBand="0" w:evenVBand="0" w:oddHBand="0" w:evenHBand="0" w:firstRowFirstColumn="0" w:firstRowLastColumn="0" w:lastRowFirstColumn="0" w:lastRowLastColumn="0"/>
            <w:tcW w:w="850" w:type="dxa"/>
          </w:tcPr>
          <w:p w14:paraId="53050917" w14:textId="038416E5" w:rsidR="00E16538" w:rsidRPr="00D2420E" w:rsidRDefault="00AD7393" w:rsidP="0077046A">
            <w:pPr>
              <w:spacing w:line="276" w:lineRule="auto"/>
              <w:jc w:val="center"/>
              <w:rPr>
                <w:b w:val="0"/>
                <w:szCs w:val="20"/>
              </w:rPr>
            </w:pPr>
            <w:r w:rsidRPr="00D2420E">
              <w:rPr>
                <w:b w:val="0"/>
                <w:szCs w:val="20"/>
              </w:rPr>
              <w:t>20</w:t>
            </w:r>
            <w:r w:rsidR="003641A9">
              <w:rPr>
                <w:b w:val="0"/>
                <w:szCs w:val="20"/>
              </w:rPr>
              <w:t>-25</w:t>
            </w:r>
          </w:p>
        </w:tc>
        <w:tc>
          <w:tcPr>
            <w:tcW w:w="2211" w:type="dxa"/>
          </w:tcPr>
          <w:p w14:paraId="033A9F6F" w14:textId="1D44B07C" w:rsidR="00E16538" w:rsidRPr="00D2420E" w:rsidRDefault="00D44862" w:rsidP="00914EBA">
            <w:pPr>
              <w:spacing w:line="276" w:lineRule="auto"/>
              <w:cnfStyle w:val="000000100000" w:firstRow="0" w:lastRow="0" w:firstColumn="0" w:lastColumn="0" w:oddVBand="0" w:evenVBand="0" w:oddHBand="1" w:evenHBand="0" w:firstRowFirstColumn="0" w:firstRowLastColumn="0" w:lastRowFirstColumn="0" w:lastRowLastColumn="0"/>
              <w:rPr>
                <w:b/>
                <w:bCs/>
                <w:szCs w:val="20"/>
              </w:rPr>
            </w:pPr>
            <w:r w:rsidRPr="00D2420E">
              <w:rPr>
                <w:b/>
                <w:bCs/>
                <w:szCs w:val="20"/>
              </w:rPr>
              <w:t>Reflexion</w:t>
            </w:r>
          </w:p>
        </w:tc>
        <w:tc>
          <w:tcPr>
            <w:tcW w:w="3742" w:type="dxa"/>
          </w:tcPr>
          <w:p w14:paraId="1C57B8FF" w14:textId="53CEFD01" w:rsidR="005229EE" w:rsidRPr="00D54C8F" w:rsidRDefault="005229EE" w:rsidP="00914EBA">
            <w:pPr>
              <w:spacing w:line="276" w:lineRule="auto"/>
              <w:cnfStyle w:val="000000100000" w:firstRow="0" w:lastRow="0" w:firstColumn="0" w:lastColumn="0" w:oddVBand="0" w:evenVBand="0" w:oddHBand="1" w:evenHBand="0" w:firstRowFirstColumn="0" w:firstRowLastColumn="0" w:lastRowFirstColumn="0" w:lastRowLastColumn="0"/>
              <w:rPr>
                <w:b/>
                <w:bCs/>
                <w:szCs w:val="20"/>
              </w:rPr>
            </w:pPr>
            <w:r w:rsidRPr="00D54C8F">
              <w:rPr>
                <w:b/>
                <w:bCs/>
                <w:szCs w:val="20"/>
              </w:rPr>
              <w:t>Rückschau in der Gruppe</w:t>
            </w:r>
          </w:p>
          <w:p w14:paraId="7256C995" w14:textId="43801252" w:rsidR="006A0BF0" w:rsidRPr="00D54C8F" w:rsidRDefault="0036367A" w:rsidP="00914EBA">
            <w:pPr>
              <w:spacing w:line="276" w:lineRule="auto"/>
              <w:cnfStyle w:val="000000100000" w:firstRow="0" w:lastRow="0" w:firstColumn="0" w:lastColumn="0" w:oddVBand="0" w:evenVBand="0" w:oddHBand="1" w:evenHBand="0" w:firstRowFirstColumn="0" w:firstRowLastColumn="0" w:lastRowFirstColumn="0" w:lastRowLastColumn="0"/>
              <w:rPr>
                <w:szCs w:val="20"/>
              </w:rPr>
            </w:pPr>
            <w:r w:rsidRPr="00D54C8F">
              <w:rPr>
                <w:szCs w:val="20"/>
              </w:rPr>
              <w:t xml:space="preserve">L </w:t>
            </w:r>
            <w:r w:rsidR="0090356D" w:rsidRPr="00D54C8F">
              <w:rPr>
                <w:szCs w:val="20"/>
              </w:rPr>
              <w:t xml:space="preserve">projiziert </w:t>
            </w:r>
            <w:r w:rsidR="006A0BF0" w:rsidRPr="00D54C8F">
              <w:rPr>
                <w:szCs w:val="20"/>
              </w:rPr>
              <w:t xml:space="preserve">Fragen zur Reflexion in Hinblick auf die Methode Escape </w:t>
            </w:r>
            <w:r w:rsidR="006A0BF0" w:rsidRPr="00D54C8F">
              <w:rPr>
                <w:szCs w:val="20"/>
              </w:rPr>
              <w:lastRenderedPageBreak/>
              <w:t>Room</w:t>
            </w:r>
            <w:r w:rsidR="0090356D" w:rsidRPr="00D54C8F">
              <w:rPr>
                <w:szCs w:val="20"/>
              </w:rPr>
              <w:t xml:space="preserve">. SuS bearbeiten diese zuerst im Team. Danach Austausch im Plenum. </w:t>
            </w:r>
          </w:p>
          <w:p w14:paraId="757354CF" w14:textId="702C030B" w:rsidR="006A0BF0" w:rsidRPr="00D54C8F" w:rsidRDefault="3D60F751" w:rsidP="5D6BFD5B">
            <w:pPr>
              <w:spacing w:line="276" w:lineRule="auto"/>
              <w:cnfStyle w:val="000000100000" w:firstRow="0" w:lastRow="0" w:firstColumn="0" w:lastColumn="0" w:oddVBand="0" w:evenVBand="0" w:oddHBand="1" w:evenHBand="0" w:firstRowFirstColumn="0" w:firstRowLastColumn="0" w:lastRowFirstColumn="0" w:lastRowLastColumn="0"/>
            </w:pPr>
            <w:r>
              <w:t>Anschließend wird nochmal über die Einstiegsfrage gesprochen: Was würde sich für euch ändern, wenn es keinen Strom gäbe? SuS können hier ihre Meldungen vom Beginn der Unterrichtseinheit ergänzen.</w:t>
            </w:r>
          </w:p>
          <w:p w14:paraId="0A3E139E" w14:textId="77777777" w:rsidR="00470C92" w:rsidRPr="00D54C8F" w:rsidRDefault="00470C92" w:rsidP="00914EBA">
            <w:pPr>
              <w:spacing w:line="276" w:lineRule="auto"/>
              <w:cnfStyle w:val="000000100000" w:firstRow="0" w:lastRow="0" w:firstColumn="0" w:lastColumn="0" w:oddVBand="0" w:evenVBand="0" w:oddHBand="1" w:evenHBand="0" w:firstRowFirstColumn="0" w:firstRowLastColumn="0" w:lastRowFirstColumn="0" w:lastRowLastColumn="0"/>
              <w:rPr>
                <w:szCs w:val="20"/>
              </w:rPr>
            </w:pPr>
          </w:p>
          <w:p w14:paraId="7B032443" w14:textId="23AC59ED" w:rsidR="00470C92" w:rsidRPr="00D54C8F" w:rsidRDefault="00470C92" w:rsidP="00914EBA">
            <w:pPr>
              <w:spacing w:line="276" w:lineRule="auto"/>
              <w:cnfStyle w:val="000000100000" w:firstRow="0" w:lastRow="0" w:firstColumn="0" w:lastColumn="0" w:oddVBand="0" w:evenVBand="0" w:oddHBand="1" w:evenHBand="0" w:firstRowFirstColumn="0" w:firstRowLastColumn="0" w:lastRowFirstColumn="0" w:lastRowLastColumn="0"/>
              <w:rPr>
                <w:szCs w:val="20"/>
              </w:rPr>
            </w:pPr>
          </w:p>
        </w:tc>
        <w:tc>
          <w:tcPr>
            <w:tcW w:w="1814" w:type="dxa"/>
          </w:tcPr>
          <w:p w14:paraId="42930E5C" w14:textId="294E8055" w:rsidR="00C4660E" w:rsidRPr="00D54C8F" w:rsidRDefault="00E97A51" w:rsidP="00914EBA">
            <w:pPr>
              <w:spacing w:line="276" w:lineRule="auto"/>
              <w:cnfStyle w:val="000000100000" w:firstRow="0" w:lastRow="0" w:firstColumn="0" w:lastColumn="0" w:oddVBand="0" w:evenVBand="0" w:oddHBand="1" w:evenHBand="0" w:firstRowFirstColumn="0" w:firstRowLastColumn="0" w:lastRowFirstColumn="0" w:lastRowLastColumn="0"/>
              <w:rPr>
                <w:bCs/>
                <w:szCs w:val="20"/>
              </w:rPr>
            </w:pPr>
            <w:hyperlink r:id="rId35" w:history="1">
              <w:r w:rsidRPr="00E97A51">
                <w:rPr>
                  <w:rStyle w:val="Hyperlink"/>
                  <w:bCs/>
                  <w:szCs w:val="20"/>
                </w:rPr>
                <w:t>PPT</w:t>
              </w:r>
            </w:hyperlink>
            <w:r>
              <w:rPr>
                <w:bCs/>
                <w:szCs w:val="20"/>
              </w:rPr>
              <w:t xml:space="preserve"> </w:t>
            </w:r>
            <w:r w:rsidR="00C4660E" w:rsidRPr="00D54C8F">
              <w:rPr>
                <w:bCs/>
                <w:szCs w:val="20"/>
              </w:rPr>
              <w:t>(Folie 5)</w:t>
            </w:r>
          </w:p>
        </w:tc>
        <w:tc>
          <w:tcPr>
            <w:tcW w:w="5975" w:type="dxa"/>
            <w:gridSpan w:val="2"/>
          </w:tcPr>
          <w:p w14:paraId="123F6480" w14:textId="217FDBD4" w:rsidR="000F0BC5" w:rsidRPr="00D2420E" w:rsidRDefault="000F0BC5" w:rsidP="000F0BC5">
            <w:pPr>
              <w:spacing w:line="276" w:lineRule="auto"/>
              <w:cnfStyle w:val="000000100000" w:firstRow="0" w:lastRow="0" w:firstColumn="0" w:lastColumn="0" w:oddVBand="0" w:evenVBand="0" w:oddHBand="1" w:evenHBand="0" w:firstRowFirstColumn="0" w:firstRowLastColumn="0" w:lastRowFirstColumn="0" w:lastRowLastColumn="0"/>
              <w:rPr>
                <w:szCs w:val="20"/>
              </w:rPr>
            </w:pPr>
            <w:r w:rsidRPr="00D2420E">
              <w:rPr>
                <w:szCs w:val="20"/>
              </w:rPr>
              <w:t xml:space="preserve">Als Abschluss kann L im Plenum ein paar Fragen aufgreifen und </w:t>
            </w:r>
            <w:r w:rsidR="00222AC5" w:rsidRPr="00D2420E">
              <w:rPr>
                <w:szCs w:val="20"/>
              </w:rPr>
              <w:t>SuS zu Wort kommen lassen</w:t>
            </w:r>
            <w:r w:rsidRPr="00D2420E">
              <w:rPr>
                <w:szCs w:val="20"/>
              </w:rPr>
              <w:t xml:space="preserve">. Zudem kann optional ein Stimmungsbild erstellt werden, um </w:t>
            </w:r>
            <w:r w:rsidR="0090356D" w:rsidRPr="00D2420E">
              <w:rPr>
                <w:szCs w:val="20"/>
              </w:rPr>
              <w:t xml:space="preserve">Feedback zur </w:t>
            </w:r>
            <w:r w:rsidRPr="00D2420E">
              <w:rPr>
                <w:szCs w:val="20"/>
              </w:rPr>
              <w:t xml:space="preserve">Methode und </w:t>
            </w:r>
            <w:r w:rsidRPr="00D2420E">
              <w:rPr>
                <w:szCs w:val="20"/>
              </w:rPr>
              <w:lastRenderedPageBreak/>
              <w:t>de</w:t>
            </w:r>
            <w:r w:rsidR="0090356D" w:rsidRPr="00D2420E">
              <w:rPr>
                <w:szCs w:val="20"/>
              </w:rPr>
              <w:t>m</w:t>
            </w:r>
            <w:r w:rsidRPr="00D2420E">
              <w:rPr>
                <w:szCs w:val="20"/>
              </w:rPr>
              <w:t xml:space="preserve"> Spielprozess </w:t>
            </w:r>
            <w:r w:rsidR="0090356D" w:rsidRPr="00D2420E">
              <w:rPr>
                <w:szCs w:val="20"/>
              </w:rPr>
              <w:t>einzuholen</w:t>
            </w:r>
            <w:r w:rsidRPr="00D2420E">
              <w:rPr>
                <w:szCs w:val="20"/>
              </w:rPr>
              <w:t>.</w:t>
            </w:r>
            <w:r w:rsidR="00222AC5" w:rsidRPr="00D2420E">
              <w:rPr>
                <w:szCs w:val="20"/>
              </w:rPr>
              <w:t xml:space="preserve"> Dies kann z. B. mit Smileys an der Tafel oder in Form einer Stellübung geschehen</w:t>
            </w:r>
            <w:r w:rsidR="001A7716" w:rsidRPr="00D2420E">
              <w:rPr>
                <w:szCs w:val="20"/>
              </w:rPr>
              <w:t>.</w:t>
            </w:r>
            <w:r w:rsidR="00222AC5" w:rsidRPr="00D2420E">
              <w:rPr>
                <w:szCs w:val="20"/>
              </w:rPr>
              <w:t xml:space="preserve"> Bei Letzterem tätigt L Aussagen und SuS stellen sich je nach Zustimmung oder Ablehnung im Klassenraum auf. Mögliche Aussagen können sein:</w:t>
            </w:r>
          </w:p>
          <w:p w14:paraId="0638799F" w14:textId="77777777" w:rsidR="00222AC5" w:rsidRPr="00D2420E" w:rsidRDefault="00222AC5" w:rsidP="00A82DC8">
            <w:pPr>
              <w:pStyle w:val="Listenabsatz"/>
              <w:numPr>
                <w:ilvl w:val="0"/>
                <w:numId w:val="2"/>
              </w:numPr>
              <w:spacing w:line="276" w:lineRule="auto"/>
              <w:ind w:left="357" w:hanging="357"/>
              <w:cnfStyle w:val="000000100000" w:firstRow="0" w:lastRow="0" w:firstColumn="0" w:lastColumn="0" w:oddVBand="0" w:evenVBand="0" w:oddHBand="1" w:evenHBand="0" w:firstRowFirstColumn="0" w:firstRowLastColumn="0" w:lastRowFirstColumn="0" w:lastRowLastColumn="0"/>
              <w:rPr>
                <w:szCs w:val="20"/>
              </w:rPr>
            </w:pPr>
            <w:r w:rsidRPr="00D2420E">
              <w:rPr>
                <w:szCs w:val="20"/>
              </w:rPr>
              <w:t>Der Escape Room war spannend und interessant.</w:t>
            </w:r>
          </w:p>
          <w:p w14:paraId="0BC208A9" w14:textId="77777777" w:rsidR="00222AC5" w:rsidRPr="00D2420E" w:rsidRDefault="00222AC5" w:rsidP="00A82DC8">
            <w:pPr>
              <w:pStyle w:val="Listenabsatz"/>
              <w:numPr>
                <w:ilvl w:val="0"/>
                <w:numId w:val="2"/>
              </w:numPr>
              <w:spacing w:line="276" w:lineRule="auto"/>
              <w:ind w:left="357" w:hanging="357"/>
              <w:cnfStyle w:val="000000100000" w:firstRow="0" w:lastRow="0" w:firstColumn="0" w:lastColumn="0" w:oddVBand="0" w:evenVBand="0" w:oddHBand="1" w:evenHBand="0" w:firstRowFirstColumn="0" w:firstRowLastColumn="0" w:lastRowFirstColumn="0" w:lastRowLastColumn="0"/>
              <w:rPr>
                <w:szCs w:val="20"/>
              </w:rPr>
            </w:pPr>
            <w:r w:rsidRPr="00D2420E">
              <w:rPr>
                <w:szCs w:val="20"/>
              </w:rPr>
              <w:t>Im Team haben wir gut zusammengearbeitet und viel voneinander gelernt.</w:t>
            </w:r>
          </w:p>
          <w:p w14:paraId="1E3D617B" w14:textId="1310743C" w:rsidR="00222AC5" w:rsidRPr="00D2420E" w:rsidRDefault="009555DC" w:rsidP="00A82DC8">
            <w:pPr>
              <w:pStyle w:val="Listenabsatz"/>
              <w:numPr>
                <w:ilvl w:val="0"/>
                <w:numId w:val="2"/>
              </w:numPr>
              <w:spacing w:line="276" w:lineRule="auto"/>
              <w:ind w:left="357" w:hanging="357"/>
              <w:cnfStyle w:val="000000100000" w:firstRow="0" w:lastRow="0" w:firstColumn="0" w:lastColumn="0" w:oddVBand="0" w:evenVBand="0" w:oddHBand="1" w:evenHBand="0" w:firstRowFirstColumn="0" w:firstRowLastColumn="0" w:lastRowFirstColumn="0" w:lastRowLastColumn="0"/>
              <w:rPr>
                <w:szCs w:val="20"/>
              </w:rPr>
            </w:pPr>
            <w:r w:rsidRPr="00D2420E">
              <w:rPr>
                <w:szCs w:val="20"/>
              </w:rPr>
              <w:t xml:space="preserve">Am besten konnten wir die Herausforderungen gemeinsam </w:t>
            </w:r>
            <w:r w:rsidR="00222AC5" w:rsidRPr="00D2420E">
              <w:rPr>
                <w:szCs w:val="20"/>
              </w:rPr>
              <w:t>lösen.</w:t>
            </w:r>
          </w:p>
          <w:p w14:paraId="07CBA3C1" w14:textId="77777777" w:rsidR="006A0BF0" w:rsidRDefault="0032131F" w:rsidP="00A82DC8">
            <w:pPr>
              <w:pStyle w:val="Listenabsatz"/>
              <w:numPr>
                <w:ilvl w:val="0"/>
                <w:numId w:val="2"/>
              </w:numPr>
              <w:spacing w:line="276" w:lineRule="auto"/>
              <w:ind w:left="357" w:hanging="357"/>
              <w:cnfStyle w:val="000000100000" w:firstRow="0" w:lastRow="0" w:firstColumn="0" w:lastColumn="0" w:oddVBand="0" w:evenVBand="0" w:oddHBand="1" w:evenHBand="0" w:firstRowFirstColumn="0" w:firstRowLastColumn="0" w:lastRowFirstColumn="0" w:lastRowLastColumn="0"/>
              <w:rPr>
                <w:szCs w:val="20"/>
              </w:rPr>
            </w:pPr>
            <w:r w:rsidRPr="00D2420E">
              <w:rPr>
                <w:szCs w:val="20"/>
              </w:rPr>
              <w:t xml:space="preserve">Ich habe beim Escape Room viel </w:t>
            </w:r>
            <w:r w:rsidR="006F4A93" w:rsidRPr="00D2420E">
              <w:rPr>
                <w:szCs w:val="20"/>
              </w:rPr>
              <w:t>lernen bzw. Gelerntes wiederholen können.</w:t>
            </w:r>
          </w:p>
          <w:p w14:paraId="27AE559B" w14:textId="77777777" w:rsidR="00F75D9B" w:rsidRDefault="00F75D9B" w:rsidP="00F75D9B">
            <w:pPr>
              <w:spacing w:line="276" w:lineRule="auto"/>
              <w:cnfStyle w:val="000000100000" w:firstRow="0" w:lastRow="0" w:firstColumn="0" w:lastColumn="0" w:oddVBand="0" w:evenVBand="0" w:oddHBand="1" w:evenHBand="0" w:firstRowFirstColumn="0" w:firstRowLastColumn="0" w:lastRowFirstColumn="0" w:lastRowLastColumn="0"/>
              <w:rPr>
                <w:szCs w:val="20"/>
              </w:rPr>
            </w:pPr>
          </w:p>
          <w:p w14:paraId="1E9ABF1C" w14:textId="3BEF3228" w:rsidR="00F75D9B" w:rsidRPr="00F75D9B" w:rsidRDefault="00F75D9B" w:rsidP="00F75D9B">
            <w:pPr>
              <w:spacing w:line="276" w:lineRule="auto"/>
              <w:cnfStyle w:val="000000100000" w:firstRow="0" w:lastRow="0" w:firstColumn="0" w:lastColumn="0" w:oddVBand="0" w:evenVBand="0" w:oddHBand="1" w:evenHBand="0" w:firstRowFirstColumn="0" w:firstRowLastColumn="0" w:lastRowFirstColumn="0" w:lastRowLastColumn="0"/>
              <w:rPr>
                <w:szCs w:val="20"/>
              </w:rPr>
            </w:pPr>
            <w:r>
              <w:rPr>
                <w:szCs w:val="20"/>
              </w:rPr>
              <w:t xml:space="preserve">Die Reflexionsfragen dienen zur methodischen Sicherung, die </w:t>
            </w:r>
            <w:r w:rsidR="005A7F98">
              <w:rPr>
                <w:szCs w:val="20"/>
              </w:rPr>
              <w:t>erneut</w:t>
            </w:r>
            <w:r w:rsidR="00F55111">
              <w:rPr>
                <w:szCs w:val="20"/>
              </w:rPr>
              <w:t xml:space="preserve"> aufgegriffene </w:t>
            </w:r>
            <w:r>
              <w:rPr>
                <w:szCs w:val="20"/>
              </w:rPr>
              <w:t>Einstiegsfrage zur inhaltlichen Sicherung.</w:t>
            </w:r>
          </w:p>
        </w:tc>
      </w:tr>
      <w:tr w:rsidR="00C219AC" w:rsidRPr="00C219AC" w14:paraId="56DB309C" w14:textId="77777777" w:rsidTr="5D6BFD5B">
        <w:tc>
          <w:tcPr>
            <w:cnfStyle w:val="001000000000" w:firstRow="0" w:lastRow="0" w:firstColumn="1" w:lastColumn="0" w:oddVBand="0" w:evenVBand="0" w:oddHBand="0" w:evenHBand="0" w:firstRowFirstColumn="0" w:firstRowLastColumn="0" w:lastRowFirstColumn="0" w:lastRowLastColumn="0"/>
            <w:tcW w:w="850" w:type="dxa"/>
          </w:tcPr>
          <w:p w14:paraId="2E13FB7C" w14:textId="39420A69" w:rsidR="00C219AC" w:rsidRPr="00D2420E" w:rsidRDefault="0077046A" w:rsidP="0077046A">
            <w:pPr>
              <w:spacing w:line="276" w:lineRule="auto"/>
              <w:jc w:val="center"/>
              <w:rPr>
                <w:b w:val="0"/>
                <w:szCs w:val="20"/>
              </w:rPr>
            </w:pPr>
            <w:r>
              <w:rPr>
                <w:b w:val="0"/>
                <w:szCs w:val="20"/>
              </w:rPr>
              <w:lastRenderedPageBreak/>
              <w:t>–</w:t>
            </w:r>
          </w:p>
        </w:tc>
        <w:tc>
          <w:tcPr>
            <w:tcW w:w="2211" w:type="dxa"/>
          </w:tcPr>
          <w:p w14:paraId="4FA39C29" w14:textId="1FCF830D" w:rsidR="00C219AC" w:rsidRPr="00D2420E" w:rsidRDefault="00C219AC" w:rsidP="00914EBA">
            <w:pPr>
              <w:spacing w:line="276" w:lineRule="auto"/>
              <w:cnfStyle w:val="000000000000" w:firstRow="0" w:lastRow="0" w:firstColumn="0" w:lastColumn="0" w:oddVBand="0" w:evenVBand="0" w:oddHBand="0" w:evenHBand="0" w:firstRowFirstColumn="0" w:firstRowLastColumn="0" w:lastRowFirstColumn="0" w:lastRowLastColumn="0"/>
              <w:rPr>
                <w:b/>
                <w:bCs/>
                <w:szCs w:val="20"/>
              </w:rPr>
            </w:pPr>
            <w:r w:rsidRPr="00D2420E">
              <w:rPr>
                <w:b/>
                <w:bCs/>
                <w:szCs w:val="20"/>
              </w:rPr>
              <w:t>Weiterführende und fächervernetzende Unterrichtsideen</w:t>
            </w:r>
          </w:p>
        </w:tc>
        <w:tc>
          <w:tcPr>
            <w:tcW w:w="11590" w:type="dxa"/>
            <w:gridSpan w:val="5"/>
          </w:tcPr>
          <w:p w14:paraId="37131992" w14:textId="364A75A3" w:rsidR="00C219AC" w:rsidRPr="00D2420E" w:rsidRDefault="00C219AC" w:rsidP="00C219AC">
            <w:pPr>
              <w:pStyle w:val="LO-normal"/>
              <w:cnfStyle w:val="000000000000" w:firstRow="0" w:lastRow="0" w:firstColumn="0" w:lastColumn="0" w:oddVBand="0" w:evenVBand="0" w:oddHBand="0" w:evenHBand="0" w:firstRowFirstColumn="0" w:firstRowLastColumn="0" w:lastRowFirstColumn="0" w:lastRowLastColumn="0"/>
              <w:rPr>
                <w:lang w:val="de-DE"/>
              </w:rPr>
            </w:pPr>
            <w:r w:rsidRPr="5D6BFD5B">
              <w:rPr>
                <w:b/>
                <w:bCs/>
                <w:lang w:val="de-AT"/>
              </w:rPr>
              <w:t xml:space="preserve">Wasserverbrauch Swimmingpool: </w:t>
            </w:r>
            <w:r w:rsidR="6578A5F6" w:rsidRPr="5D6BFD5B">
              <w:rPr>
                <w:lang w:val="de-AT"/>
              </w:rPr>
              <w:t>Im</w:t>
            </w:r>
            <w:r w:rsidRPr="5D6BFD5B">
              <w:rPr>
                <w:lang w:val="de-AT"/>
              </w:rPr>
              <w:t xml:space="preserve"> Kontext des Escape Room</w:t>
            </w:r>
            <w:r w:rsidR="6578A5F6" w:rsidRPr="5D6BFD5B">
              <w:rPr>
                <w:lang w:val="de-AT"/>
              </w:rPr>
              <w:t xml:space="preserve">s bietet es sich an, </w:t>
            </w:r>
            <w:r w:rsidRPr="5D6BFD5B">
              <w:rPr>
                <w:lang w:val="de-AT"/>
              </w:rPr>
              <w:t xml:space="preserve">ein Projekt wie jenes des „Virtuellen Wassers“ durchzuführen </w:t>
            </w:r>
            <w:r w:rsidRPr="5D6BFD5B">
              <w:rPr>
                <w:lang w:val="de-DE"/>
              </w:rPr>
              <w:t>(</w:t>
            </w:r>
            <w:hyperlink r:id="rId36">
              <w:r w:rsidRPr="5D6BFD5B">
                <w:rPr>
                  <w:rStyle w:val="Hyperlink"/>
                  <w:lang w:val="de-DE"/>
                </w:rPr>
                <w:t>https://schule.klassewasser.de/184.php</w:t>
              </w:r>
            </w:hyperlink>
            <w:r w:rsidRPr="5D6BFD5B">
              <w:rPr>
                <w:lang w:val="de-DE"/>
              </w:rPr>
              <w:t xml:space="preserve">). Hierbei wird den </w:t>
            </w:r>
            <w:r w:rsidR="000921BF" w:rsidRPr="5D6BFD5B">
              <w:rPr>
                <w:lang w:val="de-DE"/>
              </w:rPr>
              <w:t>SuS</w:t>
            </w:r>
            <w:r w:rsidRPr="5D6BFD5B">
              <w:rPr>
                <w:lang w:val="de-DE"/>
              </w:rPr>
              <w:t xml:space="preserve"> vermittelt, wie viel Wasser bei der Produktion diverser Produkte benutzt werden muss</w:t>
            </w:r>
            <w:r w:rsidR="6578A5F6" w:rsidRPr="5D6BFD5B">
              <w:rPr>
                <w:lang w:val="de-DE"/>
              </w:rPr>
              <w:t xml:space="preserve"> und eine </w:t>
            </w:r>
            <w:r w:rsidRPr="5D6BFD5B">
              <w:rPr>
                <w:lang w:val="de-DE"/>
              </w:rPr>
              <w:t>große Bandbreite an Produkte</w:t>
            </w:r>
            <w:r w:rsidR="6578A5F6" w:rsidRPr="5D6BFD5B">
              <w:rPr>
                <w:lang w:val="de-DE"/>
              </w:rPr>
              <w:t xml:space="preserve">n </w:t>
            </w:r>
            <w:r w:rsidR="3D47A6D6" w:rsidRPr="5D6BFD5B">
              <w:rPr>
                <w:lang w:val="de-DE"/>
              </w:rPr>
              <w:t xml:space="preserve">wird </w:t>
            </w:r>
            <w:r w:rsidR="6578A5F6" w:rsidRPr="5D6BFD5B">
              <w:rPr>
                <w:lang w:val="de-DE"/>
              </w:rPr>
              <w:t>untersucht</w:t>
            </w:r>
            <w:r w:rsidRPr="5D6BFD5B">
              <w:rPr>
                <w:lang w:val="de-DE"/>
              </w:rPr>
              <w:t xml:space="preserve">. </w:t>
            </w:r>
          </w:p>
          <w:p w14:paraId="795549B5" w14:textId="024BBD02" w:rsidR="00470C92" w:rsidRDefault="6578A5F6" w:rsidP="5D6BFD5B">
            <w:pPr>
              <w:pStyle w:val="LO-normal"/>
              <w:cnfStyle w:val="000000000000" w:firstRow="0" w:lastRow="0" w:firstColumn="0" w:lastColumn="0" w:oddVBand="0" w:evenVBand="0" w:oddHBand="0" w:evenHBand="0" w:firstRowFirstColumn="0" w:firstRowLastColumn="0" w:lastRowFirstColumn="0" w:lastRowLastColumn="0"/>
              <w:rPr>
                <w:rStyle w:val="Hyperlink"/>
                <w:rFonts w:cstheme="minorBidi"/>
                <w:lang w:val="de-AT" w:eastAsia="en-US" w:bidi="ar-SA"/>
              </w:rPr>
            </w:pPr>
            <w:r w:rsidRPr="5D6BFD5B">
              <w:rPr>
                <w:lang w:val="de-DE"/>
              </w:rPr>
              <w:t>Fächerübergreifend mit Mathematik könnten</w:t>
            </w:r>
            <w:r w:rsidR="471D68AA" w:rsidRPr="5D6BFD5B">
              <w:rPr>
                <w:lang w:val="de-DE"/>
              </w:rPr>
              <w:t xml:space="preserve"> in den Klassen Umfragen</w:t>
            </w:r>
            <w:r w:rsidRPr="5D6BFD5B">
              <w:rPr>
                <w:lang w:val="de-DE"/>
              </w:rPr>
              <w:t xml:space="preserve"> zum Thema „Was</w:t>
            </w:r>
            <w:r w:rsidR="00C219AC" w:rsidRPr="5D6BFD5B">
              <w:rPr>
                <w:lang w:val="de-DE"/>
              </w:rPr>
              <w:t>serverbrauch durch das Befüllen von</w:t>
            </w:r>
            <w:r w:rsidR="3321E20F" w:rsidRPr="5D6BFD5B">
              <w:rPr>
                <w:lang w:val="de-DE"/>
              </w:rPr>
              <w:t xml:space="preserve"> Swimmingpools“ </w:t>
            </w:r>
            <w:r w:rsidR="00C219AC" w:rsidRPr="5D6BFD5B">
              <w:rPr>
                <w:lang w:val="de-DE"/>
              </w:rPr>
              <w:t>gemacht werden</w:t>
            </w:r>
            <w:r w:rsidR="00E341E4" w:rsidRPr="5D6BFD5B">
              <w:rPr>
                <w:lang w:val="de-DE"/>
              </w:rPr>
              <w:t xml:space="preserve">: </w:t>
            </w:r>
            <w:r w:rsidR="00C219AC" w:rsidRPr="5D6BFD5B">
              <w:rPr>
                <w:lang w:val="de-DE"/>
              </w:rPr>
              <w:t>Wer hat einen Pool? Welche Art von Pool? Werden die Pools jedes Jahr mit Wasser gefüllt? Wie viel Liter Wasser pass</w:t>
            </w:r>
            <w:r w:rsidR="00E341E4" w:rsidRPr="5D6BFD5B">
              <w:rPr>
                <w:lang w:val="de-DE"/>
              </w:rPr>
              <w:t>en</w:t>
            </w:r>
            <w:r w:rsidR="00C219AC" w:rsidRPr="5D6BFD5B">
              <w:rPr>
                <w:lang w:val="de-DE"/>
              </w:rPr>
              <w:t xml:space="preserve"> in den eigenen Pool?</w:t>
            </w:r>
            <w:r w:rsidR="471D68AA" w:rsidRPr="5D6BFD5B">
              <w:rPr>
                <w:lang w:val="de-DE"/>
              </w:rPr>
              <w:t xml:space="preserve"> </w:t>
            </w:r>
            <w:r w:rsidR="00E341E4" w:rsidRPr="5D6BFD5B">
              <w:rPr>
                <w:lang w:val="de-DE"/>
              </w:rPr>
              <w:t xml:space="preserve">Zusätzlich </w:t>
            </w:r>
            <w:r w:rsidR="00C219AC" w:rsidRPr="5D6BFD5B">
              <w:rPr>
                <w:lang w:val="de-DE"/>
              </w:rPr>
              <w:t>können die SuS die Aufgabe erhalten, aktuelle Artikel zum Thema Wasserverbrauch im Zusammenhang mit dem Thema Nachhaltigkeit zu finden</w:t>
            </w:r>
            <w:r w:rsidR="4062A4BB" w:rsidRPr="5D6BFD5B">
              <w:rPr>
                <w:lang w:val="de-DE"/>
              </w:rPr>
              <w:t xml:space="preserve">, </w:t>
            </w:r>
            <w:r w:rsidR="00C219AC" w:rsidRPr="5D6BFD5B">
              <w:rPr>
                <w:lang w:val="de-DE"/>
              </w:rPr>
              <w:t>diese auszuarbeiten und einander zu</w:t>
            </w:r>
            <w:r w:rsidR="00C219AC" w:rsidRPr="5D6BFD5B">
              <w:rPr>
                <w:lang w:val="de-AT"/>
              </w:rPr>
              <w:t xml:space="preserve"> präsentieren. (z.B. </w:t>
            </w:r>
            <w:hyperlink r:id="rId37">
              <w:r w:rsidR="61756676" w:rsidRPr="5D6BFD5B">
                <w:rPr>
                  <w:rStyle w:val="Hyperlink"/>
                  <w:rFonts w:cstheme="minorBidi"/>
                  <w:lang w:val="de-AT" w:eastAsia="en-US" w:bidi="ar-SA"/>
                </w:rPr>
                <w:t>Österreicher haben wenig Bewusstsein fürs Wassersparen | Kleine Zeitung</w:t>
              </w:r>
            </w:hyperlink>
            <w:r w:rsidR="00C219AC" w:rsidRPr="5D6BFD5B">
              <w:rPr>
                <w:rStyle w:val="Hyperlink"/>
                <w:rFonts w:cstheme="minorBidi"/>
                <w:lang w:val="de-AT" w:eastAsia="en-US" w:bidi="ar-SA"/>
              </w:rPr>
              <w:t>).</w:t>
            </w:r>
          </w:p>
          <w:p w14:paraId="47AF4E19" w14:textId="33E528A6" w:rsidR="00C219AC" w:rsidRPr="00470C92" w:rsidRDefault="00C219AC" w:rsidP="00470C92">
            <w:pPr>
              <w:pStyle w:val="LO-normal"/>
              <w:spacing w:before="120"/>
              <w:cnfStyle w:val="000000000000" w:firstRow="0" w:lastRow="0" w:firstColumn="0" w:lastColumn="0" w:oddVBand="0" w:evenVBand="0" w:oddHBand="0" w:evenHBand="0" w:firstRowFirstColumn="0" w:firstRowLastColumn="0" w:lastRowFirstColumn="0" w:lastRowLastColumn="0"/>
              <w:rPr>
                <w:rFonts w:cstheme="minorBidi"/>
                <w:color w:val="EA4F60"/>
                <w:u w:val="single"/>
                <w:lang w:val="de-AT" w:eastAsia="en-US" w:bidi="ar-SA"/>
              </w:rPr>
            </w:pPr>
            <w:r w:rsidRPr="00470C92">
              <w:rPr>
                <w:b/>
                <w:lang w:val="de-AT"/>
              </w:rPr>
              <w:t>Kleidung</w:t>
            </w:r>
            <w:r w:rsidRPr="00470C92">
              <w:rPr>
                <w:lang w:val="de-AT"/>
              </w:rPr>
              <w:t xml:space="preserve">: Um weitere Einblicke in die Erzeugung und Nutzung von Kleidung zu erhalten, könnten anhand eines konkreten Beispiels die nachhaltigen und nicht nachhaltigen Aspekte des Themas Kleidung </w:t>
            </w:r>
            <w:r w:rsidR="00D2420E" w:rsidRPr="00470C92">
              <w:rPr>
                <w:lang w:val="de-AT"/>
              </w:rPr>
              <w:t>erarbeitet</w:t>
            </w:r>
            <w:r w:rsidRPr="00470C92">
              <w:rPr>
                <w:lang w:val="de-AT"/>
              </w:rPr>
              <w:t xml:space="preserve"> werden. </w:t>
            </w:r>
            <w:r w:rsidRPr="00304B5E">
              <w:rPr>
                <w:lang w:val="de-AT"/>
              </w:rPr>
              <w:t xml:space="preserve">Die SuS sehen sich </w:t>
            </w:r>
            <w:r w:rsidR="00F9700C" w:rsidRPr="00304B5E">
              <w:rPr>
                <w:lang w:val="de-AT"/>
              </w:rPr>
              <w:t>z. B.</w:t>
            </w:r>
            <w:r w:rsidRPr="00304B5E">
              <w:rPr>
                <w:lang w:val="de-AT"/>
              </w:rPr>
              <w:t xml:space="preserve"> ein Video zur Entstehung der Jeanshose (</w:t>
            </w:r>
            <w:hyperlink r:id="rId38" w:history="1">
              <w:r w:rsidR="00735F76" w:rsidRPr="00304B5E">
                <w:rPr>
                  <w:rStyle w:val="Hyperlink"/>
                  <w:lang w:val="de-AT"/>
                </w:rPr>
                <w:t xml:space="preserve">Die Reise einer Jeans | Fair Fashion &amp; Lifestyle | </w:t>
              </w:r>
              <w:proofErr w:type="spellStart"/>
              <w:r w:rsidR="00735F76" w:rsidRPr="00304B5E">
                <w:rPr>
                  <w:rStyle w:val="Hyperlink"/>
                  <w:lang w:val="de-AT"/>
                </w:rPr>
                <w:t>rethinknation</w:t>
              </w:r>
              <w:proofErr w:type="spellEnd"/>
            </w:hyperlink>
            <w:r w:rsidRPr="00304B5E">
              <w:rPr>
                <w:lang w:val="de-AT"/>
              </w:rPr>
              <w:t xml:space="preserve">) an und fassen die wichtigsten Ergebnisse in einer PPT oder auf einem Plakat zusammen. In diesem Kontext wird unter anderem auch das Thema des enormen Wasserverbrauchs bei der Herstellung von Kleidungsstücken aufgefasst. </w:t>
            </w:r>
          </w:p>
          <w:p w14:paraId="4F68F53D" w14:textId="7949A85E" w:rsidR="00C219AC" w:rsidRPr="00D2420E" w:rsidRDefault="00C219AC" w:rsidP="5D6BFD5B">
            <w:pPr>
              <w:cnfStyle w:val="000000000000" w:firstRow="0" w:lastRow="0" w:firstColumn="0" w:lastColumn="0" w:oddVBand="0" w:evenVBand="0" w:oddHBand="0" w:evenHBand="0" w:firstRowFirstColumn="0" w:firstRowLastColumn="0" w:lastRowFirstColumn="0" w:lastRowLastColumn="0"/>
            </w:pPr>
            <w:r>
              <w:lastRenderedPageBreak/>
              <w:t>I</w:t>
            </w:r>
            <w:r w:rsidR="0202891A">
              <w:t>m</w:t>
            </w:r>
            <w:r>
              <w:t xml:space="preserve"> Unterrichtsfach </w:t>
            </w:r>
            <w:r w:rsidR="004D5BA5">
              <w:t>„Technik und Design“</w:t>
            </w:r>
            <w:r>
              <w:t xml:space="preserve"> können Themen wie Upcycling und Recycling von Kleidung aufgefasst werden und in Folge vor allem mit alten Kleidungsstücken gearbeitet werden. Die SuS erhalten die Aufgabe, sich bewusst mit ihren eigenen Kleidungsstücken auseinanderzusetzen</w:t>
            </w:r>
            <w:r w:rsidR="00E341E4">
              <w:t xml:space="preserve">: </w:t>
            </w:r>
            <w:r>
              <w:t xml:space="preserve">Was wird wirklich getragen? Was liegt nur im Kasten herum? Was können wir mit nicht mehr </w:t>
            </w:r>
            <w:r w:rsidR="13EFAD2C">
              <w:t xml:space="preserve">benötigter </w:t>
            </w:r>
            <w:r>
              <w:t xml:space="preserve">Kleidung tun? Diese Themen können auch </w:t>
            </w:r>
            <w:r w:rsidR="144213CE">
              <w:t xml:space="preserve">fächerübergreifend </w:t>
            </w:r>
            <w:r>
              <w:t xml:space="preserve">mit Deutsch und </w:t>
            </w:r>
            <w:r w:rsidR="004D5BA5">
              <w:t>GWB</w:t>
            </w:r>
            <w:r>
              <w:t xml:space="preserve"> </w:t>
            </w:r>
            <w:r w:rsidR="42DD5943">
              <w:t xml:space="preserve">behandelt </w:t>
            </w:r>
            <w:r>
              <w:t>werden</w:t>
            </w:r>
            <w:r w:rsidR="004D5BA5">
              <w:t xml:space="preserve">, </w:t>
            </w:r>
            <w:r>
              <w:br/>
            </w:r>
            <w:r w:rsidR="004D5BA5">
              <w:t>z. B.</w:t>
            </w:r>
            <w:r>
              <w:t xml:space="preserve"> könnte ein Flohmarkt oder eine Informationsausstellung zum Thema nachhaltige Kleidung organisiert werden. </w:t>
            </w:r>
          </w:p>
          <w:p w14:paraId="08951482" w14:textId="6F0FA2A3" w:rsidR="00C219AC" w:rsidRPr="00D2420E" w:rsidRDefault="00C219AC" w:rsidP="00C219AC">
            <w:pPr>
              <w:cnfStyle w:val="000000000000" w:firstRow="0" w:lastRow="0" w:firstColumn="0" w:lastColumn="0" w:oddVBand="0" w:evenVBand="0" w:oddHBand="0" w:evenHBand="0" w:firstRowFirstColumn="0" w:firstRowLastColumn="0" w:lastRowFirstColumn="0" w:lastRowLastColumn="0"/>
              <w:rPr>
                <w:szCs w:val="20"/>
              </w:rPr>
            </w:pPr>
            <w:r w:rsidRPr="00D2420E">
              <w:rPr>
                <w:szCs w:val="20"/>
              </w:rPr>
              <w:t xml:space="preserve">Hier ein Beispiel für einen </w:t>
            </w:r>
            <w:r w:rsidR="00E341E4" w:rsidRPr="00D2420E">
              <w:rPr>
                <w:szCs w:val="20"/>
              </w:rPr>
              <w:t>„</w:t>
            </w:r>
            <w:r w:rsidRPr="00D2420E">
              <w:rPr>
                <w:szCs w:val="20"/>
              </w:rPr>
              <w:t>Flohmarkt im Sinne der Nachhaltigkeit</w:t>
            </w:r>
            <w:r w:rsidR="00E341E4" w:rsidRPr="00D2420E">
              <w:rPr>
                <w:szCs w:val="20"/>
              </w:rPr>
              <w:t>“</w:t>
            </w:r>
            <w:r w:rsidRPr="00D2420E">
              <w:rPr>
                <w:szCs w:val="20"/>
              </w:rPr>
              <w:t xml:space="preserve">: </w:t>
            </w:r>
            <w:hyperlink r:id="rId39" w:history="1">
              <w:r w:rsidR="00862921" w:rsidRPr="00D2420E">
                <w:rPr>
                  <w:rStyle w:val="Hyperlink"/>
                  <w:szCs w:val="20"/>
                </w:rPr>
                <w:t xml:space="preserve">Flohmarkt im Sinne der Nachhaltigkeit | </w:t>
              </w:r>
              <w:proofErr w:type="spellStart"/>
              <w:r w:rsidR="00862921" w:rsidRPr="00D2420E">
                <w:rPr>
                  <w:rStyle w:val="Hyperlink"/>
                  <w:szCs w:val="20"/>
                </w:rPr>
                <w:t>oekolog</w:t>
              </w:r>
              <w:proofErr w:type="spellEnd"/>
            </w:hyperlink>
            <w:r w:rsidR="004D5BA5" w:rsidRPr="00D2420E">
              <w:rPr>
                <w:szCs w:val="20"/>
              </w:rPr>
              <w:t>.</w:t>
            </w:r>
          </w:p>
          <w:p w14:paraId="3A17C483" w14:textId="428E47EB" w:rsidR="00E341E4" w:rsidRPr="00D2420E" w:rsidRDefault="00E341E4" w:rsidP="00470C92">
            <w:pPr>
              <w:spacing w:before="120"/>
              <w:cnfStyle w:val="000000000000" w:firstRow="0" w:lastRow="0" w:firstColumn="0" w:lastColumn="0" w:oddVBand="0" w:evenVBand="0" w:oddHBand="0" w:evenHBand="0" w:firstRowFirstColumn="0" w:firstRowLastColumn="0" w:lastRowFirstColumn="0" w:lastRowLastColumn="0"/>
              <w:rPr>
                <w:szCs w:val="20"/>
              </w:rPr>
            </w:pPr>
            <w:r w:rsidRPr="00D2420E">
              <w:rPr>
                <w:b/>
                <w:szCs w:val="20"/>
              </w:rPr>
              <w:t xml:space="preserve">Bonusrätsel </w:t>
            </w:r>
            <w:r w:rsidR="004D5BA5" w:rsidRPr="00D2420E">
              <w:rPr>
                <w:b/>
                <w:szCs w:val="20"/>
              </w:rPr>
              <w:t>Energieträger</w:t>
            </w:r>
            <w:r w:rsidR="004D5BA5" w:rsidRPr="00D2420E">
              <w:rPr>
                <w:szCs w:val="20"/>
              </w:rPr>
              <w:t>: In Kleingruppen können zu den einzelnen Energieträgern Informationen zusammengetragen und durch die Gestaltung eines Plakates veranschaulicht werden. Auch eine persönliche Nutzungsumfrage innerhalb der Klassen, fächerübergreifend mit Mathematik, könnte durchgeführt werden. Die SuS sollen</w:t>
            </w:r>
            <w:r w:rsidRPr="00D2420E">
              <w:rPr>
                <w:szCs w:val="20"/>
              </w:rPr>
              <w:t xml:space="preserve"> mithilfe ihrer Eltern</w:t>
            </w:r>
            <w:r w:rsidR="004D5BA5" w:rsidRPr="00D2420E">
              <w:rPr>
                <w:szCs w:val="20"/>
              </w:rPr>
              <w:t xml:space="preserve"> herausfinden, welche Energieträger in ihrem Zuhause genutzt werden, um Strom und Heizung in Betrieb zu halten. Es können Diagramme und Grafiken erstellt werden, die den Klassendurchschnitt präsentieren.</w:t>
            </w:r>
          </w:p>
          <w:p w14:paraId="31F6745F" w14:textId="3128649C" w:rsidR="00C219AC" w:rsidRPr="00D2420E" w:rsidRDefault="004D5BA5" w:rsidP="00E341E4">
            <w:pPr>
              <w:cnfStyle w:val="000000000000" w:firstRow="0" w:lastRow="0" w:firstColumn="0" w:lastColumn="0" w:oddVBand="0" w:evenVBand="0" w:oddHBand="0" w:evenHBand="0" w:firstRowFirstColumn="0" w:firstRowLastColumn="0" w:lastRowFirstColumn="0" w:lastRowLastColumn="0"/>
              <w:rPr>
                <w:szCs w:val="20"/>
              </w:rPr>
            </w:pPr>
            <w:r w:rsidRPr="00D2420E">
              <w:rPr>
                <w:szCs w:val="20"/>
              </w:rPr>
              <w:t xml:space="preserve">Dieser </w:t>
            </w:r>
            <w:r w:rsidR="00E341E4" w:rsidRPr="00D2420E">
              <w:rPr>
                <w:szCs w:val="20"/>
              </w:rPr>
              <w:t xml:space="preserve">Klassendurchschnitt </w:t>
            </w:r>
            <w:r w:rsidRPr="00D2420E">
              <w:rPr>
                <w:szCs w:val="20"/>
              </w:rPr>
              <w:t xml:space="preserve">kann in Folge auch mit aktuellen Ergebnissen der weltweiten </w:t>
            </w:r>
            <w:r w:rsidR="00F9700C">
              <w:rPr>
                <w:szCs w:val="20"/>
              </w:rPr>
              <w:t>bzw.</w:t>
            </w:r>
            <w:r w:rsidRPr="00D2420E">
              <w:rPr>
                <w:szCs w:val="20"/>
              </w:rPr>
              <w:t xml:space="preserve"> österreichischen Erhebungen verglichen werden</w:t>
            </w:r>
            <w:r w:rsidR="00F9700C">
              <w:rPr>
                <w:szCs w:val="20"/>
              </w:rPr>
              <w:t xml:space="preserve">: </w:t>
            </w:r>
            <w:r w:rsidRPr="00D2420E">
              <w:rPr>
                <w:szCs w:val="20"/>
              </w:rPr>
              <w:t>Welche Energiequellen kommen in Österreich zum Einsatz? Dabei können den SuS als Input Videos gezeigt werden, die sich im Allgemeinen mit nachhaltigen Energiequellen auseinandersetzen. In Einzel- oder Gruppenforschung können dann die wichtigen erneuerbaren Energieträger Österreichs gesucht und festgehalten werden</w:t>
            </w:r>
            <w:r w:rsidR="00F9700C">
              <w:rPr>
                <w:szCs w:val="20"/>
              </w:rPr>
              <w:t>.</w:t>
            </w:r>
          </w:p>
        </w:tc>
      </w:tr>
    </w:tbl>
    <w:p w14:paraId="55E48F7F" w14:textId="31120B9C" w:rsidR="00C219AC" w:rsidRPr="00C219AC" w:rsidRDefault="00C219AC" w:rsidP="00C219AC">
      <w:pPr>
        <w:sectPr w:rsidR="00C219AC" w:rsidRPr="00C219AC" w:rsidSect="00301754">
          <w:headerReference w:type="default" r:id="rId40"/>
          <w:footerReference w:type="default" r:id="rId41"/>
          <w:headerReference w:type="first" r:id="rId42"/>
          <w:footerReference w:type="first" r:id="rId43"/>
          <w:pgSz w:w="16840" w:h="11900" w:orient="landscape"/>
          <w:pgMar w:top="1701" w:right="1134" w:bottom="1418" w:left="1134" w:header="851" w:footer="680" w:gutter="0"/>
          <w:cols w:space="708"/>
          <w:docGrid w:linePitch="360"/>
        </w:sectPr>
      </w:pPr>
    </w:p>
    <w:p w14:paraId="63A547EF" w14:textId="418BE116" w:rsidR="00606549" w:rsidRPr="00115DAF" w:rsidRDefault="00914EBA" w:rsidP="00115DAF">
      <w:pPr>
        <w:pStyle w:val="berschrift2"/>
      </w:pPr>
      <w:r>
        <w:lastRenderedPageBreak/>
        <w:t>M</w:t>
      </w:r>
      <w:r w:rsidR="006B4F67">
        <w:t>1</w:t>
      </w:r>
      <w:r w:rsidR="00606549">
        <w:t xml:space="preserve">: </w:t>
      </w:r>
      <w:r w:rsidR="00EE4FBB">
        <w:t>Spielanleitung</w:t>
      </w:r>
    </w:p>
    <w:p w14:paraId="528BCF2D" w14:textId="45F1CE4E" w:rsidR="00FF2D15" w:rsidRDefault="00D843FD" w:rsidP="00F81F62">
      <w:pPr>
        <w:jc w:val="both"/>
        <w:rPr>
          <w:rFonts w:asciiTheme="majorHAnsi" w:eastAsia="Fira Sans" w:hAnsiTheme="majorHAnsi" w:cstheme="majorHAnsi"/>
          <w:szCs w:val="20"/>
        </w:rPr>
      </w:pPr>
      <w:r w:rsidRPr="00377AB5">
        <w:rPr>
          <w:rFonts w:asciiTheme="majorHAnsi" w:eastAsia="Fira Sans" w:hAnsiTheme="majorHAnsi" w:cstheme="majorHAnsi"/>
          <w:szCs w:val="20"/>
        </w:rPr>
        <w:t>Willkommen bei</w:t>
      </w:r>
      <w:r w:rsidR="00404138">
        <w:rPr>
          <w:rFonts w:asciiTheme="majorHAnsi" w:eastAsia="Fira Sans" w:hAnsiTheme="majorHAnsi" w:cstheme="majorHAnsi"/>
          <w:szCs w:val="20"/>
        </w:rPr>
        <w:t>m</w:t>
      </w:r>
      <w:r w:rsidRPr="00377AB5">
        <w:rPr>
          <w:rFonts w:asciiTheme="majorHAnsi" w:eastAsia="Fira Sans" w:hAnsiTheme="majorHAnsi" w:cstheme="majorHAnsi"/>
          <w:szCs w:val="20"/>
        </w:rPr>
        <w:t xml:space="preserve"> Escape Room Spiel z</w:t>
      </w:r>
      <w:r w:rsidR="00404138">
        <w:rPr>
          <w:rFonts w:asciiTheme="majorHAnsi" w:eastAsia="Fira Sans" w:hAnsiTheme="majorHAnsi" w:cstheme="majorHAnsi"/>
          <w:szCs w:val="20"/>
        </w:rPr>
        <w:t>um Thema</w:t>
      </w:r>
      <w:r w:rsidRPr="00377AB5">
        <w:rPr>
          <w:rFonts w:asciiTheme="majorHAnsi" w:eastAsia="Fira Sans" w:hAnsiTheme="majorHAnsi" w:cstheme="majorHAnsi"/>
          <w:szCs w:val="20"/>
        </w:rPr>
        <w:t xml:space="preserve"> Wirtschaftsbildung</w:t>
      </w:r>
      <w:r w:rsidR="00404138">
        <w:rPr>
          <w:rFonts w:asciiTheme="majorHAnsi" w:eastAsia="Fira Sans" w:hAnsiTheme="majorHAnsi" w:cstheme="majorHAnsi"/>
          <w:szCs w:val="20"/>
        </w:rPr>
        <w:t>!</w:t>
      </w:r>
    </w:p>
    <w:p w14:paraId="23AD772F" w14:textId="613134D9" w:rsidR="000C1B0E" w:rsidRDefault="00D843FD" w:rsidP="66EE32A6">
      <w:pPr>
        <w:jc w:val="both"/>
        <w:rPr>
          <w:rFonts w:asciiTheme="majorHAnsi" w:eastAsia="Fira Sans" w:hAnsiTheme="majorHAnsi" w:cstheme="majorBidi"/>
        </w:rPr>
      </w:pPr>
      <w:bookmarkStart w:id="17" w:name="_Hlk117534478"/>
      <w:r w:rsidRPr="66EE32A6">
        <w:rPr>
          <w:rFonts w:asciiTheme="majorHAnsi" w:eastAsia="Fira Sans" w:hAnsiTheme="majorHAnsi" w:cstheme="majorBidi"/>
        </w:rPr>
        <w:t>Hier werden die einzelnen Spiele genau beschrieben</w:t>
      </w:r>
      <w:r w:rsidR="001D7E6F" w:rsidRPr="66EE32A6">
        <w:rPr>
          <w:rFonts w:asciiTheme="majorHAnsi" w:eastAsia="Fira Sans" w:hAnsiTheme="majorHAnsi" w:cstheme="majorBidi"/>
        </w:rPr>
        <w:t xml:space="preserve"> – von den Spielregeln bis zur Lösung.</w:t>
      </w:r>
      <w:r w:rsidR="00FF2D15" w:rsidRPr="66EE32A6">
        <w:rPr>
          <w:rFonts w:asciiTheme="majorHAnsi" w:eastAsia="Fira Sans" w:hAnsiTheme="majorHAnsi" w:cstheme="majorBidi"/>
        </w:rPr>
        <w:t xml:space="preserve"> </w:t>
      </w:r>
      <w:r w:rsidR="001D7E6F" w:rsidRPr="66EE32A6">
        <w:rPr>
          <w:rFonts w:asciiTheme="majorHAnsi" w:eastAsia="Fira Sans" w:hAnsiTheme="majorHAnsi" w:cstheme="majorBidi"/>
        </w:rPr>
        <w:t>Alle</w:t>
      </w:r>
      <w:r w:rsidRPr="66EE32A6">
        <w:rPr>
          <w:rFonts w:asciiTheme="majorHAnsi" w:eastAsia="Fira Sans" w:hAnsiTheme="majorHAnsi" w:cstheme="majorBidi"/>
        </w:rPr>
        <w:t xml:space="preserve"> Herausforderungen zusammen </w:t>
      </w:r>
      <w:r w:rsidR="001D7E6F" w:rsidRPr="66EE32A6">
        <w:rPr>
          <w:rFonts w:asciiTheme="majorHAnsi" w:eastAsia="Fira Sans" w:hAnsiTheme="majorHAnsi" w:cstheme="majorBidi"/>
        </w:rPr>
        <w:t xml:space="preserve">ergeben </w:t>
      </w:r>
      <w:r w:rsidRPr="66EE32A6">
        <w:rPr>
          <w:rFonts w:asciiTheme="majorHAnsi" w:eastAsia="Fira Sans" w:hAnsiTheme="majorHAnsi" w:cstheme="majorBidi"/>
        </w:rPr>
        <w:t>einen E</w:t>
      </w:r>
      <w:r w:rsidR="001D7E6F" w:rsidRPr="66EE32A6">
        <w:rPr>
          <w:rFonts w:asciiTheme="majorHAnsi" w:eastAsia="Fira Sans" w:hAnsiTheme="majorHAnsi" w:cstheme="majorBidi"/>
        </w:rPr>
        <w:t>scape Room</w:t>
      </w:r>
      <w:r w:rsidRPr="66EE32A6">
        <w:rPr>
          <w:rFonts w:asciiTheme="majorHAnsi" w:eastAsia="Fira Sans" w:hAnsiTheme="majorHAnsi" w:cstheme="majorBidi"/>
        </w:rPr>
        <w:t xml:space="preserve">. </w:t>
      </w:r>
      <w:bookmarkEnd w:id="17"/>
      <w:r w:rsidRPr="66EE32A6">
        <w:rPr>
          <w:rFonts w:asciiTheme="majorHAnsi" w:eastAsia="Fira Sans" w:hAnsiTheme="majorHAnsi" w:cstheme="majorBidi"/>
        </w:rPr>
        <w:t xml:space="preserve">Alles, was </w:t>
      </w:r>
      <w:r w:rsidR="001D7E6F" w:rsidRPr="66EE32A6">
        <w:rPr>
          <w:rFonts w:asciiTheme="majorHAnsi" w:eastAsia="Fira Sans" w:hAnsiTheme="majorHAnsi" w:cstheme="majorBidi"/>
        </w:rPr>
        <w:t>für die</w:t>
      </w:r>
      <w:r w:rsidRPr="66EE32A6">
        <w:rPr>
          <w:rFonts w:asciiTheme="majorHAnsi" w:eastAsia="Fira Sans" w:hAnsiTheme="majorHAnsi" w:cstheme="majorBidi"/>
        </w:rPr>
        <w:t xml:space="preserve"> Vorbereitung</w:t>
      </w:r>
      <w:r w:rsidR="001D7E6F" w:rsidRPr="66EE32A6">
        <w:rPr>
          <w:rFonts w:asciiTheme="majorHAnsi" w:eastAsia="Fira Sans" w:hAnsiTheme="majorHAnsi" w:cstheme="majorBidi"/>
        </w:rPr>
        <w:t xml:space="preserve">, </w:t>
      </w:r>
      <w:r w:rsidRPr="66EE32A6">
        <w:rPr>
          <w:rFonts w:asciiTheme="majorHAnsi" w:eastAsia="Fira Sans" w:hAnsiTheme="majorHAnsi" w:cstheme="majorBidi"/>
        </w:rPr>
        <w:t xml:space="preserve">Durchführung und Nachbetrachtung des </w:t>
      </w:r>
      <w:r w:rsidR="00AF5C08" w:rsidRPr="66EE32A6">
        <w:rPr>
          <w:rFonts w:asciiTheme="majorHAnsi" w:eastAsia="Fira Sans" w:hAnsiTheme="majorHAnsi" w:cstheme="majorBidi"/>
        </w:rPr>
        <w:t>Escape Rooms</w:t>
      </w:r>
      <w:r w:rsidRPr="66EE32A6">
        <w:rPr>
          <w:rFonts w:asciiTheme="majorHAnsi" w:eastAsia="Fira Sans" w:hAnsiTheme="majorHAnsi" w:cstheme="majorBidi"/>
        </w:rPr>
        <w:t xml:space="preserve"> benötigt wird, ist</w:t>
      </w:r>
      <w:r w:rsidR="00105FF1">
        <w:rPr>
          <w:rFonts w:asciiTheme="majorHAnsi" w:eastAsia="Fira Sans" w:hAnsiTheme="majorHAnsi" w:cstheme="majorBidi"/>
        </w:rPr>
        <w:t xml:space="preserve"> </w:t>
      </w:r>
      <w:r w:rsidR="00EE4FBB" w:rsidRPr="66EE32A6">
        <w:rPr>
          <w:rFonts w:asciiTheme="majorHAnsi" w:eastAsia="Fira Sans" w:hAnsiTheme="majorHAnsi" w:cstheme="majorBidi"/>
        </w:rPr>
        <w:t>hier zu finden</w:t>
      </w:r>
      <w:r w:rsidRPr="66EE32A6">
        <w:rPr>
          <w:rFonts w:asciiTheme="majorHAnsi" w:eastAsia="Fira Sans" w:hAnsiTheme="majorHAnsi" w:cstheme="majorBidi"/>
        </w:rPr>
        <w:t>.</w:t>
      </w:r>
    </w:p>
    <w:p w14:paraId="34A7DB92" w14:textId="7792E295" w:rsidR="00D843FD" w:rsidRPr="001D7E6F" w:rsidRDefault="00D843FD" w:rsidP="00D843FD">
      <w:pPr>
        <w:rPr>
          <w:rFonts w:asciiTheme="majorHAnsi" w:eastAsia="Fira Sans" w:hAnsiTheme="majorHAnsi" w:cstheme="majorHAnsi"/>
          <w:b/>
          <w:szCs w:val="20"/>
        </w:rPr>
      </w:pPr>
      <w:r w:rsidRPr="001D7E6F">
        <w:rPr>
          <w:rFonts w:asciiTheme="majorHAnsi" w:eastAsia="Fira Sans" w:hAnsiTheme="majorHAnsi" w:cstheme="majorHAnsi"/>
          <w:b/>
          <w:szCs w:val="20"/>
        </w:rPr>
        <w:t>Viel Spaß beim Spielen und Lernen!</w:t>
      </w:r>
    </w:p>
    <w:p w14:paraId="67B9CC4C" w14:textId="57D3C8D1" w:rsidR="00C740BA" w:rsidRDefault="00C740BA" w:rsidP="00C740BA">
      <w:pPr>
        <w:jc w:val="both"/>
        <w:rPr>
          <w:rFonts w:asciiTheme="majorHAnsi" w:eastAsia="Fira Sans" w:hAnsiTheme="majorHAnsi" w:cstheme="majorHAnsi"/>
          <w:szCs w:val="20"/>
        </w:rPr>
      </w:pPr>
    </w:p>
    <w:p w14:paraId="0F3FE1F1" w14:textId="7990284E" w:rsidR="0066069F" w:rsidRDefault="00C23919" w:rsidP="0066069F">
      <w:pPr>
        <w:pStyle w:val="berschrift3"/>
      </w:pPr>
      <w:r>
        <w:rPr>
          <w:noProof/>
        </w:rPr>
        <w:drawing>
          <wp:anchor distT="0" distB="0" distL="114300" distR="114300" simplePos="0" relativeHeight="251663383" behindDoc="0" locked="0" layoutInCell="1" allowOverlap="1" wp14:anchorId="34665504" wp14:editId="7FB82160">
            <wp:simplePos x="0" y="0"/>
            <wp:positionH relativeFrom="margin">
              <wp:posOffset>3197860</wp:posOffset>
            </wp:positionH>
            <wp:positionV relativeFrom="paragraph">
              <wp:posOffset>539115</wp:posOffset>
            </wp:positionV>
            <wp:extent cx="2555875" cy="1916430"/>
            <wp:effectExtent l="0" t="4127" r="0" b="0"/>
            <wp:wrapNone/>
            <wp:docPr id="1094213589" name="Grafik 2" descr="Ein Bild, das Text, Werkzeug, Im Haus, Schloss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213589" name="Grafik 2" descr="Ein Bild, das Text, Werkzeug, Im Haus, Schloss enthält.&#10;&#10;KI-generierte Inhalte können fehlerhaft sein."/>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rot="5400000">
                      <a:off x="0" y="0"/>
                      <a:ext cx="2555875" cy="1916430"/>
                    </a:xfrm>
                    <a:prstGeom prst="rect">
                      <a:avLst/>
                    </a:prstGeom>
                    <a:noFill/>
                    <a:ln>
                      <a:noFill/>
                    </a:ln>
                  </pic:spPr>
                </pic:pic>
              </a:graphicData>
            </a:graphic>
            <wp14:sizeRelH relativeFrom="page">
              <wp14:pctWidth>0</wp14:pctWidth>
            </wp14:sizeRelH>
            <wp14:sizeRelV relativeFrom="page">
              <wp14:pctHeight>0</wp14:pctHeight>
            </wp14:sizeRelV>
          </wp:anchor>
        </w:drawing>
      </w:r>
      <w:r w:rsidR="0066069F" w:rsidRPr="006E7914">
        <w:t>Inhalt de</w:t>
      </w:r>
      <w:r w:rsidR="0066069F">
        <w:t>r Box</w:t>
      </w:r>
    </w:p>
    <w:p w14:paraId="20CB9B8E" w14:textId="0D9A753C" w:rsidR="0066069F" w:rsidRPr="006C741C" w:rsidRDefault="00C23919" w:rsidP="0066069F">
      <w:r>
        <w:rPr>
          <w:noProof/>
        </w:rPr>
        <w:drawing>
          <wp:anchor distT="0" distB="0" distL="114300" distR="114300" simplePos="0" relativeHeight="251664407" behindDoc="0" locked="0" layoutInCell="1" allowOverlap="1" wp14:anchorId="610BD05F" wp14:editId="52CEB073">
            <wp:simplePos x="0" y="0"/>
            <wp:positionH relativeFrom="margin">
              <wp:align>left</wp:align>
            </wp:positionH>
            <wp:positionV relativeFrom="paragraph">
              <wp:posOffset>48895</wp:posOffset>
            </wp:positionV>
            <wp:extent cx="3407749" cy="2556000"/>
            <wp:effectExtent l="0" t="0" r="2540" b="0"/>
            <wp:wrapSquare wrapText="bothSides"/>
            <wp:docPr id="1643463094" name="Grafik 3" descr="Ein Bild, das Text, Uhr, Im Haus, Box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463094" name="Grafik 3" descr="Ein Bild, das Text, Uhr, Im Haus, Box enthält.&#10;&#10;KI-generierte Inhalte können fehlerhaft sein."/>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407749" cy="2556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1B4CDF" w14:textId="441C06E8" w:rsidR="0066069F" w:rsidRPr="0034369D" w:rsidRDefault="0066069F" w:rsidP="0066069F"/>
    <w:p w14:paraId="3860E4A3" w14:textId="63598443" w:rsidR="0066069F" w:rsidRDefault="0066069F" w:rsidP="0066069F">
      <w:pPr>
        <w:jc w:val="both"/>
        <w:rPr>
          <w:rFonts w:asciiTheme="majorHAnsi" w:eastAsia="Fira Sans" w:hAnsiTheme="majorHAnsi" w:cstheme="majorHAnsi"/>
          <w:szCs w:val="20"/>
        </w:rPr>
      </w:pPr>
    </w:p>
    <w:p w14:paraId="7830064C" w14:textId="6E7F3CEB" w:rsidR="0066069F" w:rsidRDefault="0066069F" w:rsidP="0066069F">
      <w:pPr>
        <w:jc w:val="both"/>
        <w:rPr>
          <w:rFonts w:asciiTheme="majorHAnsi" w:eastAsia="Fira Sans" w:hAnsiTheme="majorHAnsi" w:cstheme="majorHAnsi"/>
          <w:szCs w:val="20"/>
        </w:rPr>
      </w:pPr>
    </w:p>
    <w:p w14:paraId="656E7D94" w14:textId="54EE23AA" w:rsidR="0066069F" w:rsidRDefault="0066069F" w:rsidP="0066069F">
      <w:pPr>
        <w:jc w:val="both"/>
        <w:rPr>
          <w:rFonts w:asciiTheme="majorHAnsi" w:eastAsia="Fira Sans" w:hAnsiTheme="majorHAnsi" w:cstheme="majorHAnsi"/>
          <w:szCs w:val="20"/>
        </w:rPr>
      </w:pPr>
    </w:p>
    <w:p w14:paraId="5AD48D3A" w14:textId="77777777" w:rsidR="0066069F" w:rsidRDefault="0066069F" w:rsidP="0066069F">
      <w:pPr>
        <w:jc w:val="both"/>
        <w:rPr>
          <w:rFonts w:asciiTheme="majorHAnsi" w:eastAsia="Fira Sans" w:hAnsiTheme="majorHAnsi" w:cstheme="majorHAnsi"/>
          <w:szCs w:val="20"/>
        </w:rPr>
      </w:pPr>
    </w:p>
    <w:p w14:paraId="273ACA94" w14:textId="77777777" w:rsidR="0066069F" w:rsidRDefault="0066069F" w:rsidP="0066069F">
      <w:pPr>
        <w:jc w:val="both"/>
        <w:rPr>
          <w:rFonts w:asciiTheme="majorHAnsi" w:eastAsia="Fira Sans" w:hAnsiTheme="majorHAnsi" w:cstheme="majorHAnsi"/>
          <w:szCs w:val="20"/>
        </w:rPr>
      </w:pPr>
    </w:p>
    <w:p w14:paraId="157A67CF" w14:textId="77777777" w:rsidR="0066069F" w:rsidRDefault="0066069F" w:rsidP="0066069F">
      <w:pPr>
        <w:jc w:val="both"/>
        <w:rPr>
          <w:rFonts w:asciiTheme="majorHAnsi" w:eastAsia="Fira Sans" w:hAnsiTheme="majorHAnsi" w:cstheme="majorHAnsi"/>
          <w:szCs w:val="20"/>
        </w:rPr>
      </w:pPr>
    </w:p>
    <w:p w14:paraId="13ED3416" w14:textId="77777777" w:rsidR="0066069F" w:rsidRDefault="0066069F" w:rsidP="0066069F">
      <w:pPr>
        <w:jc w:val="both"/>
        <w:rPr>
          <w:rFonts w:asciiTheme="majorHAnsi" w:eastAsia="Fira Sans" w:hAnsiTheme="majorHAnsi" w:cstheme="majorHAnsi"/>
          <w:szCs w:val="20"/>
        </w:rPr>
      </w:pPr>
    </w:p>
    <w:p w14:paraId="0DF3F933" w14:textId="77777777" w:rsidR="0066069F" w:rsidRDefault="0066069F" w:rsidP="0066069F">
      <w:pPr>
        <w:jc w:val="both"/>
        <w:rPr>
          <w:rFonts w:asciiTheme="majorHAnsi" w:eastAsia="Fira Sans" w:hAnsiTheme="majorHAnsi" w:cstheme="majorHAnsi"/>
          <w:szCs w:val="20"/>
        </w:rPr>
      </w:pPr>
    </w:p>
    <w:p w14:paraId="63ABDEC2" w14:textId="77777777" w:rsidR="0066069F" w:rsidRDefault="0066069F" w:rsidP="0066069F">
      <w:pPr>
        <w:jc w:val="both"/>
        <w:rPr>
          <w:rFonts w:asciiTheme="majorHAnsi" w:eastAsia="Fira Sans" w:hAnsiTheme="majorHAnsi" w:cstheme="majorHAnsi"/>
          <w:szCs w:val="20"/>
        </w:rPr>
      </w:pPr>
    </w:p>
    <w:p w14:paraId="538DB262" w14:textId="77777777" w:rsidR="0066069F" w:rsidRDefault="0066069F" w:rsidP="0066069F">
      <w:pPr>
        <w:jc w:val="both"/>
        <w:rPr>
          <w:rFonts w:asciiTheme="majorHAnsi" w:eastAsia="Fira Sans" w:hAnsiTheme="majorHAnsi" w:cstheme="majorHAnsi"/>
          <w:szCs w:val="20"/>
        </w:rPr>
      </w:pPr>
    </w:p>
    <w:p w14:paraId="7E0147BE" w14:textId="77777777" w:rsidR="0066069F" w:rsidRDefault="0066069F" w:rsidP="0066069F">
      <w:pPr>
        <w:jc w:val="both"/>
        <w:rPr>
          <w:rFonts w:asciiTheme="majorHAnsi" w:eastAsia="Fira Sans" w:hAnsiTheme="majorHAnsi" w:cstheme="majorHAnsi"/>
          <w:szCs w:val="20"/>
        </w:rPr>
      </w:pPr>
    </w:p>
    <w:p w14:paraId="122A44AE" w14:textId="77777777" w:rsidR="0066069F" w:rsidRDefault="0066069F" w:rsidP="0066069F">
      <w:pPr>
        <w:jc w:val="both"/>
        <w:rPr>
          <w:rFonts w:asciiTheme="majorHAnsi" w:eastAsia="Fira Sans" w:hAnsiTheme="majorHAnsi" w:cstheme="majorHAnsi"/>
          <w:szCs w:val="20"/>
        </w:rPr>
      </w:pPr>
    </w:p>
    <w:p w14:paraId="7A99760A" w14:textId="77777777" w:rsidR="0066069F" w:rsidRDefault="0066069F" w:rsidP="0066069F">
      <w:pPr>
        <w:jc w:val="both"/>
        <w:rPr>
          <w:rFonts w:asciiTheme="majorHAnsi" w:eastAsia="Fira Sans" w:hAnsiTheme="majorHAnsi" w:cstheme="majorHAnsi"/>
          <w:szCs w:val="20"/>
        </w:rPr>
      </w:pPr>
    </w:p>
    <w:p w14:paraId="6C524BA0" w14:textId="369780B8" w:rsidR="0066069F" w:rsidRPr="001D2EEE" w:rsidRDefault="0066069F" w:rsidP="0066069F">
      <w:pPr>
        <w:jc w:val="both"/>
        <w:rPr>
          <w:rFonts w:asciiTheme="majorHAnsi" w:eastAsia="Fira Sans" w:hAnsiTheme="majorHAnsi" w:cstheme="majorHAnsi"/>
          <w:szCs w:val="20"/>
        </w:rPr>
      </w:pPr>
      <w:r>
        <w:rPr>
          <w:rFonts w:asciiTheme="majorHAnsi" w:eastAsia="Fira Sans" w:hAnsiTheme="majorHAnsi" w:cstheme="majorHAnsi"/>
          <w:szCs w:val="20"/>
        </w:rPr>
        <w:t>Die</w:t>
      </w:r>
      <w:r w:rsidRPr="001D2EEE">
        <w:rPr>
          <w:rFonts w:asciiTheme="majorHAnsi" w:eastAsia="Fira Sans" w:hAnsiTheme="majorHAnsi" w:cstheme="majorHAnsi"/>
          <w:szCs w:val="20"/>
        </w:rPr>
        <w:t xml:space="preserve"> Escape Room </w:t>
      </w:r>
      <w:r>
        <w:rPr>
          <w:rFonts w:asciiTheme="majorHAnsi" w:eastAsia="Fira Sans" w:hAnsiTheme="majorHAnsi" w:cstheme="majorHAnsi"/>
          <w:szCs w:val="20"/>
        </w:rPr>
        <w:t>Box</w:t>
      </w:r>
      <w:r w:rsidRPr="001D2EEE">
        <w:rPr>
          <w:rFonts w:asciiTheme="majorHAnsi" w:eastAsia="Fira Sans" w:hAnsiTheme="majorHAnsi" w:cstheme="majorHAnsi"/>
          <w:szCs w:val="20"/>
        </w:rPr>
        <w:t xml:space="preserve"> </w:t>
      </w:r>
      <w:r w:rsidR="00D36E33">
        <w:rPr>
          <w:rFonts w:asciiTheme="majorHAnsi" w:eastAsia="Fira Sans" w:hAnsiTheme="majorHAnsi" w:cstheme="majorHAnsi"/>
          <w:szCs w:val="20"/>
        </w:rPr>
        <w:t>sollte beinhalten</w:t>
      </w:r>
      <w:r w:rsidRPr="001D2EEE">
        <w:rPr>
          <w:rFonts w:asciiTheme="majorHAnsi" w:eastAsia="Fira Sans" w:hAnsiTheme="majorHAnsi" w:cstheme="majorHAnsi"/>
          <w:szCs w:val="20"/>
        </w:rPr>
        <w:t>:</w:t>
      </w:r>
    </w:p>
    <w:p w14:paraId="2C2C2BD7" w14:textId="77777777" w:rsidR="0066069F" w:rsidRPr="00917AA6" w:rsidRDefault="0066069F" w:rsidP="0066069F">
      <w:pPr>
        <w:pStyle w:val="Listenabsatz"/>
        <w:numPr>
          <w:ilvl w:val="0"/>
          <w:numId w:val="4"/>
        </w:numPr>
        <w:jc w:val="both"/>
        <w:rPr>
          <w:rFonts w:asciiTheme="majorHAnsi" w:eastAsia="Fira Sans" w:hAnsiTheme="majorHAnsi" w:cstheme="majorHAnsi"/>
          <w:szCs w:val="20"/>
        </w:rPr>
      </w:pPr>
      <w:r w:rsidRPr="00606549">
        <w:rPr>
          <w:rFonts w:asciiTheme="majorHAnsi" w:eastAsia="Fira Sans" w:hAnsiTheme="majorHAnsi" w:cstheme="majorHAnsi"/>
          <w:b/>
          <w:szCs w:val="20"/>
        </w:rPr>
        <w:t>Vier Schlösser</w:t>
      </w:r>
      <w:r w:rsidRPr="00606549">
        <w:rPr>
          <w:rFonts w:asciiTheme="majorHAnsi" w:eastAsia="Fira Sans" w:hAnsiTheme="majorHAnsi" w:cstheme="majorHAnsi"/>
          <w:szCs w:val="20"/>
        </w:rPr>
        <w:t>: ein Schloss mit Schlüssel, ein Schloss mit vierstelligem Zahlencode, zwei Schlösser mit dreistelligem</w:t>
      </w:r>
      <w:r w:rsidRPr="001D2EEE">
        <w:rPr>
          <w:rFonts w:asciiTheme="majorHAnsi" w:eastAsia="Fira Sans" w:hAnsiTheme="majorHAnsi" w:cstheme="majorHAnsi"/>
          <w:szCs w:val="20"/>
        </w:rPr>
        <w:t xml:space="preserve"> Zahlencode.</w:t>
      </w:r>
      <w:r w:rsidRPr="0094042B">
        <w:rPr>
          <w:rFonts w:asciiTheme="majorHAnsi" w:eastAsia="Fira Sans" w:hAnsiTheme="majorHAnsi" w:cstheme="majorHAnsi"/>
          <w:szCs w:val="20"/>
        </w:rPr>
        <w:t xml:space="preserve"> </w:t>
      </w:r>
      <w:r w:rsidRPr="00377AB5">
        <w:rPr>
          <w:rFonts w:asciiTheme="majorHAnsi" w:eastAsia="Fira Sans" w:hAnsiTheme="majorHAnsi" w:cstheme="majorHAnsi"/>
          <w:szCs w:val="20"/>
        </w:rPr>
        <w:t>Die jeweiligen Herausforderungen sind auf spezifische Schlösser zugeschnitten</w:t>
      </w:r>
      <w:r>
        <w:rPr>
          <w:rFonts w:asciiTheme="majorHAnsi" w:eastAsia="Fira Sans" w:hAnsiTheme="majorHAnsi" w:cstheme="majorHAnsi"/>
          <w:szCs w:val="20"/>
        </w:rPr>
        <w:t xml:space="preserve">. Die Schlösser müssen auf die jeweiligen Lösungen eingestellt werden (siehe Anleitung </w:t>
      </w:r>
      <w:r w:rsidRPr="00917AA6">
        <w:rPr>
          <w:rFonts w:asciiTheme="majorHAnsi" w:eastAsia="Fira Sans" w:hAnsiTheme="majorHAnsi" w:cstheme="majorHAnsi"/>
          <w:szCs w:val="20"/>
        </w:rPr>
        <w:t>auf S. 9). Zudem soll hier nochmal daran erinnert werden, dass die Lehrerin bzw. der Lehrer den Schlüssel abnehmen und separat verstauen muss.</w:t>
      </w:r>
    </w:p>
    <w:p w14:paraId="127E2D2E" w14:textId="359AB48B" w:rsidR="0058607E" w:rsidRPr="0058607E" w:rsidRDefault="0066069F" w:rsidP="0066069F">
      <w:pPr>
        <w:pStyle w:val="Listenabsatz"/>
        <w:numPr>
          <w:ilvl w:val="0"/>
          <w:numId w:val="4"/>
        </w:numPr>
        <w:jc w:val="both"/>
        <w:rPr>
          <w:rFonts w:asciiTheme="majorHAnsi" w:eastAsia="Fira Sans" w:hAnsiTheme="majorHAnsi" w:cstheme="majorHAnsi"/>
          <w:szCs w:val="20"/>
        </w:rPr>
      </w:pPr>
      <w:r w:rsidRPr="00917AA6">
        <w:rPr>
          <w:rFonts w:asciiTheme="majorHAnsi" w:eastAsia="Fira Sans" w:hAnsiTheme="majorHAnsi" w:cstheme="majorHAnsi"/>
          <w:szCs w:val="20"/>
        </w:rPr>
        <w:t>Eine</w:t>
      </w:r>
      <w:r w:rsidRPr="00917AA6">
        <w:rPr>
          <w:rFonts w:asciiTheme="majorHAnsi" w:eastAsia="Fira Sans" w:hAnsiTheme="majorHAnsi" w:cstheme="majorHAnsi"/>
          <w:b/>
          <w:szCs w:val="20"/>
        </w:rPr>
        <w:t xml:space="preserve"> Haspe</w:t>
      </w:r>
      <w:r w:rsidRPr="00917AA6">
        <w:rPr>
          <w:rFonts w:asciiTheme="majorHAnsi" w:eastAsia="Fira Sans" w:hAnsiTheme="majorHAnsi" w:cstheme="majorHAnsi"/>
          <w:szCs w:val="20"/>
        </w:rPr>
        <w:t>: Mit der roten Haspe und den Schlössern kann die Box verriegelt werden</w:t>
      </w:r>
      <w:r w:rsidR="009F5A7E">
        <w:rPr>
          <w:rFonts w:asciiTheme="majorHAnsi" w:eastAsia="Fira Sans" w:hAnsiTheme="majorHAnsi" w:cstheme="majorHAnsi"/>
          <w:szCs w:val="20"/>
        </w:rPr>
        <w:t>.</w:t>
      </w:r>
    </w:p>
    <w:p w14:paraId="5A8C0316" w14:textId="77777777" w:rsidR="0058607E" w:rsidRDefault="0058607E" w:rsidP="0058607E">
      <w:pPr>
        <w:jc w:val="both"/>
        <w:rPr>
          <w:rFonts w:eastAsia="Fira Sans"/>
        </w:rPr>
      </w:pPr>
    </w:p>
    <w:p w14:paraId="2915F997" w14:textId="791FF878" w:rsidR="0022753B" w:rsidRPr="0058607E" w:rsidRDefault="00085BD7" w:rsidP="00DA10FD">
      <w:pPr>
        <w:pStyle w:val="berschrift3"/>
        <w:rPr>
          <w:rFonts w:eastAsia="Fira Sans"/>
        </w:rPr>
      </w:pPr>
      <w:r w:rsidRPr="66EE32A6">
        <w:rPr>
          <w:rFonts w:eastAsia="Fira Sans"/>
        </w:rPr>
        <w:t>Vorbereitung</w:t>
      </w:r>
    </w:p>
    <w:p w14:paraId="3433C521" w14:textId="5F7559B1" w:rsidR="000B26A9" w:rsidRDefault="0022753B" w:rsidP="0022753B">
      <w:pPr>
        <w:jc w:val="both"/>
        <w:rPr>
          <w:rFonts w:asciiTheme="majorHAnsi" w:eastAsia="Fira Sans" w:hAnsiTheme="majorHAnsi" w:cstheme="majorHAnsi"/>
          <w:szCs w:val="20"/>
        </w:rPr>
      </w:pPr>
      <w:r>
        <w:rPr>
          <w:rFonts w:asciiTheme="majorHAnsi" w:eastAsia="Fira Sans" w:hAnsiTheme="majorHAnsi" w:cstheme="majorHAnsi"/>
          <w:szCs w:val="20"/>
        </w:rPr>
        <w:t xml:space="preserve">Zu Beginn des Spiels </w:t>
      </w:r>
      <w:r w:rsidR="00992EFA">
        <w:rPr>
          <w:rFonts w:asciiTheme="majorHAnsi" w:eastAsia="Fira Sans" w:hAnsiTheme="majorHAnsi" w:cstheme="majorHAnsi"/>
          <w:szCs w:val="20"/>
        </w:rPr>
        <w:t xml:space="preserve">müssen die </w:t>
      </w:r>
      <w:proofErr w:type="spellStart"/>
      <w:proofErr w:type="gramStart"/>
      <w:r w:rsidR="00992EFA">
        <w:rPr>
          <w:rFonts w:asciiTheme="majorHAnsi" w:eastAsia="Fira Sans" w:hAnsiTheme="majorHAnsi" w:cstheme="majorHAnsi"/>
          <w:szCs w:val="20"/>
        </w:rPr>
        <w:t>Lehrer:innen</w:t>
      </w:r>
      <w:proofErr w:type="spellEnd"/>
      <w:proofErr w:type="gramEnd"/>
      <w:r>
        <w:rPr>
          <w:rFonts w:asciiTheme="majorHAnsi" w:eastAsia="Fira Sans" w:hAnsiTheme="majorHAnsi" w:cstheme="majorHAnsi"/>
          <w:szCs w:val="20"/>
        </w:rPr>
        <w:t xml:space="preserve"> diese Materialien aus de</w:t>
      </w:r>
      <w:r w:rsidR="00A136BD">
        <w:rPr>
          <w:rFonts w:asciiTheme="majorHAnsi" w:eastAsia="Fira Sans" w:hAnsiTheme="majorHAnsi" w:cstheme="majorHAnsi"/>
          <w:szCs w:val="20"/>
        </w:rPr>
        <w:t xml:space="preserve">r Box </w:t>
      </w:r>
      <w:r>
        <w:rPr>
          <w:rFonts w:asciiTheme="majorHAnsi" w:eastAsia="Fira Sans" w:hAnsiTheme="majorHAnsi" w:cstheme="majorHAnsi"/>
          <w:szCs w:val="20"/>
        </w:rPr>
        <w:t xml:space="preserve">entfernen und den </w:t>
      </w:r>
      <w:r w:rsidR="00992EFA">
        <w:rPr>
          <w:rFonts w:asciiTheme="majorHAnsi" w:eastAsia="Fira Sans" w:hAnsiTheme="majorHAnsi" w:cstheme="majorHAnsi"/>
          <w:szCs w:val="20"/>
        </w:rPr>
        <w:t xml:space="preserve">Preis für die Herausforderungen </w:t>
      </w:r>
      <w:r>
        <w:rPr>
          <w:rFonts w:asciiTheme="majorHAnsi" w:eastAsia="Fira Sans" w:hAnsiTheme="majorHAnsi" w:cstheme="majorHAnsi"/>
          <w:szCs w:val="20"/>
        </w:rPr>
        <w:t>i</w:t>
      </w:r>
      <w:r w:rsidR="00A136BD">
        <w:rPr>
          <w:rFonts w:asciiTheme="majorHAnsi" w:eastAsia="Fira Sans" w:hAnsiTheme="majorHAnsi" w:cstheme="majorHAnsi"/>
          <w:szCs w:val="20"/>
        </w:rPr>
        <w:t xml:space="preserve">n der Box </w:t>
      </w:r>
      <w:r>
        <w:rPr>
          <w:rFonts w:asciiTheme="majorHAnsi" w:eastAsia="Fira Sans" w:hAnsiTheme="majorHAnsi" w:cstheme="majorHAnsi"/>
          <w:szCs w:val="20"/>
        </w:rPr>
        <w:t>verstecken</w:t>
      </w:r>
      <w:r w:rsidR="00C309E2">
        <w:rPr>
          <w:rFonts w:asciiTheme="majorHAnsi" w:eastAsia="Fira Sans" w:hAnsiTheme="majorHAnsi" w:cstheme="majorHAnsi"/>
          <w:szCs w:val="20"/>
        </w:rPr>
        <w:t>. Anschließend wird d</w:t>
      </w:r>
      <w:r w:rsidR="00A136BD">
        <w:rPr>
          <w:rFonts w:asciiTheme="majorHAnsi" w:eastAsia="Fira Sans" w:hAnsiTheme="majorHAnsi" w:cstheme="majorHAnsi"/>
          <w:szCs w:val="20"/>
        </w:rPr>
        <w:t xml:space="preserve">ie Box </w:t>
      </w:r>
      <w:r w:rsidR="00C309E2">
        <w:rPr>
          <w:rFonts w:asciiTheme="majorHAnsi" w:eastAsia="Fira Sans" w:hAnsiTheme="majorHAnsi" w:cstheme="majorHAnsi"/>
          <w:szCs w:val="20"/>
        </w:rPr>
        <w:t>mit der Haspe und den Schlössern ver</w:t>
      </w:r>
      <w:r w:rsidR="009E09F3">
        <w:rPr>
          <w:rFonts w:asciiTheme="majorHAnsi" w:eastAsia="Fira Sans" w:hAnsiTheme="majorHAnsi" w:cstheme="majorHAnsi"/>
          <w:szCs w:val="20"/>
        </w:rPr>
        <w:t>riegelt</w:t>
      </w:r>
      <w:r w:rsidR="00F35542">
        <w:rPr>
          <w:rFonts w:asciiTheme="majorHAnsi" w:eastAsia="Fira Sans" w:hAnsiTheme="majorHAnsi" w:cstheme="majorHAnsi"/>
          <w:szCs w:val="20"/>
        </w:rPr>
        <w:t xml:space="preserve"> (siehe Foto 2)</w:t>
      </w:r>
      <w:r w:rsidR="00E52AEE">
        <w:rPr>
          <w:rFonts w:asciiTheme="majorHAnsi" w:eastAsia="Fira Sans" w:hAnsiTheme="majorHAnsi" w:cstheme="majorHAnsi"/>
          <w:szCs w:val="20"/>
        </w:rPr>
        <w:t>.</w:t>
      </w:r>
      <w:r w:rsidR="000B26A9">
        <w:rPr>
          <w:rFonts w:asciiTheme="majorHAnsi" w:eastAsia="Fira Sans" w:hAnsiTheme="majorHAnsi" w:cstheme="majorHAnsi"/>
          <w:szCs w:val="20"/>
        </w:rPr>
        <w:t xml:space="preserve"> </w:t>
      </w:r>
      <w:r w:rsidR="00860FCC">
        <w:rPr>
          <w:rFonts w:asciiTheme="majorHAnsi" w:eastAsia="Fira Sans" w:hAnsiTheme="majorHAnsi" w:cstheme="majorHAnsi"/>
          <w:szCs w:val="20"/>
        </w:rPr>
        <w:t xml:space="preserve">Dies funktioniert am besten, </w:t>
      </w:r>
      <w:r w:rsidR="003F0B28">
        <w:rPr>
          <w:rFonts w:asciiTheme="majorHAnsi" w:eastAsia="Fira Sans" w:hAnsiTheme="majorHAnsi" w:cstheme="majorHAnsi"/>
          <w:szCs w:val="20"/>
        </w:rPr>
        <w:t>wenn das schwerste Schloss</w:t>
      </w:r>
      <w:r w:rsidR="000B26A9">
        <w:rPr>
          <w:rFonts w:asciiTheme="majorHAnsi" w:eastAsia="Fira Sans" w:hAnsiTheme="majorHAnsi" w:cstheme="majorHAnsi"/>
          <w:szCs w:val="20"/>
        </w:rPr>
        <w:t xml:space="preserve"> am unteren Ende der Haspe angebracht wird.</w:t>
      </w:r>
    </w:p>
    <w:p w14:paraId="02D1A4CA" w14:textId="4D7101CE" w:rsidR="00C309E2" w:rsidRDefault="00C309E2" w:rsidP="0022753B">
      <w:pPr>
        <w:jc w:val="both"/>
        <w:rPr>
          <w:rFonts w:asciiTheme="majorHAnsi" w:eastAsia="Fira Sans" w:hAnsiTheme="majorHAnsi" w:cstheme="majorHAnsi"/>
          <w:szCs w:val="20"/>
        </w:rPr>
      </w:pPr>
    </w:p>
    <w:p w14:paraId="7DE584B3" w14:textId="7E1FF2EE" w:rsidR="00E52AEE" w:rsidRDefault="00992EFA" w:rsidP="5D6BFD5B">
      <w:pPr>
        <w:jc w:val="both"/>
        <w:rPr>
          <w:rFonts w:asciiTheme="majorHAnsi" w:eastAsia="Fira Sans" w:hAnsiTheme="majorHAnsi" w:cstheme="majorBidi"/>
        </w:rPr>
      </w:pPr>
      <w:r w:rsidRPr="5D6BFD5B">
        <w:rPr>
          <w:rFonts w:asciiTheme="majorHAnsi" w:eastAsia="Fira Sans" w:hAnsiTheme="majorHAnsi" w:cstheme="majorBidi"/>
        </w:rPr>
        <w:t>W</w:t>
      </w:r>
      <w:r w:rsidR="4F30179F" w:rsidRPr="5D6BFD5B">
        <w:rPr>
          <w:rFonts w:asciiTheme="majorHAnsi" w:eastAsia="Fira Sans" w:hAnsiTheme="majorHAnsi" w:cstheme="majorBidi"/>
        </w:rPr>
        <w:t xml:space="preserve">elchen Preis </w:t>
      </w:r>
      <w:r w:rsidRPr="5D6BFD5B">
        <w:rPr>
          <w:rFonts w:asciiTheme="majorHAnsi" w:eastAsia="Fira Sans" w:hAnsiTheme="majorHAnsi" w:cstheme="majorBidi"/>
        </w:rPr>
        <w:t xml:space="preserve">die </w:t>
      </w:r>
      <w:proofErr w:type="spellStart"/>
      <w:proofErr w:type="gramStart"/>
      <w:r w:rsidRPr="5D6BFD5B">
        <w:rPr>
          <w:rFonts w:asciiTheme="majorHAnsi" w:eastAsia="Fira Sans" w:hAnsiTheme="majorHAnsi" w:cstheme="majorBidi"/>
        </w:rPr>
        <w:t>Schüler:innen</w:t>
      </w:r>
      <w:proofErr w:type="spellEnd"/>
      <w:proofErr w:type="gramEnd"/>
      <w:r w:rsidRPr="5D6BFD5B">
        <w:rPr>
          <w:rFonts w:asciiTheme="majorHAnsi" w:eastAsia="Fira Sans" w:hAnsiTheme="majorHAnsi" w:cstheme="majorBidi"/>
        </w:rPr>
        <w:t xml:space="preserve"> für das Lösen der Rätsel erhalten, ist den </w:t>
      </w:r>
      <w:proofErr w:type="spellStart"/>
      <w:proofErr w:type="gramStart"/>
      <w:r w:rsidRPr="5D6BFD5B">
        <w:rPr>
          <w:rFonts w:asciiTheme="majorHAnsi" w:eastAsia="Fira Sans" w:hAnsiTheme="majorHAnsi" w:cstheme="majorBidi"/>
        </w:rPr>
        <w:t>Lehrer:innen</w:t>
      </w:r>
      <w:proofErr w:type="spellEnd"/>
      <w:proofErr w:type="gramEnd"/>
      <w:r w:rsidRPr="5D6BFD5B">
        <w:rPr>
          <w:rFonts w:asciiTheme="majorHAnsi" w:eastAsia="Fira Sans" w:hAnsiTheme="majorHAnsi" w:cstheme="majorBidi"/>
        </w:rPr>
        <w:t xml:space="preserve"> überlassen.</w:t>
      </w:r>
    </w:p>
    <w:p w14:paraId="1AB2FE60" w14:textId="7F47EC39" w:rsidR="00E52AEE" w:rsidRDefault="000529FF" w:rsidP="008647DD">
      <w:pPr>
        <w:pStyle w:val="Listenabsatz"/>
        <w:numPr>
          <w:ilvl w:val="0"/>
          <w:numId w:val="8"/>
        </w:numPr>
        <w:jc w:val="both"/>
        <w:rPr>
          <w:rFonts w:asciiTheme="majorHAnsi" w:eastAsia="Fira Sans" w:hAnsiTheme="majorHAnsi" w:cstheme="majorHAnsi"/>
          <w:szCs w:val="20"/>
        </w:rPr>
      </w:pPr>
      <w:r w:rsidRPr="00E52AEE">
        <w:rPr>
          <w:rFonts w:asciiTheme="majorHAnsi" w:eastAsia="Fira Sans" w:hAnsiTheme="majorHAnsi" w:cstheme="majorHAnsi"/>
          <w:szCs w:val="20"/>
        </w:rPr>
        <w:t xml:space="preserve">Eine Option wäre, </w:t>
      </w:r>
      <w:r w:rsidRPr="00221489">
        <w:rPr>
          <w:rFonts w:asciiTheme="majorHAnsi" w:eastAsia="Fira Sans" w:hAnsiTheme="majorHAnsi" w:cstheme="majorHAnsi"/>
          <w:szCs w:val="20"/>
        </w:rPr>
        <w:t xml:space="preserve">Urkunden </w:t>
      </w:r>
      <w:r w:rsidR="00E52AEE" w:rsidRPr="00221489">
        <w:rPr>
          <w:rFonts w:asciiTheme="majorHAnsi" w:eastAsia="Fira Sans" w:hAnsiTheme="majorHAnsi" w:cstheme="majorHAnsi"/>
          <w:szCs w:val="20"/>
        </w:rPr>
        <w:t>in d</w:t>
      </w:r>
      <w:r w:rsidR="00A136BD" w:rsidRPr="00221489">
        <w:rPr>
          <w:rFonts w:asciiTheme="majorHAnsi" w:eastAsia="Fira Sans" w:hAnsiTheme="majorHAnsi" w:cstheme="majorHAnsi"/>
          <w:szCs w:val="20"/>
        </w:rPr>
        <w:t xml:space="preserve">ie Box </w:t>
      </w:r>
      <w:r w:rsidR="00E52AEE" w:rsidRPr="00221489">
        <w:rPr>
          <w:rFonts w:asciiTheme="majorHAnsi" w:eastAsia="Fira Sans" w:hAnsiTheme="majorHAnsi" w:cstheme="majorHAnsi"/>
          <w:szCs w:val="20"/>
        </w:rPr>
        <w:t xml:space="preserve">zu legen und für </w:t>
      </w:r>
      <w:proofErr w:type="spellStart"/>
      <w:proofErr w:type="gramStart"/>
      <w:r w:rsidR="00E52AEE" w:rsidRPr="00221489">
        <w:rPr>
          <w:rFonts w:asciiTheme="majorHAnsi" w:eastAsia="Fira Sans" w:hAnsiTheme="majorHAnsi" w:cstheme="majorHAnsi"/>
          <w:szCs w:val="20"/>
        </w:rPr>
        <w:t>jede:n</w:t>
      </w:r>
      <w:proofErr w:type="spellEnd"/>
      <w:proofErr w:type="gramEnd"/>
      <w:r w:rsidR="00E52AEE" w:rsidRPr="00221489">
        <w:rPr>
          <w:rFonts w:asciiTheme="majorHAnsi" w:eastAsia="Fira Sans" w:hAnsiTheme="majorHAnsi" w:cstheme="majorHAnsi"/>
          <w:szCs w:val="20"/>
        </w:rPr>
        <w:t xml:space="preserve"> </w:t>
      </w:r>
      <w:proofErr w:type="spellStart"/>
      <w:r w:rsidR="00E52AEE" w:rsidRPr="00221489">
        <w:rPr>
          <w:rFonts w:asciiTheme="majorHAnsi" w:eastAsia="Fira Sans" w:hAnsiTheme="majorHAnsi" w:cstheme="majorHAnsi"/>
          <w:szCs w:val="20"/>
        </w:rPr>
        <w:t>Schüler:in</w:t>
      </w:r>
      <w:proofErr w:type="spellEnd"/>
      <w:r w:rsidR="00E52AEE" w:rsidRPr="00221489">
        <w:rPr>
          <w:rFonts w:asciiTheme="majorHAnsi" w:eastAsia="Fira Sans" w:hAnsiTheme="majorHAnsi" w:cstheme="majorHAnsi"/>
          <w:szCs w:val="20"/>
        </w:rPr>
        <w:t xml:space="preserve"> oder alternativ pro Team auszufüllen</w:t>
      </w:r>
      <w:r w:rsidR="004C1AA7" w:rsidRPr="00221489">
        <w:rPr>
          <w:rFonts w:asciiTheme="majorHAnsi" w:eastAsia="Fira Sans" w:hAnsiTheme="majorHAnsi" w:cstheme="majorHAnsi"/>
          <w:szCs w:val="20"/>
        </w:rPr>
        <w:t xml:space="preserve"> (siehe Vorlage M</w:t>
      </w:r>
      <w:r w:rsidR="00221489" w:rsidRPr="00221489">
        <w:rPr>
          <w:rFonts w:asciiTheme="majorHAnsi" w:eastAsia="Fira Sans" w:hAnsiTheme="majorHAnsi" w:cstheme="majorHAnsi"/>
          <w:szCs w:val="20"/>
        </w:rPr>
        <w:t>11</w:t>
      </w:r>
      <w:r w:rsidR="004C1AA7" w:rsidRPr="00221489">
        <w:rPr>
          <w:rFonts w:asciiTheme="majorHAnsi" w:eastAsia="Fira Sans" w:hAnsiTheme="majorHAnsi" w:cstheme="majorHAnsi"/>
          <w:szCs w:val="20"/>
        </w:rPr>
        <w:t>).</w:t>
      </w:r>
    </w:p>
    <w:p w14:paraId="2814E07D" w14:textId="2A8FE9A8" w:rsidR="00E52AEE" w:rsidRDefault="004C1AA7" w:rsidP="008647DD">
      <w:pPr>
        <w:pStyle w:val="Listenabsatz"/>
        <w:numPr>
          <w:ilvl w:val="0"/>
          <w:numId w:val="8"/>
        </w:numPr>
        <w:jc w:val="both"/>
        <w:rPr>
          <w:rFonts w:asciiTheme="majorHAnsi" w:eastAsia="Fira Sans" w:hAnsiTheme="majorHAnsi" w:cstheme="majorHAnsi"/>
          <w:szCs w:val="20"/>
        </w:rPr>
      </w:pPr>
      <w:r>
        <w:rPr>
          <w:rFonts w:asciiTheme="majorHAnsi" w:eastAsia="Fira Sans" w:hAnsiTheme="majorHAnsi" w:cstheme="majorHAnsi"/>
          <w:szCs w:val="20"/>
        </w:rPr>
        <w:t>Auch Schilder</w:t>
      </w:r>
      <w:r w:rsidR="000529FF" w:rsidRPr="00E52AEE">
        <w:rPr>
          <w:rFonts w:asciiTheme="majorHAnsi" w:eastAsia="Fira Sans" w:hAnsiTheme="majorHAnsi" w:cstheme="majorHAnsi"/>
          <w:szCs w:val="20"/>
        </w:rPr>
        <w:t xml:space="preserve"> mit Aufschriften wie „Wir haben es geschafft“</w:t>
      </w:r>
      <w:r>
        <w:rPr>
          <w:rFonts w:asciiTheme="majorHAnsi" w:eastAsia="Fira Sans" w:hAnsiTheme="majorHAnsi" w:cstheme="majorHAnsi"/>
          <w:szCs w:val="20"/>
        </w:rPr>
        <w:t xml:space="preserve"> oder „Gemeinsam </w:t>
      </w:r>
      <w:r w:rsidR="00901100">
        <w:rPr>
          <w:rFonts w:asciiTheme="majorHAnsi" w:eastAsia="Fira Sans" w:hAnsiTheme="majorHAnsi" w:cstheme="majorHAnsi"/>
          <w:szCs w:val="20"/>
        </w:rPr>
        <w:t>schaffen wir mehr</w:t>
      </w:r>
      <w:r>
        <w:rPr>
          <w:rFonts w:asciiTheme="majorHAnsi" w:eastAsia="Fira Sans" w:hAnsiTheme="majorHAnsi" w:cstheme="majorHAnsi"/>
          <w:szCs w:val="20"/>
        </w:rPr>
        <w:t>“ können hineingelegt werden.</w:t>
      </w:r>
    </w:p>
    <w:p w14:paraId="787675DD" w14:textId="36391FCA" w:rsidR="004C1AA7" w:rsidRDefault="000529FF" w:rsidP="008647DD">
      <w:pPr>
        <w:pStyle w:val="Listenabsatz"/>
        <w:numPr>
          <w:ilvl w:val="0"/>
          <w:numId w:val="8"/>
        </w:numPr>
        <w:jc w:val="both"/>
        <w:rPr>
          <w:rFonts w:asciiTheme="majorHAnsi" w:eastAsia="Fira Sans" w:hAnsiTheme="majorHAnsi" w:cstheme="majorHAnsi"/>
          <w:szCs w:val="20"/>
        </w:rPr>
      </w:pPr>
      <w:r w:rsidRPr="00E52AEE">
        <w:rPr>
          <w:rFonts w:asciiTheme="majorHAnsi" w:eastAsia="Fira Sans" w:hAnsiTheme="majorHAnsi" w:cstheme="majorHAnsi"/>
          <w:szCs w:val="20"/>
        </w:rPr>
        <w:t xml:space="preserve">Da sich die </w:t>
      </w:r>
      <w:proofErr w:type="spellStart"/>
      <w:proofErr w:type="gramStart"/>
      <w:r w:rsidRPr="00E52AEE">
        <w:rPr>
          <w:rFonts w:asciiTheme="majorHAnsi" w:eastAsia="Fira Sans" w:hAnsiTheme="majorHAnsi" w:cstheme="majorHAnsi"/>
          <w:szCs w:val="20"/>
        </w:rPr>
        <w:t>Schüler:innen</w:t>
      </w:r>
      <w:proofErr w:type="spellEnd"/>
      <w:proofErr w:type="gramEnd"/>
      <w:r w:rsidRPr="00E52AEE">
        <w:rPr>
          <w:rFonts w:asciiTheme="majorHAnsi" w:eastAsia="Fira Sans" w:hAnsiTheme="majorHAnsi" w:cstheme="majorHAnsi"/>
          <w:szCs w:val="20"/>
        </w:rPr>
        <w:t xml:space="preserve"> bei den Herausforderungen teilweise ziemlich anstrengen müssen, könnte auch eine Süßigkeit i</w:t>
      </w:r>
      <w:r w:rsidR="00A136BD">
        <w:rPr>
          <w:rFonts w:asciiTheme="majorHAnsi" w:eastAsia="Fira Sans" w:hAnsiTheme="majorHAnsi" w:cstheme="majorHAnsi"/>
          <w:szCs w:val="20"/>
        </w:rPr>
        <w:t xml:space="preserve">n der Box </w:t>
      </w:r>
      <w:r w:rsidRPr="00E52AEE">
        <w:rPr>
          <w:rFonts w:asciiTheme="majorHAnsi" w:eastAsia="Fira Sans" w:hAnsiTheme="majorHAnsi" w:cstheme="majorHAnsi"/>
          <w:szCs w:val="20"/>
        </w:rPr>
        <w:t>platziert werden, um die Energie</w:t>
      </w:r>
      <w:r w:rsidR="000337E9" w:rsidRPr="00E52AEE">
        <w:rPr>
          <w:rFonts w:asciiTheme="majorHAnsi" w:eastAsia="Fira Sans" w:hAnsiTheme="majorHAnsi" w:cstheme="majorHAnsi"/>
          <w:szCs w:val="20"/>
        </w:rPr>
        <w:t>reserven</w:t>
      </w:r>
      <w:r w:rsidRPr="00E52AEE">
        <w:rPr>
          <w:rFonts w:asciiTheme="majorHAnsi" w:eastAsia="Fira Sans" w:hAnsiTheme="majorHAnsi" w:cstheme="majorHAnsi"/>
          <w:szCs w:val="20"/>
        </w:rPr>
        <w:t xml:space="preserve"> wieder aufzufüllen.</w:t>
      </w:r>
    </w:p>
    <w:p w14:paraId="33644773" w14:textId="345E4D59" w:rsidR="0022753B" w:rsidRPr="00E52AEE" w:rsidRDefault="00397BCB" w:rsidP="008647DD">
      <w:pPr>
        <w:pStyle w:val="Listenabsatz"/>
        <w:numPr>
          <w:ilvl w:val="0"/>
          <w:numId w:val="8"/>
        </w:numPr>
        <w:jc w:val="both"/>
        <w:rPr>
          <w:rFonts w:asciiTheme="majorHAnsi" w:eastAsia="Fira Sans" w:hAnsiTheme="majorHAnsi" w:cstheme="majorHAnsi"/>
          <w:szCs w:val="20"/>
        </w:rPr>
      </w:pPr>
      <w:r w:rsidRPr="00E52AEE">
        <w:rPr>
          <w:rFonts w:asciiTheme="majorHAnsi" w:eastAsia="Fira Sans" w:hAnsiTheme="majorHAnsi" w:cstheme="majorHAnsi"/>
          <w:szCs w:val="20"/>
        </w:rPr>
        <w:t>Eine weitere Option wäre, eine in mehrere Teile zerschnittene Schatzkarte in d</w:t>
      </w:r>
      <w:r w:rsidR="00A136BD">
        <w:rPr>
          <w:rFonts w:asciiTheme="majorHAnsi" w:eastAsia="Fira Sans" w:hAnsiTheme="majorHAnsi" w:cstheme="majorHAnsi"/>
          <w:szCs w:val="20"/>
        </w:rPr>
        <w:t xml:space="preserve">ie Box </w:t>
      </w:r>
      <w:r w:rsidRPr="00E52AEE">
        <w:rPr>
          <w:rFonts w:asciiTheme="majorHAnsi" w:eastAsia="Fira Sans" w:hAnsiTheme="majorHAnsi" w:cstheme="majorHAnsi"/>
          <w:szCs w:val="20"/>
        </w:rPr>
        <w:t>zu legen. Jedes Team, das d</w:t>
      </w:r>
      <w:r w:rsidR="00A136BD">
        <w:rPr>
          <w:rFonts w:asciiTheme="majorHAnsi" w:eastAsia="Fira Sans" w:hAnsiTheme="majorHAnsi" w:cstheme="majorHAnsi"/>
          <w:szCs w:val="20"/>
        </w:rPr>
        <w:t xml:space="preserve">ie Box </w:t>
      </w:r>
      <w:r w:rsidRPr="00E52AEE">
        <w:rPr>
          <w:rFonts w:asciiTheme="majorHAnsi" w:eastAsia="Fira Sans" w:hAnsiTheme="majorHAnsi" w:cstheme="majorHAnsi"/>
          <w:szCs w:val="20"/>
        </w:rPr>
        <w:t xml:space="preserve">öffnet, erhält ein Teil. Erst wenn alle Teams die Herausforderungen gelöst haben, kann durch das Kombinieren der Teile die Schatzkarte vervollständigt und </w:t>
      </w:r>
      <w:r w:rsidR="00843808">
        <w:rPr>
          <w:rFonts w:asciiTheme="majorHAnsi" w:eastAsia="Fira Sans" w:hAnsiTheme="majorHAnsi" w:cstheme="majorHAnsi"/>
          <w:szCs w:val="20"/>
        </w:rPr>
        <w:t xml:space="preserve">der Preis (z. B. Süßigkeiten, Schilder, Urkunden) gefunden </w:t>
      </w:r>
      <w:r w:rsidRPr="00E52AEE">
        <w:rPr>
          <w:rFonts w:asciiTheme="majorHAnsi" w:eastAsia="Fira Sans" w:hAnsiTheme="majorHAnsi" w:cstheme="majorHAnsi"/>
          <w:szCs w:val="20"/>
        </w:rPr>
        <w:t>werden.</w:t>
      </w:r>
    </w:p>
    <w:p w14:paraId="09F313C2" w14:textId="77777777" w:rsidR="00A136BD" w:rsidRPr="00AF769A" w:rsidRDefault="00A136BD" w:rsidP="00A136BD">
      <w:pPr>
        <w:shd w:val="clear" w:color="auto" w:fill="FFFFFF"/>
        <w:spacing w:line="288" w:lineRule="auto"/>
        <w:jc w:val="both"/>
        <w:textAlignment w:val="top"/>
        <w:rPr>
          <w:rFonts w:ascii="Arial" w:hAnsi="Arial" w:cs="Arial"/>
          <w:szCs w:val="20"/>
        </w:rPr>
      </w:pPr>
      <w:r w:rsidRPr="00AF769A">
        <w:rPr>
          <w:rFonts w:ascii="Arial" w:hAnsi="Arial" w:cs="Arial"/>
          <w:szCs w:val="20"/>
        </w:rPr>
        <w:lastRenderedPageBreak/>
        <w:t xml:space="preserve">Um ein </w:t>
      </w:r>
      <w:r w:rsidRPr="00A136BD">
        <w:rPr>
          <w:rFonts w:ascii="Arial" w:hAnsi="Arial" w:cs="Arial"/>
          <w:b/>
          <w:szCs w:val="20"/>
        </w:rPr>
        <w:t>Zahlenschloss einstellen</w:t>
      </w:r>
      <w:r w:rsidRPr="00AF769A">
        <w:rPr>
          <w:rFonts w:ascii="Arial" w:hAnsi="Arial" w:cs="Arial"/>
          <w:szCs w:val="20"/>
        </w:rPr>
        <w:t xml:space="preserve"> zu können, muss der Bügel in einer anderen Position als der Verschlusshaltung heruntergedrückt werden. Erst dann kann dem Schloss eine neue Nummer gegeben werden.</w:t>
      </w:r>
    </w:p>
    <w:p w14:paraId="4D49C0BC" w14:textId="77777777" w:rsidR="00A136BD" w:rsidRPr="00AF769A" w:rsidRDefault="00A136BD" w:rsidP="008647DD">
      <w:pPr>
        <w:pStyle w:val="Listenabsatz"/>
        <w:numPr>
          <w:ilvl w:val="0"/>
          <w:numId w:val="13"/>
        </w:numPr>
        <w:shd w:val="clear" w:color="auto" w:fill="FFFFFF"/>
        <w:spacing w:line="288" w:lineRule="auto"/>
        <w:jc w:val="both"/>
        <w:textAlignment w:val="top"/>
        <w:rPr>
          <w:rFonts w:ascii="Arial" w:hAnsi="Arial" w:cs="Arial"/>
          <w:szCs w:val="20"/>
        </w:rPr>
      </w:pPr>
      <w:r w:rsidRPr="00AF769A">
        <w:rPr>
          <w:rFonts w:ascii="Arial" w:hAnsi="Arial" w:cs="Arial"/>
          <w:szCs w:val="20"/>
        </w:rPr>
        <w:t>Drehe den Bügel um 90 Grad gegen den Uhrzeigersinn und drücke ihn nach unten in die vorgegebene Kerbe.</w:t>
      </w:r>
    </w:p>
    <w:p w14:paraId="2173BC2C" w14:textId="77777777" w:rsidR="00A136BD" w:rsidRPr="00AF769A" w:rsidRDefault="00A136BD" w:rsidP="008647DD">
      <w:pPr>
        <w:pStyle w:val="Listenabsatz"/>
        <w:numPr>
          <w:ilvl w:val="0"/>
          <w:numId w:val="13"/>
        </w:numPr>
        <w:shd w:val="clear" w:color="auto" w:fill="FFFFFF"/>
        <w:spacing w:line="288" w:lineRule="auto"/>
        <w:jc w:val="both"/>
        <w:textAlignment w:val="top"/>
        <w:rPr>
          <w:rFonts w:ascii="Arial" w:hAnsi="Arial" w:cs="Arial"/>
          <w:szCs w:val="20"/>
        </w:rPr>
      </w:pPr>
      <w:r w:rsidRPr="00AF769A">
        <w:rPr>
          <w:rFonts w:ascii="Arial" w:hAnsi="Arial" w:cs="Arial"/>
          <w:szCs w:val="20"/>
        </w:rPr>
        <w:t>Halte den Bügel nach unten gedrückt. Halte ihn so lange fest, bis die neue, gewünschte Nummer am Zahlenrad eingestellt ist.</w:t>
      </w:r>
    </w:p>
    <w:p w14:paraId="7006AF96" w14:textId="77777777" w:rsidR="00A136BD" w:rsidRPr="00AF769A" w:rsidRDefault="00A136BD" w:rsidP="008647DD">
      <w:pPr>
        <w:pStyle w:val="Listenabsatz"/>
        <w:numPr>
          <w:ilvl w:val="0"/>
          <w:numId w:val="13"/>
        </w:numPr>
        <w:shd w:val="clear" w:color="auto" w:fill="FFFFFF"/>
        <w:spacing w:line="288" w:lineRule="auto"/>
        <w:jc w:val="both"/>
        <w:textAlignment w:val="top"/>
        <w:rPr>
          <w:rFonts w:ascii="Arial" w:hAnsi="Arial" w:cs="Arial"/>
          <w:szCs w:val="20"/>
        </w:rPr>
      </w:pPr>
      <w:r w:rsidRPr="00AF769A">
        <w:rPr>
          <w:rFonts w:ascii="Arial" w:hAnsi="Arial" w:cs="Arial"/>
          <w:szCs w:val="20"/>
        </w:rPr>
        <w:t>Lass anschließend den Bügel wieder los – nun ist die neue Nummer im Schloss gespeichert.</w:t>
      </w:r>
    </w:p>
    <w:p w14:paraId="4B8AF1E5" w14:textId="548958B0" w:rsidR="00A136BD" w:rsidRDefault="00A136BD" w:rsidP="5D6BFD5B">
      <w:pPr>
        <w:pStyle w:val="Listenabsatz"/>
        <w:numPr>
          <w:ilvl w:val="0"/>
          <w:numId w:val="13"/>
        </w:numPr>
        <w:shd w:val="clear" w:color="auto" w:fill="FFFFFF" w:themeFill="background1"/>
        <w:spacing w:line="288" w:lineRule="auto"/>
        <w:jc w:val="both"/>
        <w:textAlignment w:val="top"/>
        <w:rPr>
          <w:rFonts w:ascii="Arial" w:hAnsi="Arial" w:cs="Arial"/>
        </w:rPr>
      </w:pPr>
      <w:r w:rsidRPr="5D6BFD5B">
        <w:rPr>
          <w:rFonts w:ascii="Arial" w:hAnsi="Arial" w:cs="Arial"/>
        </w:rPr>
        <w:t>Schließ</w:t>
      </w:r>
      <w:r w:rsidR="2854F3A3" w:rsidRPr="5D6BFD5B">
        <w:rPr>
          <w:rFonts w:ascii="Arial" w:hAnsi="Arial" w:cs="Arial"/>
        </w:rPr>
        <w:t>e</w:t>
      </w:r>
      <w:r w:rsidRPr="5D6BFD5B">
        <w:rPr>
          <w:rFonts w:ascii="Arial" w:hAnsi="Arial" w:cs="Arial"/>
        </w:rPr>
        <w:t xml:space="preserve"> nun das Schloss und teste die neu gewählte Nummer.</w:t>
      </w:r>
    </w:p>
    <w:p w14:paraId="6E8FD71D" w14:textId="5E01EE1B" w:rsidR="00A136BD" w:rsidRDefault="00A136BD" w:rsidP="5D6BFD5B">
      <w:pPr>
        <w:jc w:val="both"/>
        <w:rPr>
          <w:rFonts w:asciiTheme="majorHAnsi" w:eastAsia="Fira Sans" w:hAnsiTheme="majorHAnsi" w:cstheme="majorBidi"/>
        </w:rPr>
      </w:pPr>
      <w:r w:rsidRPr="5D6BFD5B">
        <w:rPr>
          <w:rFonts w:asciiTheme="majorHAnsi" w:eastAsia="Fira Sans" w:hAnsiTheme="majorHAnsi" w:cstheme="majorBidi"/>
        </w:rPr>
        <w:t xml:space="preserve">Sollten die Rätsel verändert werden, müssen die Schlösser </w:t>
      </w:r>
      <w:r w:rsidR="0700BF21" w:rsidRPr="5D6BFD5B">
        <w:rPr>
          <w:rFonts w:asciiTheme="majorHAnsi" w:eastAsia="Fira Sans" w:hAnsiTheme="majorHAnsi" w:cstheme="majorBidi"/>
        </w:rPr>
        <w:t>im Anschluss</w:t>
      </w:r>
      <w:r w:rsidRPr="5D6BFD5B">
        <w:rPr>
          <w:rFonts w:asciiTheme="majorHAnsi" w:eastAsia="Fira Sans" w:hAnsiTheme="majorHAnsi" w:cstheme="majorBidi"/>
        </w:rPr>
        <w:t xml:space="preserve"> auf die Standardlösung zurückgestellt oder eine Notiz mit der eingestellten Zahlenkombination hinterlassen werden. Am besten wäre es, die Schlösser aufzulegen, mit dem richtigen Code zu öffnen und ein Foto davon zu machen. Vor jedem Spiel sollte </w:t>
      </w:r>
      <w:proofErr w:type="spellStart"/>
      <w:proofErr w:type="gramStart"/>
      <w:r w:rsidRPr="5D6BFD5B">
        <w:rPr>
          <w:rFonts w:asciiTheme="majorHAnsi" w:eastAsia="Fira Sans" w:hAnsiTheme="majorHAnsi" w:cstheme="majorBidi"/>
        </w:rPr>
        <w:t>die:der</w:t>
      </w:r>
      <w:proofErr w:type="spellEnd"/>
      <w:proofErr w:type="gramEnd"/>
      <w:r w:rsidRPr="5D6BFD5B">
        <w:rPr>
          <w:rFonts w:asciiTheme="majorHAnsi" w:eastAsia="Fira Sans" w:hAnsiTheme="majorHAnsi" w:cstheme="majorBidi"/>
        </w:rPr>
        <w:t xml:space="preserve"> </w:t>
      </w:r>
      <w:proofErr w:type="spellStart"/>
      <w:r w:rsidRPr="5D6BFD5B">
        <w:rPr>
          <w:rFonts w:asciiTheme="majorHAnsi" w:eastAsia="Fira Sans" w:hAnsiTheme="majorHAnsi" w:cstheme="majorBidi"/>
        </w:rPr>
        <w:t>Lehrer:</w:t>
      </w:r>
      <w:proofErr w:type="gramStart"/>
      <w:r w:rsidRPr="5D6BFD5B">
        <w:rPr>
          <w:rFonts w:asciiTheme="majorHAnsi" w:eastAsia="Fira Sans" w:hAnsiTheme="majorHAnsi" w:cstheme="majorBidi"/>
        </w:rPr>
        <w:t>in</w:t>
      </w:r>
      <w:proofErr w:type="spellEnd"/>
      <w:r w:rsidRPr="5D6BFD5B">
        <w:rPr>
          <w:rFonts w:asciiTheme="majorHAnsi" w:eastAsia="Fira Sans" w:hAnsiTheme="majorHAnsi" w:cstheme="majorBidi"/>
        </w:rPr>
        <w:t xml:space="preserve"> überprüfen</w:t>
      </w:r>
      <w:proofErr w:type="gramEnd"/>
      <w:r w:rsidRPr="5D6BFD5B">
        <w:rPr>
          <w:rFonts w:asciiTheme="majorHAnsi" w:eastAsia="Fira Sans" w:hAnsiTheme="majorHAnsi" w:cstheme="majorBidi"/>
        </w:rPr>
        <w:t>, ob die notierten Codes stimmen.</w:t>
      </w:r>
    </w:p>
    <w:p w14:paraId="75A8FA1B" w14:textId="77777777" w:rsidR="00A136BD" w:rsidRPr="00A136BD" w:rsidRDefault="00A136BD" w:rsidP="00A136BD">
      <w:pPr>
        <w:shd w:val="clear" w:color="auto" w:fill="FFFFFF"/>
        <w:spacing w:line="276" w:lineRule="auto"/>
        <w:jc w:val="both"/>
        <w:textAlignment w:val="top"/>
        <w:rPr>
          <w:rFonts w:ascii="Arial" w:hAnsi="Arial" w:cs="Arial"/>
          <w:szCs w:val="20"/>
        </w:rPr>
      </w:pPr>
    </w:p>
    <w:p w14:paraId="279E47B5" w14:textId="77777777" w:rsidR="004B7BF6" w:rsidRDefault="00B619EF" w:rsidP="00DA10FD">
      <w:pPr>
        <w:pStyle w:val="berschrift3"/>
        <w:rPr>
          <w:rFonts w:eastAsia="Fira Sans"/>
        </w:rPr>
      </w:pPr>
      <w:r>
        <w:rPr>
          <w:rFonts w:eastAsia="Fira Sans"/>
        </w:rPr>
        <w:t xml:space="preserve">Materialien für die </w:t>
      </w:r>
      <w:r w:rsidRPr="00A136BD">
        <w:t>Herausforderungen</w:t>
      </w:r>
    </w:p>
    <w:p w14:paraId="69D489D4" w14:textId="36A0D3D7" w:rsidR="009F112C" w:rsidRPr="00710CAB" w:rsidRDefault="009F112C" w:rsidP="00A136BD">
      <w:pPr>
        <w:pStyle w:val="LO-normal"/>
        <w:jc w:val="both"/>
        <w:rPr>
          <w:lang w:val="de-AT"/>
        </w:rPr>
      </w:pPr>
      <w:r w:rsidRPr="66EE32A6">
        <w:rPr>
          <w:lang w:val="de-AT"/>
        </w:rPr>
        <w:t>Die benötigten Materialien werden alle ausgedruckt</w:t>
      </w:r>
      <w:r w:rsidR="004B7BF6" w:rsidRPr="66EE32A6">
        <w:rPr>
          <w:lang w:val="de-AT"/>
        </w:rPr>
        <w:t xml:space="preserve"> und teilweise ausgeschnitten (siehe Scheren-Symbol)</w:t>
      </w:r>
      <w:r w:rsidRPr="66EE32A6">
        <w:rPr>
          <w:lang w:val="de-AT"/>
        </w:rPr>
        <w:t>. Für eine Klasse werden je nach Klassengröße mehrere Sets benötigt. Als Team für einen Escape Room sind vier bis fünf Teilnehmende</w:t>
      </w:r>
      <w:r w:rsidR="00503DC6">
        <w:rPr>
          <w:lang w:val="de-AT"/>
        </w:rPr>
        <w:t xml:space="preserve"> </w:t>
      </w:r>
      <w:r w:rsidRPr="66EE32A6">
        <w:rPr>
          <w:lang w:val="de-AT"/>
        </w:rPr>
        <w:t>vorgesehen.</w:t>
      </w:r>
      <w:r w:rsidR="004B7BF6" w:rsidRPr="66EE32A6">
        <w:rPr>
          <w:lang w:val="de-AT"/>
        </w:rPr>
        <w:t xml:space="preserve"> Alle benötigten und optionalen Materialien sind</w:t>
      </w:r>
      <w:r w:rsidR="00943F3F" w:rsidRPr="66EE32A6">
        <w:rPr>
          <w:lang w:val="de-AT"/>
        </w:rPr>
        <w:t xml:space="preserve"> aufgelistet</w:t>
      </w:r>
      <w:r w:rsidR="004B7BF6" w:rsidRPr="66EE32A6">
        <w:rPr>
          <w:lang w:val="de-AT"/>
        </w:rPr>
        <w:t xml:space="preserve"> in M3 zu finden.</w:t>
      </w:r>
    </w:p>
    <w:p w14:paraId="158046E8" w14:textId="775195D0" w:rsidR="00085BD7" w:rsidRDefault="00085BD7">
      <w:pPr>
        <w:spacing w:line="240" w:lineRule="auto"/>
        <w:rPr>
          <w:rFonts w:asciiTheme="majorHAnsi" w:eastAsia="Fira Sans" w:hAnsiTheme="majorHAnsi" w:cstheme="majorBidi"/>
          <w:b/>
          <w:iCs/>
          <w:color w:val="8D82B1" w:themeColor="accent1"/>
        </w:rPr>
      </w:pPr>
    </w:p>
    <w:p w14:paraId="38FFEACD" w14:textId="4750B11F" w:rsidR="00E824FD" w:rsidRPr="00E824FD" w:rsidRDefault="00E824FD" w:rsidP="00DA10FD">
      <w:pPr>
        <w:pStyle w:val="berschrift3"/>
        <w:rPr>
          <w:rFonts w:eastAsia="Fira Sans"/>
        </w:rPr>
      </w:pPr>
      <w:r>
        <w:rPr>
          <w:rFonts w:eastAsia="Fira Sans"/>
        </w:rPr>
        <w:t>Ablauf &amp; Spielregeln</w:t>
      </w:r>
    </w:p>
    <w:p w14:paraId="16D33985" w14:textId="46FD6B0B" w:rsidR="004B7BF6" w:rsidRPr="004B7BF6" w:rsidRDefault="004B7BF6" w:rsidP="008647DD">
      <w:pPr>
        <w:pStyle w:val="Listenabsatz"/>
        <w:numPr>
          <w:ilvl w:val="0"/>
          <w:numId w:val="10"/>
        </w:numPr>
        <w:spacing w:line="276" w:lineRule="auto"/>
        <w:jc w:val="both"/>
        <w:rPr>
          <w:szCs w:val="20"/>
        </w:rPr>
      </w:pPr>
      <w:r w:rsidRPr="004B7BF6">
        <w:rPr>
          <w:szCs w:val="20"/>
        </w:rPr>
        <w:t>Vier Herausforderungen sind im Team zu lösen.</w:t>
      </w:r>
      <w:r w:rsidR="00706D71">
        <w:rPr>
          <w:szCs w:val="20"/>
        </w:rPr>
        <w:t xml:space="preserve"> Zusätzlich gibt es ein Bonusrätsel.</w:t>
      </w:r>
    </w:p>
    <w:p w14:paraId="10A72870" w14:textId="231B5434" w:rsidR="004B7BF6" w:rsidRPr="004B7BF6" w:rsidRDefault="004B7BF6" w:rsidP="008647DD">
      <w:pPr>
        <w:pStyle w:val="Listenabsatz"/>
        <w:numPr>
          <w:ilvl w:val="0"/>
          <w:numId w:val="10"/>
        </w:numPr>
        <w:spacing w:line="276" w:lineRule="auto"/>
        <w:jc w:val="both"/>
        <w:rPr>
          <w:szCs w:val="20"/>
        </w:rPr>
      </w:pPr>
      <w:r w:rsidRPr="004B7BF6">
        <w:rPr>
          <w:szCs w:val="20"/>
        </w:rPr>
        <w:t xml:space="preserve">Alle Materialien, die für die Herausforderungen benötigt werden, erhalten die </w:t>
      </w:r>
      <w:proofErr w:type="spellStart"/>
      <w:proofErr w:type="gramStart"/>
      <w:r w:rsidR="002344A3">
        <w:rPr>
          <w:szCs w:val="20"/>
        </w:rPr>
        <w:t>Schüler:innen</w:t>
      </w:r>
      <w:proofErr w:type="spellEnd"/>
      <w:proofErr w:type="gramEnd"/>
      <w:r w:rsidR="002344A3">
        <w:rPr>
          <w:szCs w:val="20"/>
        </w:rPr>
        <w:t xml:space="preserve"> von den </w:t>
      </w:r>
      <w:proofErr w:type="spellStart"/>
      <w:proofErr w:type="gramStart"/>
      <w:r w:rsidR="002344A3">
        <w:rPr>
          <w:szCs w:val="20"/>
        </w:rPr>
        <w:t>Lehrer:innen</w:t>
      </w:r>
      <w:proofErr w:type="spellEnd"/>
      <w:proofErr w:type="gramEnd"/>
      <w:r w:rsidR="002344A3">
        <w:rPr>
          <w:szCs w:val="20"/>
        </w:rPr>
        <w:t xml:space="preserve"> als Materialienpaket. Welches Material zu welcher Herausforderung gehört, müssen die </w:t>
      </w:r>
      <w:proofErr w:type="spellStart"/>
      <w:proofErr w:type="gramStart"/>
      <w:r w:rsidR="002344A3">
        <w:rPr>
          <w:szCs w:val="20"/>
        </w:rPr>
        <w:t>Schüler:innen</w:t>
      </w:r>
      <w:proofErr w:type="spellEnd"/>
      <w:proofErr w:type="gramEnd"/>
      <w:r w:rsidR="002344A3">
        <w:rPr>
          <w:szCs w:val="20"/>
        </w:rPr>
        <w:t xml:space="preserve"> selbst herausfinden</w:t>
      </w:r>
      <w:r w:rsidRPr="004B7BF6">
        <w:rPr>
          <w:szCs w:val="20"/>
        </w:rPr>
        <w:t>.</w:t>
      </w:r>
    </w:p>
    <w:p w14:paraId="33C8DF39" w14:textId="0693C034" w:rsidR="004B7BF6" w:rsidRPr="004B7BF6" w:rsidRDefault="004B7BF6" w:rsidP="008647DD">
      <w:pPr>
        <w:pStyle w:val="Listenabsatz"/>
        <w:numPr>
          <w:ilvl w:val="0"/>
          <w:numId w:val="10"/>
        </w:numPr>
        <w:spacing w:line="276" w:lineRule="auto"/>
        <w:jc w:val="both"/>
        <w:rPr>
          <w:szCs w:val="20"/>
        </w:rPr>
      </w:pPr>
      <w:r w:rsidRPr="004B7BF6">
        <w:rPr>
          <w:szCs w:val="20"/>
        </w:rPr>
        <w:t xml:space="preserve">Pro Herausforderung dürfen </w:t>
      </w:r>
      <w:r w:rsidR="002344A3">
        <w:rPr>
          <w:szCs w:val="20"/>
        </w:rPr>
        <w:t xml:space="preserve">den </w:t>
      </w:r>
      <w:proofErr w:type="spellStart"/>
      <w:proofErr w:type="gramStart"/>
      <w:r w:rsidR="002344A3">
        <w:rPr>
          <w:szCs w:val="20"/>
        </w:rPr>
        <w:t>Lehrer:innen</w:t>
      </w:r>
      <w:proofErr w:type="spellEnd"/>
      <w:proofErr w:type="gramEnd"/>
      <w:r w:rsidRPr="004B7BF6">
        <w:rPr>
          <w:szCs w:val="20"/>
        </w:rPr>
        <w:t xml:space="preserve"> drei Lösungen vorgebracht werden. Diese Begrenzung dient dazu, dass </w:t>
      </w:r>
      <w:r w:rsidR="002344A3">
        <w:rPr>
          <w:szCs w:val="20"/>
        </w:rPr>
        <w:t xml:space="preserve">die </w:t>
      </w:r>
      <w:proofErr w:type="spellStart"/>
      <w:proofErr w:type="gramStart"/>
      <w:r w:rsidR="002344A3">
        <w:rPr>
          <w:szCs w:val="20"/>
        </w:rPr>
        <w:t>Schüler:innen</w:t>
      </w:r>
      <w:proofErr w:type="spellEnd"/>
      <w:proofErr w:type="gramEnd"/>
      <w:r w:rsidRPr="004B7BF6">
        <w:rPr>
          <w:szCs w:val="20"/>
        </w:rPr>
        <w:t xml:space="preserve"> nicht zum Raten verführt werden, sondern wirklich versuchen, die Herausforderungen Schritt für Schritt zu lösen.</w:t>
      </w:r>
      <w:r w:rsidR="002344A3" w:rsidRPr="002344A3">
        <w:rPr>
          <w:noProof/>
        </w:rPr>
        <w:t xml:space="preserve"> </w:t>
      </w:r>
    </w:p>
    <w:p w14:paraId="4FDC7582" w14:textId="6D3ACAFB" w:rsidR="004B7BF6" w:rsidRPr="004B7BF6" w:rsidRDefault="004B7BF6" w:rsidP="008647DD">
      <w:pPr>
        <w:pStyle w:val="Listenabsatz"/>
        <w:numPr>
          <w:ilvl w:val="0"/>
          <w:numId w:val="10"/>
        </w:numPr>
        <w:spacing w:line="276" w:lineRule="auto"/>
        <w:jc w:val="both"/>
        <w:rPr>
          <w:szCs w:val="20"/>
        </w:rPr>
      </w:pPr>
      <w:r w:rsidRPr="004B7BF6">
        <w:rPr>
          <w:szCs w:val="20"/>
        </w:rPr>
        <w:t xml:space="preserve">Im Spielverlauf dürfen die </w:t>
      </w:r>
      <w:proofErr w:type="spellStart"/>
      <w:proofErr w:type="gramStart"/>
      <w:r w:rsidR="002344A3">
        <w:rPr>
          <w:szCs w:val="20"/>
        </w:rPr>
        <w:t>Schüler:innen</w:t>
      </w:r>
      <w:proofErr w:type="spellEnd"/>
      <w:proofErr w:type="gramEnd"/>
      <w:r w:rsidR="002344A3">
        <w:rPr>
          <w:szCs w:val="20"/>
        </w:rPr>
        <w:t xml:space="preserve"> die </w:t>
      </w:r>
      <w:proofErr w:type="spellStart"/>
      <w:proofErr w:type="gramStart"/>
      <w:r w:rsidR="002344A3">
        <w:rPr>
          <w:szCs w:val="20"/>
        </w:rPr>
        <w:t>Lehrer:inne</w:t>
      </w:r>
      <w:r w:rsidR="00C7645B">
        <w:rPr>
          <w:szCs w:val="20"/>
        </w:rPr>
        <w:t>n</w:t>
      </w:r>
      <w:proofErr w:type="spellEnd"/>
      <w:proofErr w:type="gramEnd"/>
      <w:r w:rsidRPr="004B7BF6">
        <w:rPr>
          <w:szCs w:val="20"/>
        </w:rPr>
        <w:t xml:space="preserve"> um vier Hinweise bitten, wenn sie nicht mehr weiterwissen. Die dafür benötigten </w:t>
      </w:r>
      <w:r w:rsidRPr="00706D71">
        <w:rPr>
          <w:szCs w:val="20"/>
        </w:rPr>
        <w:t>Hinweiskarten</w:t>
      </w:r>
      <w:r w:rsidRPr="004B7BF6">
        <w:rPr>
          <w:szCs w:val="20"/>
        </w:rPr>
        <w:t xml:space="preserve"> erhalten die </w:t>
      </w:r>
      <w:proofErr w:type="spellStart"/>
      <w:proofErr w:type="gramStart"/>
      <w:r w:rsidR="00C7645B">
        <w:rPr>
          <w:szCs w:val="20"/>
        </w:rPr>
        <w:t>Schüler:innen</w:t>
      </w:r>
      <w:proofErr w:type="spellEnd"/>
      <w:proofErr w:type="gramEnd"/>
      <w:r w:rsidRPr="004B7BF6">
        <w:rPr>
          <w:szCs w:val="20"/>
        </w:rPr>
        <w:t xml:space="preserve"> zeitgleich mit den anderen Materialien.</w:t>
      </w:r>
    </w:p>
    <w:p w14:paraId="28FA4867" w14:textId="7FCD89B6" w:rsidR="004B7BF6" w:rsidRPr="004B7BF6" w:rsidRDefault="004B7BF6" w:rsidP="008647DD">
      <w:pPr>
        <w:pStyle w:val="Listenabsatz"/>
        <w:numPr>
          <w:ilvl w:val="0"/>
          <w:numId w:val="10"/>
        </w:numPr>
        <w:spacing w:line="276" w:lineRule="auto"/>
        <w:jc w:val="both"/>
      </w:pPr>
      <w:r>
        <w:t>Ziel ist es, gemeinsam als Team zusammenzuarbeiten und Lösungen zu finden.</w:t>
      </w:r>
    </w:p>
    <w:p w14:paraId="23E008AC" w14:textId="50C77787" w:rsidR="004B7BF6" w:rsidRPr="004B7BF6" w:rsidRDefault="004B7BF6" w:rsidP="002344A3">
      <w:pPr>
        <w:jc w:val="both"/>
      </w:pPr>
    </w:p>
    <w:p w14:paraId="0120833D" w14:textId="4E71F689" w:rsidR="00121964" w:rsidRDefault="00121964" w:rsidP="00DA10FD">
      <w:pPr>
        <w:pStyle w:val="berschrift3"/>
        <w:rPr>
          <w:rFonts w:eastAsia="Fira Sans"/>
        </w:rPr>
      </w:pPr>
      <w:r>
        <w:rPr>
          <w:rFonts w:eastAsia="Fira Sans"/>
        </w:rPr>
        <w:t>Spielende</w:t>
      </w:r>
    </w:p>
    <w:p w14:paraId="4FFCE0CA" w14:textId="55E7F17E" w:rsidR="00734174" w:rsidRDefault="00734174" w:rsidP="00451A63">
      <w:pPr>
        <w:jc w:val="both"/>
        <w:rPr>
          <w:rFonts w:asciiTheme="majorHAnsi" w:eastAsia="Fira Sans" w:hAnsiTheme="majorHAnsi" w:cstheme="majorHAnsi"/>
          <w:szCs w:val="20"/>
        </w:rPr>
      </w:pPr>
      <w:r>
        <w:rPr>
          <w:rFonts w:asciiTheme="majorHAnsi" w:eastAsia="Fira Sans" w:hAnsiTheme="majorHAnsi" w:cstheme="majorHAnsi"/>
          <w:szCs w:val="20"/>
        </w:rPr>
        <w:t>Der Escape Room ist beendet, sobald die vier Herausforderungen von allen Teams innerhalb der 60 Minuten gelöst worden sind.</w:t>
      </w:r>
      <w:r w:rsidR="00860FCC">
        <w:rPr>
          <w:rFonts w:asciiTheme="majorHAnsi" w:eastAsia="Fira Sans" w:hAnsiTheme="majorHAnsi" w:cstheme="majorHAnsi"/>
          <w:szCs w:val="20"/>
        </w:rPr>
        <w:t xml:space="preserve"> </w:t>
      </w:r>
      <w:r w:rsidR="00A136BD">
        <w:rPr>
          <w:rFonts w:asciiTheme="majorHAnsi" w:eastAsia="Fira Sans" w:hAnsiTheme="majorHAnsi" w:cstheme="majorHAnsi"/>
          <w:szCs w:val="20"/>
        </w:rPr>
        <w:t>Die Box</w:t>
      </w:r>
      <w:r w:rsidR="00860FCC">
        <w:rPr>
          <w:rFonts w:asciiTheme="majorHAnsi" w:eastAsia="Fira Sans" w:hAnsiTheme="majorHAnsi" w:cstheme="majorHAnsi"/>
          <w:szCs w:val="20"/>
        </w:rPr>
        <w:t xml:space="preserve"> kann entweder immer wieder geöffnet und geschlossen werden oder gemeinsam geöffnet werden, sobald alle Teams fertig sind.</w:t>
      </w:r>
      <w:r w:rsidR="001B0819">
        <w:rPr>
          <w:rFonts w:asciiTheme="majorHAnsi" w:eastAsia="Fira Sans" w:hAnsiTheme="majorHAnsi" w:cstheme="majorHAnsi"/>
          <w:szCs w:val="20"/>
        </w:rPr>
        <w:t xml:space="preserve"> Je nach </w:t>
      </w:r>
      <w:r w:rsidR="00A136BD">
        <w:rPr>
          <w:rFonts w:asciiTheme="majorHAnsi" w:eastAsia="Fira Sans" w:hAnsiTheme="majorHAnsi" w:cstheme="majorHAnsi"/>
          <w:szCs w:val="20"/>
        </w:rPr>
        <w:t>Inhalt der Box</w:t>
      </w:r>
      <w:r w:rsidR="001B0819">
        <w:rPr>
          <w:rFonts w:asciiTheme="majorHAnsi" w:eastAsia="Fira Sans" w:hAnsiTheme="majorHAnsi" w:cstheme="majorHAnsi"/>
          <w:szCs w:val="20"/>
        </w:rPr>
        <w:t xml:space="preserve"> </w:t>
      </w:r>
      <w:r w:rsidR="00860FCC">
        <w:rPr>
          <w:rFonts w:asciiTheme="majorHAnsi" w:eastAsia="Fira Sans" w:hAnsiTheme="majorHAnsi" w:cstheme="majorHAnsi"/>
          <w:szCs w:val="20"/>
        </w:rPr>
        <w:t>bieten sich unterschiedliche Varianten an</w:t>
      </w:r>
      <w:r w:rsidR="00C06775">
        <w:rPr>
          <w:rFonts w:asciiTheme="majorHAnsi" w:eastAsia="Fira Sans" w:hAnsiTheme="majorHAnsi" w:cstheme="majorHAnsi"/>
          <w:szCs w:val="20"/>
        </w:rPr>
        <w:t>:</w:t>
      </w:r>
    </w:p>
    <w:p w14:paraId="50A3B58A" w14:textId="0B89C289" w:rsidR="00734174" w:rsidRDefault="00C06775" w:rsidP="008647DD">
      <w:pPr>
        <w:pStyle w:val="Listenabsatz"/>
        <w:numPr>
          <w:ilvl w:val="0"/>
          <w:numId w:val="9"/>
        </w:numPr>
        <w:jc w:val="both"/>
        <w:rPr>
          <w:rFonts w:asciiTheme="majorHAnsi" w:eastAsia="Fira Sans" w:hAnsiTheme="majorHAnsi" w:cstheme="majorHAnsi"/>
          <w:szCs w:val="20"/>
        </w:rPr>
      </w:pPr>
      <w:r>
        <w:rPr>
          <w:rFonts w:asciiTheme="majorHAnsi" w:eastAsia="Fira Sans" w:hAnsiTheme="majorHAnsi" w:cstheme="majorHAnsi"/>
          <w:szCs w:val="20"/>
        </w:rPr>
        <w:t xml:space="preserve">Ist </w:t>
      </w:r>
      <w:r w:rsidR="00A136BD">
        <w:rPr>
          <w:rFonts w:asciiTheme="majorHAnsi" w:eastAsia="Fira Sans" w:hAnsiTheme="majorHAnsi" w:cstheme="majorHAnsi"/>
          <w:szCs w:val="20"/>
        </w:rPr>
        <w:t xml:space="preserve">in der Box </w:t>
      </w:r>
      <w:r>
        <w:rPr>
          <w:rFonts w:asciiTheme="majorHAnsi" w:eastAsia="Fira Sans" w:hAnsiTheme="majorHAnsi" w:cstheme="majorHAnsi"/>
          <w:szCs w:val="20"/>
        </w:rPr>
        <w:t xml:space="preserve">eine Schatzkarte enthalten, </w:t>
      </w:r>
      <w:r w:rsidR="00C64DA5">
        <w:rPr>
          <w:rFonts w:asciiTheme="majorHAnsi" w:eastAsia="Fira Sans" w:hAnsiTheme="majorHAnsi" w:cstheme="majorHAnsi"/>
          <w:szCs w:val="20"/>
        </w:rPr>
        <w:t>kann</w:t>
      </w:r>
      <w:r>
        <w:rPr>
          <w:rFonts w:asciiTheme="majorHAnsi" w:eastAsia="Fira Sans" w:hAnsiTheme="majorHAnsi" w:cstheme="majorHAnsi"/>
          <w:szCs w:val="20"/>
        </w:rPr>
        <w:t xml:space="preserve"> jedes Team, sobald es alle vier Rätsel gelöst hat, das letzte Schloss öffnen und einen Teil der Schatzkarte entnehmen. Sobald alle Teams fertig sind, wird der Preis </w:t>
      </w:r>
      <w:r w:rsidR="00C64DA5">
        <w:rPr>
          <w:rFonts w:asciiTheme="majorHAnsi" w:eastAsia="Fira Sans" w:hAnsiTheme="majorHAnsi" w:cstheme="majorHAnsi"/>
          <w:szCs w:val="20"/>
        </w:rPr>
        <w:t xml:space="preserve">abschließend </w:t>
      </w:r>
      <w:r>
        <w:rPr>
          <w:rFonts w:asciiTheme="majorHAnsi" w:eastAsia="Fira Sans" w:hAnsiTheme="majorHAnsi" w:cstheme="majorHAnsi"/>
          <w:szCs w:val="20"/>
        </w:rPr>
        <w:t>gemeinsam gesucht.</w:t>
      </w:r>
    </w:p>
    <w:p w14:paraId="54B72912" w14:textId="7C862D03" w:rsidR="00BA120F" w:rsidRPr="000C0559" w:rsidRDefault="00860FCC" w:rsidP="00BA120F">
      <w:pPr>
        <w:pStyle w:val="Listenabsatz"/>
        <w:numPr>
          <w:ilvl w:val="0"/>
          <w:numId w:val="9"/>
        </w:numPr>
        <w:jc w:val="both"/>
        <w:rPr>
          <w:rFonts w:asciiTheme="majorHAnsi" w:eastAsia="Fira Sans" w:hAnsiTheme="majorHAnsi" w:cstheme="majorHAnsi"/>
          <w:szCs w:val="20"/>
        </w:rPr>
      </w:pPr>
      <w:r>
        <w:rPr>
          <w:rFonts w:asciiTheme="majorHAnsi" w:eastAsia="Fira Sans" w:hAnsiTheme="majorHAnsi" w:cstheme="majorHAnsi"/>
          <w:szCs w:val="20"/>
        </w:rPr>
        <w:t>Sind i</w:t>
      </w:r>
      <w:r w:rsidR="00A136BD">
        <w:rPr>
          <w:rFonts w:asciiTheme="majorHAnsi" w:eastAsia="Fira Sans" w:hAnsiTheme="majorHAnsi" w:cstheme="majorHAnsi"/>
          <w:szCs w:val="20"/>
        </w:rPr>
        <w:t xml:space="preserve">n der Box </w:t>
      </w:r>
      <w:r w:rsidR="00901100">
        <w:rPr>
          <w:rFonts w:asciiTheme="majorHAnsi" w:eastAsia="Fira Sans" w:hAnsiTheme="majorHAnsi" w:cstheme="majorHAnsi"/>
          <w:szCs w:val="20"/>
        </w:rPr>
        <w:t>Urkunden, Schilder</w:t>
      </w:r>
      <w:r>
        <w:rPr>
          <w:rFonts w:asciiTheme="majorHAnsi" w:eastAsia="Fira Sans" w:hAnsiTheme="majorHAnsi" w:cstheme="majorHAnsi"/>
          <w:szCs w:val="20"/>
        </w:rPr>
        <w:t xml:space="preserve"> oder Süßigkeiten enthalten, kann jedes Team für sich d</w:t>
      </w:r>
      <w:r w:rsidR="00A136BD">
        <w:rPr>
          <w:rFonts w:asciiTheme="majorHAnsi" w:eastAsia="Fira Sans" w:hAnsiTheme="majorHAnsi" w:cstheme="majorHAnsi"/>
          <w:szCs w:val="20"/>
        </w:rPr>
        <w:t xml:space="preserve">ie Box </w:t>
      </w:r>
      <w:r>
        <w:rPr>
          <w:rFonts w:asciiTheme="majorHAnsi" w:eastAsia="Fira Sans" w:hAnsiTheme="majorHAnsi" w:cstheme="majorHAnsi"/>
          <w:szCs w:val="20"/>
        </w:rPr>
        <w:t xml:space="preserve">öffnen und einen Teil entnehmen oder auf ein gemeinsames Öffnen </w:t>
      </w:r>
      <w:r w:rsidR="00C64DA5">
        <w:rPr>
          <w:rFonts w:asciiTheme="majorHAnsi" w:eastAsia="Fira Sans" w:hAnsiTheme="majorHAnsi" w:cstheme="majorHAnsi"/>
          <w:szCs w:val="20"/>
        </w:rPr>
        <w:t xml:space="preserve">im Plenum </w:t>
      </w:r>
      <w:r>
        <w:rPr>
          <w:rFonts w:asciiTheme="majorHAnsi" w:eastAsia="Fira Sans" w:hAnsiTheme="majorHAnsi" w:cstheme="majorHAnsi"/>
          <w:szCs w:val="20"/>
        </w:rPr>
        <w:t>gewartet werden.</w:t>
      </w:r>
      <w:r w:rsidR="00C64DA5">
        <w:rPr>
          <w:rFonts w:asciiTheme="majorHAnsi" w:eastAsia="Fira Sans" w:hAnsiTheme="majorHAnsi" w:cstheme="majorHAnsi"/>
          <w:szCs w:val="20"/>
        </w:rPr>
        <w:t xml:space="preserve"> Ein gemeinsames Öffnen hat den Vorteil, dass die langsameren Teams nicht zu sehr unter Druck geraten und nicht bereits im Vorhinein wissen, was i</w:t>
      </w:r>
      <w:r w:rsidR="00A136BD">
        <w:rPr>
          <w:rFonts w:asciiTheme="majorHAnsi" w:eastAsia="Fira Sans" w:hAnsiTheme="majorHAnsi" w:cstheme="majorHAnsi"/>
          <w:szCs w:val="20"/>
        </w:rPr>
        <w:t xml:space="preserve">n der Box </w:t>
      </w:r>
      <w:r w:rsidR="00C64DA5">
        <w:rPr>
          <w:rFonts w:asciiTheme="majorHAnsi" w:eastAsia="Fira Sans" w:hAnsiTheme="majorHAnsi" w:cstheme="majorHAnsi"/>
          <w:szCs w:val="20"/>
        </w:rPr>
        <w:t>enthalten ist.</w:t>
      </w:r>
      <w:r w:rsidR="00A5142B">
        <w:rPr>
          <w:rFonts w:asciiTheme="majorHAnsi" w:eastAsia="Fira Sans" w:hAnsiTheme="majorHAnsi" w:cstheme="majorHAnsi"/>
          <w:szCs w:val="20"/>
        </w:rPr>
        <w:t xml:space="preserve"> </w:t>
      </w:r>
      <w:r w:rsidR="003C4598" w:rsidRPr="00A5142B">
        <w:rPr>
          <w:rFonts w:asciiTheme="majorHAnsi" w:eastAsia="Fira Sans" w:hAnsiTheme="majorHAnsi" w:cstheme="majorBidi"/>
        </w:rPr>
        <w:t>Schnellere Teams können zusätzlich das Bonusrätsel (M9) lösen.</w:t>
      </w:r>
    </w:p>
    <w:p w14:paraId="6A0C06EF" w14:textId="035F0FE9" w:rsidR="003B7CA3" w:rsidRPr="00E824FD" w:rsidRDefault="003B7CA3" w:rsidP="00E824FD">
      <w:pPr>
        <w:pStyle w:val="berschrift4"/>
        <w:rPr>
          <w:rFonts w:eastAsia="Fira Sans"/>
        </w:rPr>
      </w:pPr>
      <w:r w:rsidRPr="00E824FD">
        <w:rPr>
          <w:rFonts w:eastAsia="Fira Sans"/>
        </w:rPr>
        <w:br w:type="page"/>
      </w:r>
    </w:p>
    <w:p w14:paraId="71BCCC42" w14:textId="27BDFA7E" w:rsidR="00D843FD" w:rsidRPr="00233D5C" w:rsidRDefault="003B7CA3" w:rsidP="00DA10FD">
      <w:pPr>
        <w:pStyle w:val="berschrift2"/>
        <w:rPr>
          <w:rFonts w:eastAsia="Fira Sans"/>
        </w:rPr>
      </w:pPr>
      <w:r>
        <w:rPr>
          <w:rFonts w:eastAsia="Fira Sans"/>
        </w:rPr>
        <w:lastRenderedPageBreak/>
        <w:t>M2</w:t>
      </w:r>
      <w:r w:rsidR="00943F3F">
        <w:rPr>
          <w:rFonts w:eastAsia="Fira Sans"/>
        </w:rPr>
        <w:t xml:space="preserve">: </w:t>
      </w:r>
      <w:r w:rsidR="00233D5C" w:rsidRPr="00233D5C">
        <w:rPr>
          <w:rFonts w:eastAsia="Fira Sans"/>
        </w:rPr>
        <w:t>Herausforderungen</w:t>
      </w:r>
      <w:r w:rsidR="00D843FD" w:rsidRPr="00233D5C">
        <w:rPr>
          <w:rFonts w:eastAsia="Fira Sans"/>
        </w:rPr>
        <w:t xml:space="preserve"> des Escape Rooms</w:t>
      </w:r>
    </w:p>
    <w:p w14:paraId="16B01697" w14:textId="77777777" w:rsidR="008F467C" w:rsidRDefault="008F467C" w:rsidP="000727D1">
      <w:pPr>
        <w:jc w:val="both"/>
        <w:rPr>
          <w:rFonts w:asciiTheme="majorHAnsi" w:eastAsia="Fira Sans" w:hAnsiTheme="majorHAnsi" w:cstheme="majorHAnsi"/>
          <w:szCs w:val="20"/>
        </w:rPr>
      </w:pPr>
    </w:p>
    <w:p w14:paraId="4F86567D" w14:textId="394B3EAC" w:rsidR="000727D1" w:rsidRDefault="000727D1" w:rsidP="000727D1">
      <w:pPr>
        <w:jc w:val="both"/>
        <w:rPr>
          <w:rFonts w:asciiTheme="majorHAnsi" w:eastAsia="Fira Sans" w:hAnsiTheme="majorHAnsi" w:cstheme="majorHAnsi"/>
          <w:szCs w:val="20"/>
        </w:rPr>
      </w:pPr>
      <w:r w:rsidRPr="00233D5C">
        <w:rPr>
          <w:rFonts w:asciiTheme="majorHAnsi" w:eastAsia="Fira Sans" w:hAnsiTheme="majorHAnsi" w:cstheme="majorHAnsi"/>
          <w:szCs w:val="20"/>
        </w:rPr>
        <w:t>Jede Herausford</w:t>
      </w:r>
      <w:r>
        <w:rPr>
          <w:rFonts w:asciiTheme="majorHAnsi" w:eastAsia="Fira Sans" w:hAnsiTheme="majorHAnsi" w:cstheme="majorHAnsi"/>
          <w:szCs w:val="20"/>
        </w:rPr>
        <w:t>erung besteht aus einem Schloss (mit oder ohne Schlüssel) sowie einem Textblatt</w:t>
      </w:r>
      <w:r w:rsidR="00016105">
        <w:rPr>
          <w:rFonts w:asciiTheme="majorHAnsi" w:eastAsia="Fira Sans" w:hAnsiTheme="majorHAnsi" w:cstheme="majorHAnsi"/>
          <w:szCs w:val="20"/>
        </w:rPr>
        <w:t xml:space="preserve">. </w:t>
      </w:r>
      <w:r>
        <w:rPr>
          <w:rFonts w:asciiTheme="majorHAnsi" w:eastAsia="Fira Sans" w:hAnsiTheme="majorHAnsi" w:cstheme="majorHAnsi"/>
          <w:szCs w:val="20"/>
        </w:rPr>
        <w:t xml:space="preserve">Abgesehen davon </w:t>
      </w:r>
      <w:r w:rsidRPr="00016105">
        <w:rPr>
          <w:rFonts w:asciiTheme="majorHAnsi" w:eastAsia="Fira Sans" w:hAnsiTheme="majorHAnsi" w:cstheme="majorHAnsi"/>
          <w:szCs w:val="20"/>
        </w:rPr>
        <w:t xml:space="preserve">unterscheiden sich alle Herausforderungen durch </w:t>
      </w:r>
      <w:r w:rsidR="00037ACE" w:rsidRPr="00016105">
        <w:rPr>
          <w:rFonts w:asciiTheme="majorHAnsi" w:eastAsia="Fira Sans" w:hAnsiTheme="majorHAnsi" w:cstheme="majorHAnsi"/>
          <w:szCs w:val="20"/>
        </w:rPr>
        <w:t xml:space="preserve">die </w:t>
      </w:r>
      <w:r w:rsidRPr="00016105">
        <w:rPr>
          <w:rFonts w:asciiTheme="majorHAnsi" w:eastAsia="Fira Sans" w:hAnsiTheme="majorHAnsi" w:cstheme="majorHAnsi"/>
          <w:szCs w:val="20"/>
        </w:rPr>
        <w:t xml:space="preserve">Materialien und </w:t>
      </w:r>
      <w:r w:rsidR="00016105">
        <w:rPr>
          <w:rFonts w:asciiTheme="majorHAnsi" w:eastAsia="Fira Sans" w:hAnsiTheme="majorHAnsi" w:cstheme="majorHAnsi"/>
          <w:szCs w:val="20"/>
        </w:rPr>
        <w:t xml:space="preserve">die </w:t>
      </w:r>
      <w:r w:rsidR="00A46731" w:rsidRPr="00016105">
        <w:rPr>
          <w:rFonts w:asciiTheme="majorHAnsi" w:eastAsia="Fira Sans" w:hAnsiTheme="majorHAnsi" w:cstheme="majorHAnsi"/>
          <w:szCs w:val="20"/>
        </w:rPr>
        <w:t>im Spiel gestellten Anforderungen</w:t>
      </w:r>
      <w:r w:rsidRPr="00016105">
        <w:rPr>
          <w:rFonts w:asciiTheme="majorHAnsi" w:eastAsia="Fira Sans" w:hAnsiTheme="majorHAnsi" w:cstheme="majorHAnsi"/>
          <w:szCs w:val="20"/>
        </w:rPr>
        <w:t>.</w:t>
      </w:r>
    </w:p>
    <w:p w14:paraId="448EF16E" w14:textId="3AD0EDAA" w:rsidR="00037ACE" w:rsidRDefault="00037ACE" w:rsidP="000727D1">
      <w:pPr>
        <w:jc w:val="both"/>
        <w:rPr>
          <w:rFonts w:asciiTheme="majorHAnsi" w:eastAsia="Fira Sans" w:hAnsiTheme="majorHAnsi" w:cstheme="majorHAnsi"/>
          <w:szCs w:val="20"/>
        </w:rPr>
      </w:pPr>
    </w:p>
    <w:p w14:paraId="300EB17E" w14:textId="77777777" w:rsidR="000727D1" w:rsidRDefault="000727D1" w:rsidP="00D843FD">
      <w:pPr>
        <w:rPr>
          <w:rFonts w:asciiTheme="majorHAnsi" w:eastAsia="Fira Sans" w:hAnsiTheme="majorHAnsi" w:cstheme="majorHAnsi"/>
          <w:szCs w:val="20"/>
        </w:rPr>
      </w:pPr>
    </w:p>
    <w:p w14:paraId="3F7D51BF" w14:textId="687D8DCF" w:rsidR="00260876" w:rsidRDefault="00F23C10" w:rsidP="00DA10FD">
      <w:pPr>
        <w:pStyle w:val="berschrift3"/>
        <w:rPr>
          <w:rFonts w:eastAsia="Fira Sans"/>
        </w:rPr>
      </w:pPr>
      <w:r>
        <w:rPr>
          <w:rFonts w:eastAsia="Fira Sans"/>
        </w:rPr>
        <w:t xml:space="preserve">Informationen zu </w:t>
      </w:r>
      <w:r w:rsidR="00D931C3">
        <w:rPr>
          <w:rFonts w:eastAsia="Fira Sans"/>
        </w:rPr>
        <w:t>Herausforderung</w:t>
      </w:r>
      <w:r>
        <w:rPr>
          <w:rFonts w:eastAsia="Fira Sans"/>
        </w:rPr>
        <w:t xml:space="preserve"> 1</w:t>
      </w:r>
    </w:p>
    <w:p w14:paraId="14507F2E" w14:textId="77777777" w:rsidR="00D931C3" w:rsidRDefault="00D931C3" w:rsidP="00D843FD">
      <w:pPr>
        <w:rPr>
          <w:rFonts w:asciiTheme="majorHAnsi" w:eastAsia="Fira Sans" w:hAnsiTheme="majorHAnsi" w:cstheme="majorHAnsi"/>
          <w:szCs w:val="20"/>
        </w:rPr>
      </w:pPr>
    </w:p>
    <w:tbl>
      <w:tblPr>
        <w:tblStyle w:val="Gitternetztabelle4Akzent4"/>
        <w:tblW w:w="0" w:type="auto"/>
        <w:tblCellMar>
          <w:top w:w="170" w:type="dxa"/>
          <w:left w:w="170" w:type="dxa"/>
          <w:bottom w:w="170" w:type="dxa"/>
          <w:right w:w="170" w:type="dxa"/>
        </w:tblCellMar>
        <w:tblLook w:val="04A0" w:firstRow="1" w:lastRow="0" w:firstColumn="1" w:lastColumn="0" w:noHBand="0" w:noVBand="1"/>
      </w:tblPr>
      <w:tblGrid>
        <w:gridCol w:w="2405"/>
        <w:gridCol w:w="6649"/>
      </w:tblGrid>
      <w:tr w:rsidR="00260876" w14:paraId="0B52B52E" w14:textId="77777777" w:rsidTr="00B23F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26E137D9" w14:textId="7D4F2C06" w:rsidR="00260876" w:rsidRPr="00D33658" w:rsidRDefault="00260876" w:rsidP="00F041DF">
            <w:pPr>
              <w:rPr>
                <w:rStyle w:val="Erwhnung"/>
                <w:color w:val="303059" w:themeColor="accent3"/>
                <w:shd w:val="clear" w:color="auto" w:fill="auto"/>
              </w:rPr>
            </w:pPr>
            <w:r w:rsidRPr="00D33658">
              <w:rPr>
                <w:rStyle w:val="Erwhnung"/>
                <w:color w:val="303059" w:themeColor="accent3"/>
                <w:shd w:val="clear" w:color="auto" w:fill="auto"/>
              </w:rPr>
              <w:t>Herausforderung 1</w:t>
            </w:r>
          </w:p>
        </w:tc>
        <w:tc>
          <w:tcPr>
            <w:tcW w:w="6649" w:type="dxa"/>
          </w:tcPr>
          <w:p w14:paraId="29285507" w14:textId="01914156" w:rsidR="00260876" w:rsidRPr="00D33658" w:rsidRDefault="00D33658" w:rsidP="00F041DF">
            <w:pPr>
              <w:cnfStyle w:val="100000000000" w:firstRow="1" w:lastRow="0" w:firstColumn="0" w:lastColumn="0" w:oddVBand="0" w:evenVBand="0" w:oddHBand="0" w:evenHBand="0" w:firstRowFirstColumn="0" w:firstRowLastColumn="0" w:lastRowFirstColumn="0" w:lastRowLastColumn="0"/>
              <w:rPr>
                <w:rStyle w:val="Erwhnung"/>
                <w:color w:val="auto"/>
                <w:shd w:val="clear" w:color="auto" w:fill="auto"/>
              </w:rPr>
            </w:pPr>
            <w:r w:rsidRPr="00D33658">
              <w:rPr>
                <w:color w:val="303059" w:themeColor="accent3"/>
              </w:rPr>
              <w:t>Stromfresser?</w:t>
            </w:r>
          </w:p>
        </w:tc>
      </w:tr>
      <w:tr w:rsidR="00260876" w14:paraId="06E58F65" w14:textId="77777777" w:rsidTr="00B23F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7EFD4BB2" w14:textId="5A69BAA8" w:rsidR="00260876" w:rsidRPr="00D33658" w:rsidRDefault="00B23FDD" w:rsidP="00F041DF">
            <w:pPr>
              <w:rPr>
                <w:rStyle w:val="Erwhnung"/>
                <w:color w:val="303059" w:themeColor="accent3"/>
                <w:shd w:val="clear" w:color="auto" w:fill="auto"/>
              </w:rPr>
            </w:pPr>
            <w:r w:rsidRPr="00D33658">
              <w:rPr>
                <w:rStyle w:val="Erwhnung"/>
                <w:color w:val="303059" w:themeColor="accent3"/>
                <w:shd w:val="clear" w:color="auto" w:fill="auto"/>
              </w:rPr>
              <w:t>Aufgabe</w:t>
            </w:r>
          </w:p>
        </w:tc>
        <w:tc>
          <w:tcPr>
            <w:tcW w:w="6649" w:type="dxa"/>
          </w:tcPr>
          <w:p w14:paraId="564DEF63" w14:textId="6ECDA857" w:rsidR="00260876" w:rsidRPr="00D33658" w:rsidRDefault="00A87DD2" w:rsidP="00F041DF">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Pr>
                <w:rStyle w:val="Erwhnung"/>
                <w:color w:val="auto"/>
                <w:shd w:val="clear" w:color="auto" w:fill="auto"/>
              </w:rPr>
              <w:t>Haushaltsgeräte o</w:t>
            </w:r>
            <w:r w:rsidR="00D36541">
              <w:rPr>
                <w:rStyle w:val="Erwhnung"/>
                <w:color w:val="auto"/>
                <w:shd w:val="clear" w:color="auto" w:fill="auto"/>
              </w:rPr>
              <w:t>rdnen</w:t>
            </w:r>
          </w:p>
        </w:tc>
      </w:tr>
      <w:tr w:rsidR="00260876" w14:paraId="68B85BB0" w14:textId="77777777" w:rsidTr="00B23FDD">
        <w:tc>
          <w:tcPr>
            <w:cnfStyle w:val="001000000000" w:firstRow="0" w:lastRow="0" w:firstColumn="1" w:lastColumn="0" w:oddVBand="0" w:evenVBand="0" w:oddHBand="0" w:evenHBand="0" w:firstRowFirstColumn="0" w:firstRowLastColumn="0" w:lastRowFirstColumn="0" w:lastRowLastColumn="0"/>
            <w:tcW w:w="2405" w:type="dxa"/>
          </w:tcPr>
          <w:p w14:paraId="2FBAD4C8" w14:textId="3773E628" w:rsidR="00260876" w:rsidRPr="00D33658" w:rsidRDefault="00B23FDD" w:rsidP="00F041DF">
            <w:pPr>
              <w:rPr>
                <w:rStyle w:val="Erwhnung"/>
                <w:b w:val="0"/>
                <w:bCs w:val="0"/>
                <w:color w:val="303059" w:themeColor="accent3"/>
                <w:shd w:val="clear" w:color="auto" w:fill="auto"/>
              </w:rPr>
            </w:pPr>
            <w:r w:rsidRPr="00D33658">
              <w:rPr>
                <w:rStyle w:val="Erwhnung"/>
                <w:color w:val="303059" w:themeColor="accent3"/>
                <w:shd w:val="clear" w:color="auto" w:fill="auto"/>
              </w:rPr>
              <w:t>Materialien</w:t>
            </w:r>
          </w:p>
        </w:tc>
        <w:tc>
          <w:tcPr>
            <w:tcW w:w="6649" w:type="dxa"/>
          </w:tcPr>
          <w:p w14:paraId="6C9050E5" w14:textId="566E8256" w:rsidR="00260876" w:rsidRPr="00D33658" w:rsidRDefault="00B23FDD" w:rsidP="008647DD">
            <w:pPr>
              <w:pStyle w:val="Listenabsatz"/>
              <w:numPr>
                <w:ilvl w:val="0"/>
                <w:numId w:val="3"/>
              </w:num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sidRPr="00D33658">
              <w:rPr>
                <w:rStyle w:val="Erwhnung"/>
                <w:color w:val="auto"/>
                <w:shd w:val="clear" w:color="auto" w:fill="auto"/>
              </w:rPr>
              <w:t xml:space="preserve">Textblatt </w:t>
            </w:r>
            <w:r w:rsidR="00D33658" w:rsidRPr="00D33658">
              <w:rPr>
                <w:rStyle w:val="Erwhnung"/>
                <w:color w:val="auto"/>
                <w:shd w:val="clear" w:color="auto" w:fill="auto"/>
              </w:rPr>
              <w:t>zu Herausforderung 1 inkl. Tabelle</w:t>
            </w:r>
          </w:p>
          <w:p w14:paraId="2D81D440" w14:textId="15D295A6" w:rsidR="00B23FDD" w:rsidRPr="00D33658" w:rsidRDefault="00D33658" w:rsidP="008647DD">
            <w:pPr>
              <w:pStyle w:val="Listenabsatz"/>
              <w:numPr>
                <w:ilvl w:val="0"/>
                <w:numId w:val="3"/>
              </w:num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sidRPr="00D33658">
              <w:rPr>
                <w:rStyle w:val="Erwhnung"/>
                <w:color w:val="auto"/>
                <w:shd w:val="clear" w:color="auto" w:fill="auto"/>
              </w:rPr>
              <w:t>Grafik „Haushaltsgeräte“</w:t>
            </w:r>
          </w:p>
        </w:tc>
      </w:tr>
      <w:tr w:rsidR="00260876" w14:paraId="35284850" w14:textId="77777777" w:rsidTr="00B23F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03A250DF" w14:textId="18D4E83B" w:rsidR="00260876" w:rsidRPr="00D33658" w:rsidRDefault="00B23FDD" w:rsidP="00F041DF">
            <w:pPr>
              <w:rPr>
                <w:rStyle w:val="Erwhnung"/>
                <w:color w:val="303059" w:themeColor="accent3"/>
                <w:shd w:val="clear" w:color="auto" w:fill="auto"/>
              </w:rPr>
            </w:pPr>
            <w:r w:rsidRPr="00D33658">
              <w:rPr>
                <w:rStyle w:val="Erwhnung"/>
                <w:color w:val="303059" w:themeColor="accent3"/>
                <w:shd w:val="clear" w:color="auto" w:fill="auto"/>
              </w:rPr>
              <w:t>Lösung</w:t>
            </w:r>
          </w:p>
        </w:tc>
        <w:tc>
          <w:tcPr>
            <w:tcW w:w="6649" w:type="dxa"/>
          </w:tcPr>
          <w:p w14:paraId="05053E00" w14:textId="233A97F4" w:rsidR="00260876" w:rsidRPr="00D33658" w:rsidRDefault="00B23FDD" w:rsidP="00F041DF">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sidRPr="00D33658">
              <w:rPr>
                <w:rStyle w:val="Erwhnung"/>
                <w:color w:val="auto"/>
                <w:shd w:val="clear" w:color="auto" w:fill="auto"/>
              </w:rPr>
              <w:t xml:space="preserve">Schloss </w:t>
            </w:r>
            <w:r w:rsidR="00D33658" w:rsidRPr="00D33658">
              <w:rPr>
                <w:rStyle w:val="Erwhnung"/>
                <w:color w:val="auto"/>
                <w:shd w:val="clear" w:color="auto" w:fill="auto"/>
              </w:rPr>
              <w:t xml:space="preserve">dreistellig 1, </w:t>
            </w:r>
            <w:r w:rsidR="00823B62">
              <w:rPr>
                <w:rStyle w:val="Erwhnung"/>
                <w:color w:val="auto"/>
                <w:shd w:val="clear" w:color="auto" w:fill="auto"/>
              </w:rPr>
              <w:t xml:space="preserve">Kombination </w:t>
            </w:r>
            <w:r w:rsidR="00D33658" w:rsidRPr="00D33658">
              <w:rPr>
                <w:rStyle w:val="Erwhnung"/>
                <w:color w:val="auto"/>
                <w:shd w:val="clear" w:color="auto" w:fill="auto"/>
              </w:rPr>
              <w:t>653</w:t>
            </w:r>
          </w:p>
        </w:tc>
      </w:tr>
    </w:tbl>
    <w:p w14:paraId="61DAEDCA" w14:textId="5A05BD2C" w:rsidR="00260876" w:rsidRDefault="00260876" w:rsidP="00D843FD">
      <w:pPr>
        <w:rPr>
          <w:rFonts w:asciiTheme="majorHAnsi" w:eastAsia="Fira Sans" w:hAnsiTheme="majorHAnsi" w:cstheme="majorHAnsi"/>
          <w:szCs w:val="20"/>
        </w:rPr>
      </w:pPr>
    </w:p>
    <w:p w14:paraId="56A67BC4" w14:textId="30D4A9FE" w:rsidR="00F23C10" w:rsidRPr="00EA2D09" w:rsidRDefault="00F23C10" w:rsidP="00F23C10">
      <w:pPr>
        <w:rPr>
          <w:rFonts w:asciiTheme="majorHAnsi" w:eastAsia="Fira Sans" w:hAnsiTheme="majorHAnsi" w:cstheme="majorHAnsi"/>
          <w:szCs w:val="20"/>
        </w:rPr>
      </w:pPr>
      <w:r w:rsidRPr="00F23C10">
        <w:rPr>
          <w:rFonts w:asciiTheme="majorHAnsi" w:eastAsia="Fira Sans" w:hAnsiTheme="majorHAnsi" w:cstheme="majorHAnsi"/>
          <w:b/>
          <w:szCs w:val="20"/>
        </w:rPr>
        <w:t>Beschreibung</w:t>
      </w:r>
      <w:r w:rsidR="00530638">
        <w:rPr>
          <w:rFonts w:asciiTheme="majorHAnsi" w:eastAsia="Fira Sans" w:hAnsiTheme="majorHAnsi" w:cstheme="majorHAnsi"/>
          <w:b/>
          <w:szCs w:val="20"/>
        </w:rPr>
        <w:t xml:space="preserve"> und Lösung</w:t>
      </w:r>
    </w:p>
    <w:p w14:paraId="517DEA20" w14:textId="5CE25286" w:rsidR="0083116B" w:rsidRDefault="00F23C10" w:rsidP="0083116B">
      <w:pPr>
        <w:jc w:val="both"/>
      </w:pPr>
      <w:r w:rsidRPr="00EA2D09">
        <w:rPr>
          <w:rFonts w:asciiTheme="majorHAnsi" w:eastAsia="Fira Sans" w:hAnsiTheme="majorHAnsi" w:cstheme="majorHAnsi"/>
          <w:szCs w:val="20"/>
        </w:rPr>
        <w:t>Die erste Herausforderung im Escape Room bildet den Auftakt für das gesamte Spiel. Mit ein</w:t>
      </w:r>
      <w:r w:rsidR="00D36541">
        <w:rPr>
          <w:rFonts w:asciiTheme="majorHAnsi" w:eastAsia="Fira Sans" w:hAnsiTheme="majorHAnsi" w:cstheme="majorHAnsi"/>
          <w:szCs w:val="20"/>
        </w:rPr>
        <w:t xml:space="preserve">er einfachen Zuordnung von Buchstaben </w:t>
      </w:r>
      <w:r w:rsidRPr="00EA2D09">
        <w:rPr>
          <w:rFonts w:asciiTheme="majorHAnsi" w:eastAsia="Fira Sans" w:hAnsiTheme="majorHAnsi" w:cstheme="majorHAnsi"/>
          <w:szCs w:val="20"/>
        </w:rPr>
        <w:t>wird auf das Kommende eingestimmt.</w:t>
      </w:r>
      <w:r w:rsidR="0083116B">
        <w:rPr>
          <w:rFonts w:asciiTheme="majorHAnsi" w:eastAsia="Fira Sans" w:hAnsiTheme="majorHAnsi" w:cstheme="majorHAnsi"/>
          <w:szCs w:val="20"/>
        </w:rPr>
        <w:t xml:space="preserve"> </w:t>
      </w:r>
      <w:r w:rsidR="0083116B">
        <w:t>Die SuS bekommen ein Bild mit verschiedenen Elektrogeräten, denen unterschiedliche Buchstaben zugeordnet sind</w:t>
      </w:r>
      <w:r w:rsidR="0083116B" w:rsidRPr="00371A8A">
        <w:t xml:space="preserve">. Die SuS müssen </w:t>
      </w:r>
      <w:r w:rsidR="008B1E1B">
        <w:t xml:space="preserve">die Buchstaben richtig eintragen und die Haushaltsgeräte nach absteigendem Stromverbrauch ordnen, </w:t>
      </w:r>
      <w:r w:rsidR="0083116B">
        <w:t xml:space="preserve">um </w:t>
      </w:r>
      <w:r w:rsidR="008B1E1B">
        <w:t>den</w:t>
      </w:r>
      <w:r w:rsidR="0083116B">
        <w:t xml:space="preserve"> Lösungs</w:t>
      </w:r>
      <w:r w:rsidR="008B1E1B">
        <w:t>code</w:t>
      </w:r>
      <w:r w:rsidR="0083116B">
        <w:t xml:space="preserve"> zu </w:t>
      </w:r>
      <w:r w:rsidR="0083116B" w:rsidRPr="008B1E1B">
        <w:t>erhalten. Ziel ist es, ein Gefühl dafür zu erhalten, welche Geräte welche Strommenge benötigen.</w:t>
      </w:r>
    </w:p>
    <w:p w14:paraId="05BBE719" w14:textId="5EB3D050" w:rsidR="00F4482E" w:rsidRDefault="00F4482E" w:rsidP="00F23C10">
      <w:pPr>
        <w:jc w:val="both"/>
        <w:rPr>
          <w:rFonts w:asciiTheme="majorHAnsi" w:eastAsia="Fira Sans" w:hAnsiTheme="majorHAnsi" w:cstheme="majorHAnsi"/>
          <w:szCs w:val="20"/>
        </w:rPr>
      </w:pPr>
      <w:r>
        <w:rPr>
          <w:rFonts w:asciiTheme="majorHAnsi" w:eastAsia="Fira Sans" w:hAnsiTheme="majorHAnsi" w:cstheme="majorHAnsi"/>
          <w:szCs w:val="20"/>
        </w:rPr>
        <w:t xml:space="preserve">Sind die Buchstaben richtig geordnet, ergibt sich folgendes Wort: SECHSFÜNFDREI. Der gesuchte Code ist daher </w:t>
      </w:r>
      <w:r w:rsidRPr="00530638">
        <w:rPr>
          <w:rFonts w:asciiTheme="majorHAnsi" w:eastAsia="Fira Sans" w:hAnsiTheme="majorHAnsi" w:cstheme="majorHAnsi"/>
          <w:b/>
          <w:szCs w:val="20"/>
        </w:rPr>
        <w:t>653</w:t>
      </w:r>
      <w:r>
        <w:rPr>
          <w:rFonts w:asciiTheme="majorHAnsi" w:eastAsia="Fira Sans" w:hAnsiTheme="majorHAnsi" w:cstheme="majorHAnsi"/>
          <w:szCs w:val="20"/>
        </w:rPr>
        <w:t>.</w:t>
      </w:r>
    </w:p>
    <w:p w14:paraId="7405D6E5" w14:textId="77777777" w:rsidR="00F23C10" w:rsidRPr="00EA2D09" w:rsidRDefault="00F23C10" w:rsidP="00F23C10">
      <w:pPr>
        <w:jc w:val="both"/>
        <w:rPr>
          <w:rFonts w:asciiTheme="majorHAnsi" w:eastAsia="Fira Sans" w:hAnsiTheme="majorHAnsi" w:cstheme="majorHAnsi"/>
          <w:szCs w:val="20"/>
        </w:rPr>
      </w:pPr>
      <w:r w:rsidRPr="00EA2D09">
        <w:rPr>
          <w:rFonts w:asciiTheme="majorHAnsi" w:eastAsia="Fira Sans" w:hAnsiTheme="majorHAnsi" w:cstheme="majorHAnsi"/>
          <w:szCs w:val="20"/>
        </w:rPr>
        <w:t xml:space="preserve">   </w:t>
      </w:r>
    </w:p>
    <w:p w14:paraId="1F12128B" w14:textId="537D8A7F" w:rsidR="00F23C10" w:rsidRDefault="00F23C10" w:rsidP="00F23C10">
      <w:pPr>
        <w:jc w:val="both"/>
        <w:rPr>
          <w:rFonts w:asciiTheme="majorHAnsi" w:eastAsia="Fira Sans" w:hAnsiTheme="majorHAnsi" w:cstheme="majorHAnsi"/>
          <w:b/>
          <w:szCs w:val="20"/>
        </w:rPr>
      </w:pPr>
      <w:r w:rsidRPr="00F23C10">
        <w:rPr>
          <w:rFonts w:asciiTheme="majorHAnsi" w:eastAsia="Fira Sans" w:hAnsiTheme="majorHAnsi" w:cstheme="majorHAnsi"/>
          <w:b/>
          <w:szCs w:val="20"/>
        </w:rPr>
        <w:t>Anmerkungen</w:t>
      </w:r>
    </w:p>
    <w:p w14:paraId="63CB7D8D" w14:textId="77777777" w:rsidR="00530638" w:rsidRDefault="00530638" w:rsidP="00530638">
      <w:pPr>
        <w:jc w:val="both"/>
        <w:rPr>
          <w:rFonts w:asciiTheme="majorHAnsi" w:eastAsia="Fira Sans" w:hAnsiTheme="majorHAnsi" w:cstheme="majorHAnsi"/>
          <w:szCs w:val="20"/>
        </w:rPr>
      </w:pPr>
      <w:r>
        <w:rPr>
          <w:rFonts w:asciiTheme="majorHAnsi" w:eastAsia="Fira Sans" w:hAnsiTheme="majorHAnsi" w:cstheme="majorHAnsi"/>
          <w:szCs w:val="20"/>
        </w:rPr>
        <w:t>Essenziell bei dieser Herausforderung ist, dass die SuS erkennen, welche Haushaltsgeräte viel/wenig Strom verbrauchen und diese in die richtige Reihenfolge bringen. Haben sie die richtige Reihenfolge gefunden, sollten sie die Buchstaben geordnet auf ihrem Blatt eintragen. So finden sie den gesuchten Zahlencode.</w:t>
      </w:r>
    </w:p>
    <w:p w14:paraId="4B2F0B25" w14:textId="5ADE32F4" w:rsidR="00F4482E" w:rsidRDefault="00530638" w:rsidP="5D6BFD5B">
      <w:pPr>
        <w:jc w:val="both"/>
        <w:rPr>
          <w:rFonts w:asciiTheme="majorHAnsi" w:eastAsia="Fira Sans" w:hAnsiTheme="majorHAnsi" w:cstheme="majorBidi"/>
        </w:rPr>
      </w:pPr>
      <w:r w:rsidRPr="5D6BFD5B">
        <w:rPr>
          <w:rFonts w:asciiTheme="majorHAnsi" w:eastAsia="Fira Sans" w:hAnsiTheme="majorHAnsi" w:cstheme="majorBidi"/>
        </w:rPr>
        <w:t xml:space="preserve">Der Schwierigkeitsgrad der Rätsel kann </w:t>
      </w:r>
      <w:r w:rsidR="5820707F" w:rsidRPr="5D6BFD5B">
        <w:rPr>
          <w:rFonts w:asciiTheme="majorHAnsi" w:eastAsia="Fira Sans" w:hAnsiTheme="majorHAnsi" w:cstheme="majorBidi"/>
        </w:rPr>
        <w:t>bei</w:t>
      </w:r>
      <w:r w:rsidR="001C0761" w:rsidRPr="5D6BFD5B">
        <w:rPr>
          <w:rFonts w:asciiTheme="majorHAnsi" w:eastAsia="Fira Sans" w:hAnsiTheme="majorHAnsi" w:cstheme="majorBidi"/>
        </w:rPr>
        <w:t xml:space="preserve"> </w:t>
      </w:r>
      <w:r w:rsidR="5820707F" w:rsidRPr="5D6BFD5B">
        <w:rPr>
          <w:rFonts w:asciiTheme="majorHAnsi" w:eastAsia="Fira Sans" w:hAnsiTheme="majorHAnsi" w:cstheme="majorBidi"/>
        </w:rPr>
        <w:t xml:space="preserve">Bedarf und auf Wunsch </w:t>
      </w:r>
      <w:r w:rsidR="00F23C10" w:rsidRPr="5D6BFD5B">
        <w:rPr>
          <w:rFonts w:asciiTheme="majorHAnsi" w:eastAsia="Fira Sans" w:hAnsiTheme="majorHAnsi" w:cstheme="majorBidi"/>
        </w:rPr>
        <w:t>angehoben werden.</w:t>
      </w:r>
      <w:r w:rsidRPr="5D6BFD5B">
        <w:rPr>
          <w:rFonts w:asciiTheme="majorHAnsi" w:eastAsia="Fira Sans" w:hAnsiTheme="majorHAnsi" w:cstheme="majorBidi"/>
        </w:rPr>
        <w:t xml:space="preserve"> </w:t>
      </w:r>
      <w:r w:rsidR="6D4C1AF0" w:rsidRPr="5D6BFD5B">
        <w:rPr>
          <w:rFonts w:asciiTheme="majorHAnsi" w:eastAsia="Fira Sans" w:hAnsiTheme="majorHAnsi" w:cstheme="majorBidi"/>
        </w:rPr>
        <w:t>E</w:t>
      </w:r>
      <w:r w:rsidRPr="5D6BFD5B">
        <w:rPr>
          <w:rFonts w:asciiTheme="majorHAnsi" w:eastAsia="Fira Sans" w:hAnsiTheme="majorHAnsi" w:cstheme="majorBidi"/>
        </w:rPr>
        <w:t>ine Möglichkeit</w:t>
      </w:r>
      <w:r w:rsidR="02BEEA85" w:rsidRPr="5D6BFD5B">
        <w:rPr>
          <w:rFonts w:asciiTheme="majorHAnsi" w:eastAsia="Fira Sans" w:hAnsiTheme="majorHAnsi" w:cstheme="majorBidi"/>
        </w:rPr>
        <w:t xml:space="preserve"> ist</w:t>
      </w:r>
      <w:r w:rsidRPr="5D6BFD5B">
        <w:rPr>
          <w:rFonts w:asciiTheme="majorHAnsi" w:eastAsia="Fira Sans" w:hAnsiTheme="majorHAnsi" w:cstheme="majorBidi"/>
        </w:rPr>
        <w:t xml:space="preserve">, z. B. </w:t>
      </w:r>
      <w:r w:rsidR="00F4482E" w:rsidRPr="5D6BFD5B">
        <w:rPr>
          <w:rFonts w:asciiTheme="majorHAnsi" w:eastAsia="Fira Sans" w:hAnsiTheme="majorHAnsi" w:cstheme="majorBidi"/>
        </w:rPr>
        <w:t xml:space="preserve">ein paar Angaben </w:t>
      </w:r>
      <w:r w:rsidR="0BA22942" w:rsidRPr="5D6BFD5B">
        <w:rPr>
          <w:rFonts w:asciiTheme="majorHAnsi" w:eastAsia="Fira Sans" w:hAnsiTheme="majorHAnsi" w:cstheme="majorBidi"/>
        </w:rPr>
        <w:t xml:space="preserve">zum </w:t>
      </w:r>
      <w:r w:rsidR="00F4482E" w:rsidRPr="5D6BFD5B">
        <w:rPr>
          <w:rFonts w:asciiTheme="majorHAnsi" w:eastAsia="Fira Sans" w:hAnsiTheme="majorHAnsi" w:cstheme="majorBidi"/>
        </w:rPr>
        <w:t>Jahresverbrauch zu löschen oder diese Spalte g</w:t>
      </w:r>
      <w:r w:rsidR="276DEF48" w:rsidRPr="5D6BFD5B">
        <w:rPr>
          <w:rFonts w:asciiTheme="majorHAnsi" w:eastAsia="Fira Sans" w:hAnsiTheme="majorHAnsi" w:cstheme="majorBidi"/>
        </w:rPr>
        <w:t xml:space="preserve">änzlich </w:t>
      </w:r>
      <w:r w:rsidR="00F4482E" w:rsidRPr="5D6BFD5B">
        <w:rPr>
          <w:rFonts w:asciiTheme="majorHAnsi" w:eastAsia="Fira Sans" w:hAnsiTheme="majorHAnsi" w:cstheme="majorBidi"/>
        </w:rPr>
        <w:t>wegzulassen.</w:t>
      </w:r>
    </w:p>
    <w:p w14:paraId="2937217E" w14:textId="77777777" w:rsidR="00F23C10" w:rsidRDefault="00F23C10" w:rsidP="00D843FD">
      <w:pPr>
        <w:rPr>
          <w:rFonts w:asciiTheme="majorHAnsi" w:eastAsia="Fira Sans" w:hAnsiTheme="majorHAnsi" w:cstheme="majorHAnsi"/>
          <w:szCs w:val="20"/>
        </w:rPr>
      </w:pPr>
    </w:p>
    <w:p w14:paraId="6EF3B84B" w14:textId="501A09C1" w:rsidR="00F23C10" w:rsidRDefault="00F23C10" w:rsidP="00D843FD">
      <w:pPr>
        <w:rPr>
          <w:rFonts w:asciiTheme="majorHAnsi" w:eastAsia="Fira Sans" w:hAnsiTheme="majorHAnsi" w:cstheme="majorHAnsi"/>
          <w:szCs w:val="20"/>
        </w:rPr>
      </w:pPr>
    </w:p>
    <w:p w14:paraId="420BBEC6" w14:textId="77777777" w:rsidR="00823B62" w:rsidRDefault="00823B62">
      <w:pPr>
        <w:spacing w:line="240" w:lineRule="auto"/>
        <w:rPr>
          <w:rFonts w:asciiTheme="majorHAnsi" w:eastAsia="Fira Sans" w:hAnsiTheme="majorHAnsi" w:cstheme="majorBidi"/>
          <w:b/>
          <w:iCs/>
          <w:color w:val="8D82B1" w:themeColor="accent1"/>
        </w:rPr>
      </w:pPr>
      <w:r>
        <w:rPr>
          <w:rFonts w:eastAsia="Fira Sans"/>
        </w:rPr>
        <w:br w:type="page"/>
      </w:r>
    </w:p>
    <w:p w14:paraId="11F5210F" w14:textId="6FFFC3E9" w:rsidR="00B31144" w:rsidRDefault="00B31144" w:rsidP="00DA10FD">
      <w:pPr>
        <w:pStyle w:val="berschrift3"/>
        <w:rPr>
          <w:rFonts w:eastAsia="Fira Sans"/>
        </w:rPr>
      </w:pPr>
      <w:r>
        <w:rPr>
          <w:rFonts w:eastAsia="Fira Sans"/>
        </w:rPr>
        <w:lastRenderedPageBreak/>
        <w:t>Informationen zu Herausforderung 2</w:t>
      </w:r>
    </w:p>
    <w:p w14:paraId="2F974A2F" w14:textId="77777777" w:rsidR="00F23C10" w:rsidRDefault="00F23C10" w:rsidP="00D843FD">
      <w:pPr>
        <w:rPr>
          <w:rFonts w:asciiTheme="majorHAnsi" w:eastAsia="Fira Sans" w:hAnsiTheme="majorHAnsi" w:cstheme="majorHAnsi"/>
          <w:szCs w:val="20"/>
        </w:rPr>
      </w:pPr>
    </w:p>
    <w:tbl>
      <w:tblPr>
        <w:tblStyle w:val="Gitternetztabelle4Akzent4"/>
        <w:tblW w:w="0" w:type="auto"/>
        <w:tblCellMar>
          <w:top w:w="170" w:type="dxa"/>
          <w:left w:w="170" w:type="dxa"/>
          <w:bottom w:w="170" w:type="dxa"/>
          <w:right w:w="170" w:type="dxa"/>
        </w:tblCellMar>
        <w:tblLook w:val="04A0" w:firstRow="1" w:lastRow="0" w:firstColumn="1" w:lastColumn="0" w:noHBand="0" w:noVBand="1"/>
      </w:tblPr>
      <w:tblGrid>
        <w:gridCol w:w="2405"/>
        <w:gridCol w:w="6649"/>
      </w:tblGrid>
      <w:tr w:rsidR="00B23FDD" w14:paraId="60026DC2" w14:textId="77777777" w:rsidTr="00F041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334893C9" w14:textId="584D550F" w:rsidR="00B23FDD" w:rsidRPr="00A87DD2" w:rsidRDefault="00B23FDD" w:rsidP="00F041DF">
            <w:pPr>
              <w:rPr>
                <w:rStyle w:val="Erwhnung"/>
                <w:color w:val="303059" w:themeColor="accent3"/>
                <w:shd w:val="clear" w:color="auto" w:fill="auto"/>
              </w:rPr>
            </w:pPr>
            <w:r w:rsidRPr="00A87DD2">
              <w:rPr>
                <w:rStyle w:val="Erwhnung"/>
                <w:color w:val="303059" w:themeColor="accent3"/>
                <w:shd w:val="clear" w:color="auto" w:fill="auto"/>
              </w:rPr>
              <w:t>Herausforderung 2</w:t>
            </w:r>
          </w:p>
        </w:tc>
        <w:tc>
          <w:tcPr>
            <w:tcW w:w="6649" w:type="dxa"/>
          </w:tcPr>
          <w:p w14:paraId="025A5F30" w14:textId="551AE9A1" w:rsidR="00B23FDD" w:rsidRPr="00A87DD2" w:rsidRDefault="004466DF" w:rsidP="00F041DF">
            <w:pPr>
              <w:cnfStyle w:val="100000000000" w:firstRow="1" w:lastRow="0" w:firstColumn="0" w:lastColumn="0" w:oddVBand="0" w:evenVBand="0" w:oddHBand="0" w:evenHBand="0" w:firstRowFirstColumn="0" w:firstRowLastColumn="0" w:lastRowFirstColumn="0" w:lastRowLastColumn="0"/>
              <w:rPr>
                <w:rStyle w:val="Erwhnung"/>
                <w:color w:val="auto"/>
                <w:shd w:val="clear" w:color="auto" w:fill="auto"/>
              </w:rPr>
            </w:pPr>
            <w:r>
              <w:rPr>
                <w:color w:val="303059" w:themeColor="accent3"/>
              </w:rPr>
              <w:t>Wasser marsch</w:t>
            </w:r>
            <w:r w:rsidR="000F54F3" w:rsidRPr="00A87DD2">
              <w:rPr>
                <w:color w:val="303059" w:themeColor="accent3"/>
              </w:rPr>
              <w:t xml:space="preserve">! </w:t>
            </w:r>
          </w:p>
        </w:tc>
      </w:tr>
      <w:tr w:rsidR="00B23FDD" w14:paraId="39F8FB49" w14:textId="77777777" w:rsidTr="00F041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58398398" w14:textId="77777777" w:rsidR="00B23FDD" w:rsidRPr="00A87DD2" w:rsidRDefault="00B23FDD" w:rsidP="00F041DF">
            <w:pPr>
              <w:rPr>
                <w:rStyle w:val="Erwhnung"/>
                <w:color w:val="303059" w:themeColor="accent3"/>
                <w:shd w:val="clear" w:color="auto" w:fill="auto"/>
              </w:rPr>
            </w:pPr>
            <w:r w:rsidRPr="00A87DD2">
              <w:rPr>
                <w:rStyle w:val="Erwhnung"/>
                <w:color w:val="303059" w:themeColor="accent3"/>
                <w:shd w:val="clear" w:color="auto" w:fill="auto"/>
              </w:rPr>
              <w:t>Aufgabe</w:t>
            </w:r>
          </w:p>
        </w:tc>
        <w:tc>
          <w:tcPr>
            <w:tcW w:w="6649" w:type="dxa"/>
          </w:tcPr>
          <w:p w14:paraId="317A4014" w14:textId="62E520A1" w:rsidR="00B23FDD" w:rsidRPr="00A87DD2" w:rsidRDefault="00B23FDD" w:rsidP="00F041DF">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sidRPr="00A87DD2">
              <w:rPr>
                <w:rStyle w:val="Erwhnung"/>
                <w:color w:val="auto"/>
                <w:shd w:val="clear" w:color="auto" w:fill="auto"/>
              </w:rPr>
              <w:t xml:space="preserve">Dekodieren </w:t>
            </w:r>
            <w:r w:rsidR="000F54F3" w:rsidRPr="00A87DD2">
              <w:rPr>
                <w:rStyle w:val="Erwhnung"/>
                <w:color w:val="auto"/>
                <w:shd w:val="clear" w:color="auto" w:fill="auto"/>
              </w:rPr>
              <w:t>und Rechenaufgabe</w:t>
            </w:r>
            <w:r w:rsidRPr="00A87DD2">
              <w:rPr>
                <w:rStyle w:val="Erwhnung"/>
                <w:color w:val="auto"/>
              </w:rPr>
              <w:t xml:space="preserve"> </w:t>
            </w:r>
          </w:p>
        </w:tc>
      </w:tr>
      <w:tr w:rsidR="00B23FDD" w14:paraId="6E50AE68" w14:textId="77777777" w:rsidTr="00F041DF">
        <w:tc>
          <w:tcPr>
            <w:cnfStyle w:val="001000000000" w:firstRow="0" w:lastRow="0" w:firstColumn="1" w:lastColumn="0" w:oddVBand="0" w:evenVBand="0" w:oddHBand="0" w:evenHBand="0" w:firstRowFirstColumn="0" w:firstRowLastColumn="0" w:lastRowFirstColumn="0" w:lastRowLastColumn="0"/>
            <w:tcW w:w="2405" w:type="dxa"/>
          </w:tcPr>
          <w:p w14:paraId="1FCCE5F4" w14:textId="77777777" w:rsidR="00B23FDD" w:rsidRPr="003E06DE" w:rsidRDefault="00B23FDD" w:rsidP="00F041DF">
            <w:pPr>
              <w:rPr>
                <w:rStyle w:val="Erwhnung"/>
                <w:b w:val="0"/>
                <w:bCs w:val="0"/>
                <w:color w:val="303059" w:themeColor="accent3"/>
                <w:shd w:val="clear" w:color="auto" w:fill="auto"/>
              </w:rPr>
            </w:pPr>
            <w:r>
              <w:rPr>
                <w:rStyle w:val="Erwhnung"/>
                <w:color w:val="303059" w:themeColor="accent3"/>
                <w:shd w:val="clear" w:color="auto" w:fill="auto"/>
              </w:rPr>
              <w:t>Materialien</w:t>
            </w:r>
          </w:p>
        </w:tc>
        <w:tc>
          <w:tcPr>
            <w:tcW w:w="6649" w:type="dxa"/>
          </w:tcPr>
          <w:p w14:paraId="129E9198" w14:textId="4B051EDB" w:rsidR="00B23FDD" w:rsidRDefault="00B23FDD" w:rsidP="008647DD">
            <w:pPr>
              <w:pStyle w:val="Listenabsatz"/>
              <w:numPr>
                <w:ilvl w:val="0"/>
                <w:numId w:val="3"/>
              </w:num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sidRPr="00016105">
              <w:rPr>
                <w:rStyle w:val="Erwhnung"/>
                <w:color w:val="auto"/>
                <w:shd w:val="clear" w:color="auto" w:fill="auto"/>
              </w:rPr>
              <w:t xml:space="preserve">Textblatt </w:t>
            </w:r>
            <w:r w:rsidR="00823B62" w:rsidRPr="00D33658">
              <w:rPr>
                <w:rStyle w:val="Erwhnung"/>
                <w:color w:val="auto"/>
                <w:shd w:val="clear" w:color="auto" w:fill="auto"/>
              </w:rPr>
              <w:t xml:space="preserve">zu Herausforderung </w:t>
            </w:r>
            <w:r w:rsidR="00823B62">
              <w:rPr>
                <w:rStyle w:val="Erwhnung"/>
                <w:color w:val="auto"/>
                <w:shd w:val="clear" w:color="auto" w:fill="auto"/>
              </w:rPr>
              <w:t>2</w:t>
            </w:r>
          </w:p>
          <w:p w14:paraId="1E7DA30C" w14:textId="5465B17E" w:rsidR="00823B62" w:rsidRDefault="00823B62" w:rsidP="008647DD">
            <w:pPr>
              <w:pStyle w:val="Listenabsatz"/>
              <w:numPr>
                <w:ilvl w:val="0"/>
                <w:numId w:val="3"/>
              </w:num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Pr>
                <w:rStyle w:val="Erwhnung"/>
                <w:color w:val="auto"/>
                <w:shd w:val="clear" w:color="auto" w:fill="auto"/>
              </w:rPr>
              <w:t>Grafik „Swimmingpool“</w:t>
            </w:r>
          </w:p>
          <w:p w14:paraId="53C6023D" w14:textId="786FC593" w:rsidR="00B23FDD" w:rsidRPr="00823B62" w:rsidRDefault="00823B62" w:rsidP="008647DD">
            <w:pPr>
              <w:pStyle w:val="Listenabsatz"/>
              <w:numPr>
                <w:ilvl w:val="0"/>
                <w:numId w:val="3"/>
              </w:num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Pr>
                <w:rStyle w:val="Erwhnung"/>
                <w:color w:val="auto"/>
                <w:shd w:val="clear" w:color="auto" w:fill="auto"/>
              </w:rPr>
              <w:t>Optional: Spiegel, Handy</w:t>
            </w:r>
          </w:p>
        </w:tc>
      </w:tr>
      <w:tr w:rsidR="00B23FDD" w14:paraId="0F5E7964" w14:textId="77777777" w:rsidTr="00F041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283FBA3A" w14:textId="67290253" w:rsidR="00B23FDD" w:rsidRPr="003E06DE" w:rsidRDefault="00B23FDD" w:rsidP="00F041DF">
            <w:pPr>
              <w:rPr>
                <w:rStyle w:val="Erwhnung"/>
                <w:color w:val="303059" w:themeColor="accent3"/>
                <w:shd w:val="clear" w:color="auto" w:fill="auto"/>
              </w:rPr>
            </w:pPr>
            <w:r w:rsidRPr="00AB522F">
              <w:rPr>
                <w:rStyle w:val="Erwhnung"/>
                <w:color w:val="303059" w:themeColor="accent3"/>
                <w:shd w:val="clear" w:color="auto" w:fill="auto"/>
              </w:rPr>
              <w:t>Lösung</w:t>
            </w:r>
          </w:p>
        </w:tc>
        <w:tc>
          <w:tcPr>
            <w:tcW w:w="6649" w:type="dxa"/>
          </w:tcPr>
          <w:p w14:paraId="2FD81305" w14:textId="383A522F" w:rsidR="00B23FDD" w:rsidRPr="00016105" w:rsidRDefault="00B64B55" w:rsidP="00DE6A12">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sidRPr="00016105">
              <w:rPr>
                <w:rStyle w:val="Erwhnung"/>
                <w:color w:val="auto"/>
                <w:shd w:val="clear" w:color="auto" w:fill="auto"/>
              </w:rPr>
              <w:t>Schloss</w:t>
            </w:r>
            <w:r w:rsidR="009F173E" w:rsidRPr="00016105">
              <w:rPr>
                <w:rStyle w:val="Erwhnung"/>
                <w:color w:val="auto"/>
                <w:shd w:val="clear" w:color="auto" w:fill="auto"/>
              </w:rPr>
              <w:t xml:space="preserve"> </w:t>
            </w:r>
            <w:r w:rsidR="00823B62">
              <w:rPr>
                <w:rStyle w:val="Erwhnung"/>
                <w:color w:val="auto"/>
                <w:shd w:val="clear" w:color="auto" w:fill="auto"/>
              </w:rPr>
              <w:t>dreistellig 2</w:t>
            </w:r>
            <w:r w:rsidR="00DE6A12" w:rsidRPr="00016105">
              <w:rPr>
                <w:rStyle w:val="Erwhnung"/>
                <w:color w:val="auto"/>
                <w:shd w:val="clear" w:color="auto" w:fill="auto"/>
              </w:rPr>
              <w:t xml:space="preserve">, </w:t>
            </w:r>
            <w:r w:rsidRPr="00595DDA">
              <w:rPr>
                <w:rStyle w:val="Erwhnung"/>
                <w:color w:val="auto"/>
                <w:shd w:val="clear" w:color="auto" w:fill="auto"/>
              </w:rPr>
              <w:t xml:space="preserve">Kombination </w:t>
            </w:r>
            <w:r w:rsidR="00595DDA" w:rsidRPr="00595DDA">
              <w:rPr>
                <w:rStyle w:val="Erwhnung"/>
                <w:color w:val="auto"/>
                <w:shd w:val="clear" w:color="auto" w:fill="auto"/>
              </w:rPr>
              <w:t>589</w:t>
            </w:r>
          </w:p>
        </w:tc>
      </w:tr>
    </w:tbl>
    <w:p w14:paraId="60C2FBF3" w14:textId="4AD05014" w:rsidR="00B23FDD" w:rsidRDefault="00B23FDD" w:rsidP="00D843FD">
      <w:pPr>
        <w:rPr>
          <w:rFonts w:asciiTheme="majorHAnsi" w:eastAsia="Fira Sans" w:hAnsiTheme="majorHAnsi" w:cstheme="majorHAnsi"/>
          <w:szCs w:val="20"/>
        </w:rPr>
      </w:pPr>
    </w:p>
    <w:p w14:paraId="55B2217E" w14:textId="759C82CC" w:rsidR="000727D1" w:rsidRPr="00EA2D09" w:rsidRDefault="000727D1" w:rsidP="000727D1">
      <w:pPr>
        <w:rPr>
          <w:rFonts w:asciiTheme="majorHAnsi" w:eastAsia="Fira Sans" w:hAnsiTheme="majorHAnsi" w:cstheme="majorHAnsi"/>
          <w:szCs w:val="20"/>
        </w:rPr>
      </w:pPr>
      <w:r w:rsidRPr="003563BC">
        <w:rPr>
          <w:rFonts w:asciiTheme="majorHAnsi" w:eastAsia="Fira Sans" w:hAnsiTheme="majorHAnsi" w:cstheme="majorHAnsi"/>
          <w:b/>
          <w:szCs w:val="20"/>
        </w:rPr>
        <w:t>Beschreibung</w:t>
      </w:r>
      <w:r w:rsidR="00530638">
        <w:rPr>
          <w:rFonts w:asciiTheme="majorHAnsi" w:eastAsia="Fira Sans" w:hAnsiTheme="majorHAnsi" w:cstheme="majorHAnsi"/>
          <w:b/>
          <w:szCs w:val="20"/>
        </w:rPr>
        <w:t xml:space="preserve"> und Lösung</w:t>
      </w:r>
    </w:p>
    <w:p w14:paraId="55468F18" w14:textId="3DF1B296" w:rsidR="008F0C39" w:rsidRPr="000049AC" w:rsidRDefault="008F0C39" w:rsidP="66EE32A6">
      <w:pPr>
        <w:rPr>
          <w:color w:val="000000"/>
        </w:rPr>
      </w:pPr>
      <w:r w:rsidRPr="5D6BFD5B">
        <w:rPr>
          <w:color w:val="000000" w:themeColor="text1"/>
        </w:rPr>
        <w:t xml:space="preserve">Für dieses Rätsel ist es notwendig, </w:t>
      </w:r>
      <w:r>
        <w:t>dass di</w:t>
      </w:r>
      <w:r w:rsidR="00094AB7">
        <w:t xml:space="preserve">e </w:t>
      </w:r>
      <w:r w:rsidR="00A913C1">
        <w:t xml:space="preserve">SuS </w:t>
      </w:r>
      <w:r w:rsidR="002C2266">
        <w:t>d</w:t>
      </w:r>
      <w:r w:rsidRPr="5D6BFD5B">
        <w:rPr>
          <w:color w:val="000000" w:themeColor="text1"/>
        </w:rPr>
        <w:t xml:space="preserve">en gespiegelten Infotext durchlesen. Hierbei kann es von großem Vorteil sein, wenn man diesen per </w:t>
      </w:r>
      <w:r>
        <w:t>Selfie-Funktion</w:t>
      </w:r>
      <w:r w:rsidRPr="5D6BFD5B">
        <w:rPr>
          <w:color w:val="000000" w:themeColor="text1"/>
        </w:rPr>
        <w:t xml:space="preserve"> mit dem Smartphone fotografiert beziehungsweise mit einem Spiegel entspiegelt. Hier kann die Lehrperson </w:t>
      </w:r>
      <w:r w:rsidR="2473610F" w:rsidRPr="5D6BFD5B">
        <w:rPr>
          <w:color w:val="000000" w:themeColor="text1"/>
        </w:rPr>
        <w:t xml:space="preserve">nach Bedarf </w:t>
      </w:r>
      <w:r w:rsidRPr="5D6BFD5B">
        <w:rPr>
          <w:color w:val="000000" w:themeColor="text1"/>
        </w:rPr>
        <w:t xml:space="preserve">eingreifen und den Tipp mit dem Spiegel bzw. der </w:t>
      </w:r>
      <w:r>
        <w:t>Selfie-Funktion</w:t>
      </w:r>
      <w:r w:rsidRPr="5D6BFD5B">
        <w:rPr>
          <w:color w:val="000000" w:themeColor="text1"/>
        </w:rPr>
        <w:t xml:space="preserve"> geben. </w:t>
      </w:r>
    </w:p>
    <w:p w14:paraId="0EEC73A6" w14:textId="541C2A76" w:rsidR="008F0C39" w:rsidRPr="000049AC" w:rsidRDefault="008F0C39" w:rsidP="00C06772">
      <w:pPr>
        <w:jc w:val="both"/>
        <w:rPr>
          <w:color w:val="000000"/>
          <w:szCs w:val="22"/>
        </w:rPr>
      </w:pPr>
      <w:r w:rsidRPr="000049AC">
        <w:rPr>
          <w:color w:val="000000"/>
          <w:szCs w:val="22"/>
        </w:rPr>
        <w:t xml:space="preserve">In diesem Text sind zwei Buchstaben versteckt, </w:t>
      </w:r>
      <w:r w:rsidRPr="000049AC">
        <w:rPr>
          <w:szCs w:val="22"/>
        </w:rPr>
        <w:t>die</w:t>
      </w:r>
      <w:r w:rsidRPr="000049AC">
        <w:rPr>
          <w:color w:val="000000"/>
          <w:szCs w:val="22"/>
        </w:rPr>
        <w:t xml:space="preserve"> auf die ersten zwei Ziffern des Lösungscodes hinweisen</w:t>
      </w:r>
      <w:r w:rsidR="00C06772">
        <w:rPr>
          <w:color w:val="000000"/>
          <w:szCs w:val="22"/>
        </w:rPr>
        <w:t xml:space="preserve"> (= die zwei großgeschriebenen Buchstaben)</w:t>
      </w:r>
      <w:r w:rsidRPr="000049AC">
        <w:rPr>
          <w:color w:val="000000"/>
          <w:szCs w:val="22"/>
        </w:rPr>
        <w:t xml:space="preserve">. Für die Dekodierung müssen die SuS auf den Regenschirm links unten im Bild achten. Der Buchstabe E steht somit für die Zahl </w:t>
      </w:r>
      <w:r w:rsidRPr="00530638">
        <w:rPr>
          <w:b/>
          <w:color w:val="000000"/>
          <w:szCs w:val="22"/>
        </w:rPr>
        <w:t>5</w:t>
      </w:r>
      <w:r w:rsidRPr="000049AC">
        <w:rPr>
          <w:color w:val="000000"/>
          <w:szCs w:val="22"/>
        </w:rPr>
        <w:t xml:space="preserve"> und der Buchstabe H für die Zahl </w:t>
      </w:r>
      <w:r w:rsidRPr="00530638">
        <w:rPr>
          <w:b/>
          <w:color w:val="000000"/>
          <w:szCs w:val="22"/>
        </w:rPr>
        <w:t>8</w:t>
      </w:r>
      <w:r w:rsidRPr="000049AC">
        <w:rPr>
          <w:color w:val="000000"/>
          <w:szCs w:val="22"/>
        </w:rPr>
        <w:t xml:space="preserve">. Achtung: Die Box mit den Buchstaben unten in der Mitte hat keine Relevanz und dient zur Verwirrung. </w:t>
      </w:r>
    </w:p>
    <w:p w14:paraId="20D1A099" w14:textId="22927E1C" w:rsidR="008F0C39" w:rsidRPr="000049AC" w:rsidRDefault="008F0C39" w:rsidP="5D6BFD5B">
      <w:pPr>
        <w:rPr>
          <w:color w:val="000000"/>
        </w:rPr>
      </w:pPr>
      <w:r w:rsidRPr="5D6BFD5B">
        <w:rPr>
          <w:color w:val="000000" w:themeColor="text1"/>
        </w:rPr>
        <w:t>Zur dritten und somit letzten Ziffer des Zahlencodes muss die Frage rechts oben beim Sprungbrett gelöst werden</w:t>
      </w:r>
      <w:r w:rsidR="00530638" w:rsidRPr="5D6BFD5B">
        <w:rPr>
          <w:color w:val="000000" w:themeColor="text1"/>
        </w:rPr>
        <w:t>:</w:t>
      </w:r>
      <w:r w:rsidRPr="5D6BFD5B">
        <w:rPr>
          <w:color w:val="000000" w:themeColor="text1"/>
        </w:rPr>
        <w:t xml:space="preserve"> </w:t>
      </w:r>
      <w:r w:rsidR="00530638" w:rsidRPr="5D6BFD5B">
        <w:rPr>
          <w:color w:val="000000" w:themeColor="text1"/>
        </w:rPr>
        <w:t xml:space="preserve">Wie viel Liter Wasser benötigen 150 000 Pools in Österreich? Im Infotext haben die SuS erfahren, dass pro Pool 30 000 Liter Wasser benötigt werden. </w:t>
      </w:r>
      <w:r w:rsidRPr="5D6BFD5B">
        <w:rPr>
          <w:color w:val="000000" w:themeColor="text1"/>
        </w:rPr>
        <w:t>150 000 • 30 000 = 4 500 000</w:t>
      </w:r>
      <w:r w:rsidR="00530638" w:rsidRPr="5D6BFD5B">
        <w:rPr>
          <w:color w:val="000000" w:themeColor="text1"/>
        </w:rPr>
        <w:t> </w:t>
      </w:r>
      <w:r w:rsidRPr="5D6BFD5B">
        <w:rPr>
          <w:color w:val="000000" w:themeColor="text1"/>
        </w:rPr>
        <w:t>000</w:t>
      </w:r>
      <w:r w:rsidR="00530638" w:rsidRPr="5D6BFD5B">
        <w:rPr>
          <w:color w:val="000000" w:themeColor="text1"/>
        </w:rPr>
        <w:t>. Die Ziffernsummer des</w:t>
      </w:r>
      <w:r w:rsidRPr="5D6BFD5B">
        <w:rPr>
          <w:color w:val="000000" w:themeColor="text1"/>
        </w:rPr>
        <w:t xml:space="preserve"> Ergebnisses </w:t>
      </w:r>
      <w:r w:rsidR="09E7BF7B" w:rsidRPr="5D6BFD5B">
        <w:rPr>
          <w:color w:val="000000" w:themeColor="text1"/>
        </w:rPr>
        <w:t xml:space="preserve">beträgt </w:t>
      </w:r>
      <w:r w:rsidRPr="5D6BFD5B">
        <w:rPr>
          <w:b/>
          <w:bCs/>
          <w:color w:val="000000" w:themeColor="text1"/>
        </w:rPr>
        <w:t>9</w:t>
      </w:r>
      <w:r w:rsidR="00530638" w:rsidRPr="5D6BFD5B">
        <w:rPr>
          <w:color w:val="000000" w:themeColor="text1"/>
        </w:rPr>
        <w:t>.</w:t>
      </w:r>
      <w:r w:rsidRPr="5D6BFD5B">
        <w:rPr>
          <w:color w:val="000000" w:themeColor="text1"/>
        </w:rPr>
        <w:t xml:space="preserve"> </w:t>
      </w:r>
    </w:p>
    <w:p w14:paraId="250AD584" w14:textId="040B4FDC" w:rsidR="008F0C39" w:rsidRPr="000049AC" w:rsidRDefault="00530638" w:rsidP="00530638">
      <w:pPr>
        <w:jc w:val="both"/>
        <w:rPr>
          <w:color w:val="000000"/>
          <w:szCs w:val="22"/>
        </w:rPr>
      </w:pPr>
      <w:r>
        <w:rPr>
          <w:color w:val="000000"/>
          <w:szCs w:val="22"/>
        </w:rPr>
        <w:t>I</w:t>
      </w:r>
      <w:r w:rsidR="008F0C39" w:rsidRPr="000049AC">
        <w:rPr>
          <w:color w:val="000000"/>
          <w:szCs w:val="22"/>
        </w:rPr>
        <w:t>m Schwimmreifen</w:t>
      </w:r>
      <w:r>
        <w:rPr>
          <w:color w:val="000000"/>
          <w:szCs w:val="22"/>
        </w:rPr>
        <w:t xml:space="preserve"> gibt es für die SuS einen Hinweis, wie sie die Zah</w:t>
      </w:r>
      <w:r w:rsidR="008F0C39" w:rsidRPr="000049AC">
        <w:rPr>
          <w:color w:val="000000"/>
          <w:szCs w:val="22"/>
        </w:rPr>
        <w:t>len und Buchstaben zu de</w:t>
      </w:r>
      <w:r>
        <w:rPr>
          <w:color w:val="000000"/>
          <w:szCs w:val="22"/>
        </w:rPr>
        <w:t>k</w:t>
      </w:r>
      <w:r w:rsidR="008F0C39" w:rsidRPr="000049AC">
        <w:rPr>
          <w:color w:val="000000"/>
          <w:szCs w:val="22"/>
        </w:rPr>
        <w:t xml:space="preserve">odieren und anzuordnen haben. </w:t>
      </w:r>
    </w:p>
    <w:p w14:paraId="2BADEAD1" w14:textId="77777777" w:rsidR="008F0C39" w:rsidRPr="000049AC" w:rsidRDefault="008F0C39" w:rsidP="008F0C39">
      <w:pPr>
        <w:rPr>
          <w:color w:val="000000"/>
          <w:szCs w:val="22"/>
        </w:rPr>
      </w:pPr>
      <w:r w:rsidRPr="000049AC">
        <w:rPr>
          <w:color w:val="000000"/>
          <w:szCs w:val="22"/>
        </w:rPr>
        <w:t xml:space="preserve">Der </w:t>
      </w:r>
      <w:r w:rsidRPr="000049AC">
        <w:rPr>
          <w:b/>
          <w:color w:val="000000"/>
          <w:szCs w:val="22"/>
        </w:rPr>
        <w:t>Code</w:t>
      </w:r>
      <w:r w:rsidRPr="000049AC">
        <w:rPr>
          <w:color w:val="000000"/>
          <w:szCs w:val="22"/>
        </w:rPr>
        <w:t xml:space="preserve"> lautet daher </w:t>
      </w:r>
      <w:r w:rsidRPr="000049AC">
        <w:rPr>
          <w:b/>
          <w:color w:val="000000"/>
          <w:szCs w:val="22"/>
        </w:rPr>
        <w:t>5 8 9</w:t>
      </w:r>
      <w:r w:rsidRPr="000049AC">
        <w:rPr>
          <w:color w:val="000000"/>
          <w:szCs w:val="22"/>
        </w:rPr>
        <w:t xml:space="preserve"> und muss unten in das dafür vorgesehene Kästchen eingetragen werden. </w:t>
      </w:r>
    </w:p>
    <w:p w14:paraId="6A3420AE" w14:textId="77777777" w:rsidR="00823B62" w:rsidRPr="00EA2D09" w:rsidRDefault="00823B62" w:rsidP="00B33D12">
      <w:pPr>
        <w:jc w:val="both"/>
        <w:rPr>
          <w:rFonts w:asciiTheme="majorHAnsi" w:eastAsia="Fira Sans" w:hAnsiTheme="majorHAnsi" w:cstheme="majorHAnsi"/>
          <w:szCs w:val="20"/>
        </w:rPr>
      </w:pPr>
    </w:p>
    <w:p w14:paraId="6F6AA983" w14:textId="3221F25F" w:rsidR="000727D1" w:rsidRPr="00EA2D09" w:rsidRDefault="000727D1" w:rsidP="000727D1">
      <w:pPr>
        <w:rPr>
          <w:rFonts w:asciiTheme="majorHAnsi" w:eastAsia="Fira Sans" w:hAnsiTheme="majorHAnsi" w:cstheme="majorHAnsi"/>
          <w:szCs w:val="20"/>
        </w:rPr>
      </w:pPr>
      <w:r w:rsidRPr="003563BC">
        <w:rPr>
          <w:rFonts w:asciiTheme="majorHAnsi" w:eastAsia="Fira Sans" w:hAnsiTheme="majorHAnsi" w:cstheme="majorHAnsi"/>
          <w:b/>
          <w:szCs w:val="20"/>
        </w:rPr>
        <w:t>Regeln</w:t>
      </w:r>
    </w:p>
    <w:p w14:paraId="69F5F64E" w14:textId="780894E8" w:rsidR="000727D1" w:rsidRPr="00EA2D09" w:rsidRDefault="00530638" w:rsidP="00B33D12">
      <w:pPr>
        <w:jc w:val="both"/>
        <w:rPr>
          <w:rFonts w:asciiTheme="majorHAnsi" w:eastAsia="Fira Sans" w:hAnsiTheme="majorHAnsi" w:cstheme="majorHAnsi"/>
          <w:szCs w:val="20"/>
        </w:rPr>
      </w:pPr>
      <w:r>
        <w:rPr>
          <w:rFonts w:asciiTheme="majorHAnsi" w:eastAsia="Fira Sans" w:hAnsiTheme="majorHAnsi" w:cstheme="majorHAnsi"/>
          <w:szCs w:val="20"/>
        </w:rPr>
        <w:t>Die SuS dürfen für diese Aufgabe</w:t>
      </w:r>
      <w:r w:rsidR="005665BA">
        <w:rPr>
          <w:rFonts w:asciiTheme="majorHAnsi" w:eastAsia="Fira Sans" w:hAnsiTheme="majorHAnsi" w:cstheme="majorHAnsi"/>
          <w:szCs w:val="20"/>
        </w:rPr>
        <w:t xml:space="preserve"> ein</w:t>
      </w:r>
      <w:r>
        <w:rPr>
          <w:rFonts w:asciiTheme="majorHAnsi" w:eastAsia="Fira Sans" w:hAnsiTheme="majorHAnsi" w:cstheme="majorHAnsi"/>
          <w:szCs w:val="20"/>
        </w:rPr>
        <w:t xml:space="preserve"> Handy</w:t>
      </w:r>
      <w:r w:rsidR="00AC0CAA">
        <w:rPr>
          <w:rFonts w:asciiTheme="majorHAnsi" w:eastAsia="Fira Sans" w:hAnsiTheme="majorHAnsi" w:cstheme="majorHAnsi"/>
          <w:szCs w:val="20"/>
        </w:rPr>
        <w:t xml:space="preserve"> oder einen Taschenrechner</w:t>
      </w:r>
      <w:r>
        <w:rPr>
          <w:rFonts w:asciiTheme="majorHAnsi" w:eastAsia="Fira Sans" w:hAnsiTheme="majorHAnsi" w:cstheme="majorHAnsi"/>
          <w:szCs w:val="20"/>
        </w:rPr>
        <w:t xml:space="preserve"> verwenden.</w:t>
      </w:r>
    </w:p>
    <w:p w14:paraId="1BF707F2" w14:textId="77777777" w:rsidR="000727D1" w:rsidRPr="00EA2D09" w:rsidRDefault="000727D1" w:rsidP="00B33D12">
      <w:pPr>
        <w:jc w:val="both"/>
        <w:rPr>
          <w:rFonts w:asciiTheme="majorHAnsi" w:eastAsia="Fira Sans" w:hAnsiTheme="majorHAnsi" w:cstheme="majorHAnsi"/>
          <w:szCs w:val="20"/>
        </w:rPr>
      </w:pPr>
    </w:p>
    <w:p w14:paraId="26AD2CE3" w14:textId="77777777" w:rsidR="000727D1" w:rsidRPr="00EA2D09" w:rsidRDefault="000727D1" w:rsidP="00B33D12">
      <w:pPr>
        <w:jc w:val="both"/>
        <w:rPr>
          <w:rFonts w:asciiTheme="majorHAnsi" w:eastAsia="Fira Sans" w:hAnsiTheme="majorHAnsi" w:cstheme="majorHAnsi"/>
          <w:szCs w:val="20"/>
        </w:rPr>
      </w:pPr>
      <w:r w:rsidRPr="003563BC">
        <w:rPr>
          <w:rFonts w:asciiTheme="majorHAnsi" w:eastAsia="Fira Sans" w:hAnsiTheme="majorHAnsi" w:cstheme="majorHAnsi"/>
          <w:b/>
          <w:szCs w:val="20"/>
        </w:rPr>
        <w:t>Anmerkungen</w:t>
      </w:r>
    </w:p>
    <w:p w14:paraId="2822BD3D" w14:textId="5F8C9C15" w:rsidR="007B4346" w:rsidRDefault="007B4346" w:rsidP="5D6BFD5B">
      <w:pPr>
        <w:jc w:val="both"/>
        <w:rPr>
          <w:rFonts w:asciiTheme="majorHAnsi" w:eastAsia="Fira Sans" w:hAnsiTheme="majorHAnsi" w:cstheme="majorBidi"/>
        </w:rPr>
      </w:pPr>
      <w:r w:rsidRPr="5D6BFD5B">
        <w:rPr>
          <w:rFonts w:asciiTheme="majorHAnsi" w:eastAsia="Fira Sans" w:hAnsiTheme="majorHAnsi" w:cstheme="majorBidi"/>
        </w:rPr>
        <w:t xml:space="preserve">Die Rätsel können vereinfacht </w:t>
      </w:r>
      <w:r w:rsidR="72957A4B" w:rsidRPr="5D6BFD5B">
        <w:rPr>
          <w:rFonts w:asciiTheme="majorHAnsi" w:eastAsia="Fira Sans" w:hAnsiTheme="majorHAnsi" w:cstheme="majorBidi"/>
        </w:rPr>
        <w:t>oder aber kann der Schwierigkeitsgrad angehoben</w:t>
      </w:r>
      <w:r w:rsidRPr="5D6BFD5B">
        <w:rPr>
          <w:rFonts w:asciiTheme="majorHAnsi" w:eastAsia="Fira Sans" w:hAnsiTheme="majorHAnsi" w:cstheme="majorBidi"/>
        </w:rPr>
        <w:t xml:space="preserve">. </w:t>
      </w:r>
      <w:r w:rsidR="00530638" w:rsidRPr="5D6BFD5B">
        <w:rPr>
          <w:rFonts w:asciiTheme="majorHAnsi" w:eastAsia="Fira Sans" w:hAnsiTheme="majorHAnsi" w:cstheme="majorBidi"/>
        </w:rPr>
        <w:t>In diesem Fall könnte gleich zu Beginn erwähnt oder bei der Grafik notiert werden, dass eine Box auf dieser Seite keine Relevanz hat.</w:t>
      </w:r>
    </w:p>
    <w:p w14:paraId="57C2880D" w14:textId="77777777" w:rsidR="007B4346" w:rsidRDefault="007B4346" w:rsidP="007B4346">
      <w:pPr>
        <w:rPr>
          <w:rFonts w:asciiTheme="majorHAnsi" w:eastAsia="Fira Sans" w:hAnsiTheme="majorHAnsi" w:cstheme="majorHAnsi"/>
          <w:szCs w:val="20"/>
        </w:rPr>
      </w:pPr>
    </w:p>
    <w:p w14:paraId="245BD708" w14:textId="77777777" w:rsidR="007B4346" w:rsidRDefault="007B4346">
      <w:pPr>
        <w:spacing w:line="240" w:lineRule="auto"/>
        <w:rPr>
          <w:rFonts w:asciiTheme="majorHAnsi" w:eastAsia="Fira Sans" w:hAnsiTheme="majorHAnsi" w:cstheme="majorBidi"/>
          <w:b/>
          <w:iCs/>
          <w:color w:val="8D82B1" w:themeColor="accent1"/>
        </w:rPr>
      </w:pPr>
      <w:r>
        <w:rPr>
          <w:rFonts w:eastAsia="Fira Sans"/>
        </w:rPr>
        <w:br w:type="page"/>
      </w:r>
    </w:p>
    <w:p w14:paraId="1BF74E72" w14:textId="5CEA5215" w:rsidR="003563BC" w:rsidRDefault="003563BC" w:rsidP="00DA10FD">
      <w:pPr>
        <w:pStyle w:val="berschrift3"/>
        <w:rPr>
          <w:rFonts w:eastAsia="Fira Sans"/>
        </w:rPr>
      </w:pPr>
      <w:r>
        <w:rPr>
          <w:rFonts w:eastAsia="Fira Sans"/>
        </w:rPr>
        <w:lastRenderedPageBreak/>
        <w:t>Informationen zu Herausforderung 3</w:t>
      </w:r>
    </w:p>
    <w:p w14:paraId="4868969C" w14:textId="77777777" w:rsidR="00B31144" w:rsidRDefault="00B31144" w:rsidP="00D843FD">
      <w:pPr>
        <w:rPr>
          <w:rFonts w:asciiTheme="majorHAnsi" w:eastAsia="Fira Sans" w:hAnsiTheme="majorHAnsi" w:cstheme="majorHAnsi"/>
          <w:szCs w:val="20"/>
        </w:rPr>
      </w:pPr>
    </w:p>
    <w:tbl>
      <w:tblPr>
        <w:tblStyle w:val="Gitternetztabelle4Akzent4"/>
        <w:tblW w:w="0" w:type="auto"/>
        <w:tblCellMar>
          <w:top w:w="170" w:type="dxa"/>
          <w:left w:w="170" w:type="dxa"/>
          <w:bottom w:w="170" w:type="dxa"/>
          <w:right w:w="170" w:type="dxa"/>
        </w:tblCellMar>
        <w:tblLook w:val="04A0" w:firstRow="1" w:lastRow="0" w:firstColumn="1" w:lastColumn="0" w:noHBand="0" w:noVBand="1"/>
      </w:tblPr>
      <w:tblGrid>
        <w:gridCol w:w="2405"/>
        <w:gridCol w:w="6649"/>
      </w:tblGrid>
      <w:tr w:rsidR="00DE6A12" w14:paraId="421A3506" w14:textId="77777777" w:rsidTr="00F041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26CB58E7" w14:textId="66B63BF4" w:rsidR="00DE6A12" w:rsidRPr="003E06DE" w:rsidRDefault="00DE6A12" w:rsidP="00F041DF">
            <w:pPr>
              <w:rPr>
                <w:rStyle w:val="Erwhnung"/>
                <w:color w:val="303059" w:themeColor="accent3"/>
                <w:shd w:val="clear" w:color="auto" w:fill="auto"/>
              </w:rPr>
            </w:pPr>
            <w:r>
              <w:rPr>
                <w:rStyle w:val="Erwhnung"/>
                <w:color w:val="303059" w:themeColor="accent3"/>
                <w:shd w:val="clear" w:color="auto" w:fill="auto"/>
              </w:rPr>
              <w:t>Herausforderung 3</w:t>
            </w:r>
          </w:p>
        </w:tc>
        <w:tc>
          <w:tcPr>
            <w:tcW w:w="6649" w:type="dxa"/>
          </w:tcPr>
          <w:p w14:paraId="621E5E72" w14:textId="659040A4" w:rsidR="00DE6A12" w:rsidRDefault="004466DF" w:rsidP="00F041DF">
            <w:pPr>
              <w:cnfStyle w:val="100000000000" w:firstRow="1" w:lastRow="0" w:firstColumn="0" w:lastColumn="0" w:oddVBand="0" w:evenVBand="0" w:oddHBand="0" w:evenHBand="0" w:firstRowFirstColumn="0" w:firstRowLastColumn="0" w:lastRowFirstColumn="0" w:lastRowLastColumn="0"/>
              <w:rPr>
                <w:rStyle w:val="Erwhnung"/>
                <w:color w:val="auto"/>
                <w:shd w:val="clear" w:color="auto" w:fill="auto"/>
              </w:rPr>
            </w:pPr>
            <w:r>
              <w:rPr>
                <w:color w:val="303059" w:themeColor="accent3"/>
              </w:rPr>
              <w:t>Mein Umgang mit Kleidung</w:t>
            </w:r>
          </w:p>
        </w:tc>
      </w:tr>
      <w:tr w:rsidR="00DE6A12" w14:paraId="084243D9" w14:textId="77777777" w:rsidTr="00F041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0270F974" w14:textId="77777777" w:rsidR="00DE6A12" w:rsidRPr="003E06DE" w:rsidRDefault="00DE6A12" w:rsidP="00F041DF">
            <w:pPr>
              <w:rPr>
                <w:rStyle w:val="Erwhnung"/>
                <w:color w:val="303059" w:themeColor="accent3"/>
                <w:shd w:val="clear" w:color="auto" w:fill="auto"/>
              </w:rPr>
            </w:pPr>
            <w:r>
              <w:rPr>
                <w:rStyle w:val="Erwhnung"/>
                <w:color w:val="303059" w:themeColor="accent3"/>
                <w:shd w:val="clear" w:color="auto" w:fill="auto"/>
              </w:rPr>
              <w:t>Aufgabe</w:t>
            </w:r>
          </w:p>
        </w:tc>
        <w:tc>
          <w:tcPr>
            <w:tcW w:w="6649" w:type="dxa"/>
          </w:tcPr>
          <w:p w14:paraId="431E9B8D" w14:textId="4AE0163B" w:rsidR="00DE6A12" w:rsidRDefault="00622FB1" w:rsidP="00F041DF">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Pr>
                <w:rStyle w:val="Erwhnung"/>
                <w:color w:val="auto"/>
                <w:shd w:val="clear" w:color="auto" w:fill="auto"/>
              </w:rPr>
              <w:t>Puzzleteile zuordnen und zusammensetzen</w:t>
            </w:r>
          </w:p>
        </w:tc>
      </w:tr>
      <w:tr w:rsidR="00DE6A12" w14:paraId="7EFD8377" w14:textId="77777777" w:rsidTr="00F041DF">
        <w:tc>
          <w:tcPr>
            <w:cnfStyle w:val="001000000000" w:firstRow="0" w:lastRow="0" w:firstColumn="1" w:lastColumn="0" w:oddVBand="0" w:evenVBand="0" w:oddHBand="0" w:evenHBand="0" w:firstRowFirstColumn="0" w:firstRowLastColumn="0" w:lastRowFirstColumn="0" w:lastRowLastColumn="0"/>
            <w:tcW w:w="2405" w:type="dxa"/>
          </w:tcPr>
          <w:p w14:paraId="71319B38" w14:textId="77777777" w:rsidR="00DE6A12" w:rsidRPr="003E06DE" w:rsidRDefault="00DE6A12" w:rsidP="00F041DF">
            <w:pPr>
              <w:rPr>
                <w:rStyle w:val="Erwhnung"/>
                <w:b w:val="0"/>
                <w:bCs w:val="0"/>
                <w:color w:val="303059" w:themeColor="accent3"/>
                <w:shd w:val="clear" w:color="auto" w:fill="auto"/>
              </w:rPr>
            </w:pPr>
            <w:r>
              <w:rPr>
                <w:rStyle w:val="Erwhnung"/>
                <w:color w:val="303059" w:themeColor="accent3"/>
                <w:shd w:val="clear" w:color="auto" w:fill="auto"/>
              </w:rPr>
              <w:t>Materialien</w:t>
            </w:r>
          </w:p>
        </w:tc>
        <w:tc>
          <w:tcPr>
            <w:tcW w:w="6649" w:type="dxa"/>
          </w:tcPr>
          <w:p w14:paraId="171CA6D0" w14:textId="588D924F" w:rsidR="00DE6A12" w:rsidRDefault="00DE6A12" w:rsidP="008647DD">
            <w:pPr>
              <w:pStyle w:val="Listenabsatz"/>
              <w:numPr>
                <w:ilvl w:val="0"/>
                <w:numId w:val="3"/>
              </w:num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sidRPr="00124CCB">
              <w:rPr>
                <w:rStyle w:val="Erwhnung"/>
                <w:color w:val="auto"/>
                <w:shd w:val="clear" w:color="auto" w:fill="auto"/>
              </w:rPr>
              <w:t>Textblatt</w:t>
            </w:r>
            <w:r w:rsidR="004A4124">
              <w:rPr>
                <w:rStyle w:val="Erwhnung"/>
                <w:color w:val="auto"/>
                <w:shd w:val="clear" w:color="auto" w:fill="auto"/>
              </w:rPr>
              <w:t xml:space="preserve"> zu Herausforderung 3</w:t>
            </w:r>
          </w:p>
          <w:p w14:paraId="4A32B990" w14:textId="48B8B2C3" w:rsidR="00237B59" w:rsidRPr="00D21635" w:rsidRDefault="00237B59" w:rsidP="008647DD">
            <w:pPr>
              <w:pStyle w:val="Listenabsatz"/>
              <w:numPr>
                <w:ilvl w:val="0"/>
                <w:numId w:val="3"/>
              </w:num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Pr>
                <w:rStyle w:val="Erwhnung"/>
                <w:color w:val="auto"/>
                <w:shd w:val="clear" w:color="auto" w:fill="auto"/>
              </w:rPr>
              <w:t>Überschriftkarten „</w:t>
            </w:r>
            <w:r w:rsidR="00622FB1">
              <w:rPr>
                <w:rStyle w:val="Erwhnung"/>
                <w:color w:val="auto"/>
                <w:shd w:val="clear" w:color="auto" w:fill="auto"/>
              </w:rPr>
              <w:t>Nachhaltiger Umgang mit</w:t>
            </w:r>
            <w:r>
              <w:rPr>
                <w:rStyle w:val="Erwhnung"/>
                <w:color w:val="auto"/>
                <w:shd w:val="clear" w:color="auto" w:fill="auto"/>
              </w:rPr>
              <w:t xml:space="preserve"> Kleidung“ / „</w:t>
            </w:r>
            <w:r w:rsidR="00622FB1">
              <w:rPr>
                <w:rStyle w:val="Erwhnung"/>
                <w:color w:val="auto"/>
                <w:shd w:val="clear" w:color="auto" w:fill="auto"/>
              </w:rPr>
              <w:t>N</w:t>
            </w:r>
            <w:r>
              <w:rPr>
                <w:rStyle w:val="Erwhnung"/>
                <w:color w:val="auto"/>
                <w:shd w:val="clear" w:color="auto" w:fill="auto"/>
              </w:rPr>
              <w:t>icht nachhaltige</w:t>
            </w:r>
            <w:r w:rsidR="00622FB1">
              <w:rPr>
                <w:rStyle w:val="Erwhnung"/>
                <w:color w:val="auto"/>
                <w:shd w:val="clear" w:color="auto" w:fill="auto"/>
              </w:rPr>
              <w:t>r Umgang mit</w:t>
            </w:r>
            <w:r>
              <w:rPr>
                <w:rStyle w:val="Erwhnung"/>
                <w:color w:val="auto"/>
                <w:shd w:val="clear" w:color="auto" w:fill="auto"/>
              </w:rPr>
              <w:t xml:space="preserve"> </w:t>
            </w:r>
            <w:r w:rsidRPr="00D21635">
              <w:rPr>
                <w:rStyle w:val="Erwhnung"/>
                <w:color w:val="auto"/>
                <w:shd w:val="clear" w:color="auto" w:fill="auto"/>
              </w:rPr>
              <w:t>Kleidung“</w:t>
            </w:r>
          </w:p>
          <w:p w14:paraId="41382997" w14:textId="22B0463B" w:rsidR="00DE6A12" w:rsidRPr="00D21635" w:rsidRDefault="004A4124" w:rsidP="008647DD">
            <w:pPr>
              <w:pStyle w:val="Listenabsatz"/>
              <w:numPr>
                <w:ilvl w:val="0"/>
                <w:numId w:val="3"/>
              </w:num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sidRPr="00D21635">
              <w:rPr>
                <w:rStyle w:val="Erwhnung"/>
                <w:color w:val="auto"/>
                <w:shd w:val="clear" w:color="auto" w:fill="auto"/>
              </w:rPr>
              <w:t>Puzzleteile (2 Sets)</w:t>
            </w:r>
          </w:p>
          <w:p w14:paraId="7FFF44C0" w14:textId="15072087" w:rsidR="00DE6A12" w:rsidRPr="00DE6A12" w:rsidRDefault="004A4124" w:rsidP="008647DD">
            <w:pPr>
              <w:pStyle w:val="Listenabsatz"/>
              <w:numPr>
                <w:ilvl w:val="0"/>
                <w:numId w:val="3"/>
              </w:num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sidRPr="00D21635">
              <w:rPr>
                <w:rStyle w:val="Erwhnung"/>
                <w:color w:val="auto"/>
                <w:shd w:val="clear" w:color="auto" w:fill="auto"/>
              </w:rPr>
              <w:t>Handy</w:t>
            </w:r>
          </w:p>
        </w:tc>
      </w:tr>
      <w:tr w:rsidR="00DE6A12" w14:paraId="4BEEBAC5" w14:textId="77777777" w:rsidTr="00F041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5EA96709" w14:textId="3AFF063B" w:rsidR="00DE6A12" w:rsidRPr="003E06DE" w:rsidRDefault="00DE6A12" w:rsidP="00F041DF">
            <w:pPr>
              <w:rPr>
                <w:rStyle w:val="Erwhnung"/>
                <w:color w:val="303059" w:themeColor="accent3"/>
                <w:shd w:val="clear" w:color="auto" w:fill="auto"/>
              </w:rPr>
            </w:pPr>
            <w:r w:rsidRPr="00AB522F">
              <w:rPr>
                <w:rStyle w:val="Erwhnung"/>
                <w:color w:val="303059" w:themeColor="accent3"/>
                <w:shd w:val="clear" w:color="auto" w:fill="auto"/>
              </w:rPr>
              <w:t>Lösung</w:t>
            </w:r>
          </w:p>
        </w:tc>
        <w:tc>
          <w:tcPr>
            <w:tcW w:w="6649" w:type="dxa"/>
          </w:tcPr>
          <w:p w14:paraId="23E2B962" w14:textId="2B40310A" w:rsidR="00D33658" w:rsidRDefault="00D33658" w:rsidP="00DE6A12">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sidRPr="004A4124">
              <w:rPr>
                <w:rStyle w:val="Erwhnung"/>
                <w:color w:val="auto"/>
                <w:shd w:val="clear" w:color="auto" w:fill="auto"/>
              </w:rPr>
              <w:t>Schloss mit Schlüssel (wird bei L hinterlegt)</w:t>
            </w:r>
          </w:p>
        </w:tc>
      </w:tr>
    </w:tbl>
    <w:p w14:paraId="4C13986D" w14:textId="6F553FCA" w:rsidR="00DE6A12" w:rsidRDefault="00DE6A12" w:rsidP="00D843FD">
      <w:pPr>
        <w:rPr>
          <w:rFonts w:asciiTheme="majorHAnsi" w:eastAsia="Fira Sans" w:hAnsiTheme="majorHAnsi" w:cstheme="majorHAnsi"/>
          <w:szCs w:val="20"/>
        </w:rPr>
      </w:pPr>
    </w:p>
    <w:p w14:paraId="651A4B44" w14:textId="75C82F79" w:rsidR="00B33D12" w:rsidRPr="00EA2D09" w:rsidRDefault="00B33D12" w:rsidP="00B33D12">
      <w:pPr>
        <w:rPr>
          <w:rFonts w:asciiTheme="majorHAnsi" w:eastAsia="Fira Sans" w:hAnsiTheme="majorHAnsi" w:cstheme="majorHAnsi"/>
          <w:szCs w:val="20"/>
        </w:rPr>
      </w:pPr>
      <w:r w:rsidRPr="00B33D12">
        <w:rPr>
          <w:rFonts w:asciiTheme="majorHAnsi" w:eastAsia="Fira Sans" w:hAnsiTheme="majorHAnsi" w:cstheme="majorHAnsi"/>
          <w:b/>
          <w:szCs w:val="20"/>
        </w:rPr>
        <w:t>Beschreibung</w:t>
      </w:r>
      <w:r w:rsidR="00622FB1">
        <w:rPr>
          <w:rFonts w:asciiTheme="majorHAnsi" w:eastAsia="Fira Sans" w:hAnsiTheme="majorHAnsi" w:cstheme="majorHAnsi"/>
          <w:b/>
          <w:szCs w:val="20"/>
        </w:rPr>
        <w:t xml:space="preserve"> und Lösung</w:t>
      </w:r>
    </w:p>
    <w:p w14:paraId="4E46EC9F" w14:textId="7354720B" w:rsidR="000F54F3" w:rsidRPr="00371A8A" w:rsidRDefault="000F54F3" w:rsidP="00237B59">
      <w:pPr>
        <w:jc w:val="both"/>
      </w:pPr>
      <w:r>
        <w:t xml:space="preserve">Die SuS erhalten </w:t>
      </w:r>
      <w:r w:rsidR="00622FB1">
        <w:t xml:space="preserve">die </w:t>
      </w:r>
      <w:r>
        <w:t xml:space="preserve">Puzzleteile und die beiden Überschriftkarten. Anschließend müssen die SuS die auf den Puzzleteilen abgebildeten QR-Codes einscannen und der jeweiligen Überschriftkarte zuordnen. Hier wird zwischen „Nachhaltiger Umgang mit Kleidung“ und „Nicht </w:t>
      </w:r>
      <w:r w:rsidR="00622FB1">
        <w:t>n</w:t>
      </w:r>
      <w:r>
        <w:t>achhaltiger Umgang mit Kleidung“</w:t>
      </w:r>
      <w:r w:rsidR="1AA07A22">
        <w:t xml:space="preserve"> </w:t>
      </w:r>
      <w:r w:rsidR="1AA07A22" w:rsidRPr="5D6BFD5B">
        <w:rPr>
          <w:rFonts w:ascii="Arial" w:eastAsia="Arial" w:hAnsi="Arial" w:cs="Arial"/>
          <w:sz w:val="19"/>
          <w:szCs w:val="19"/>
        </w:rPr>
        <w:t>unterschieden</w:t>
      </w:r>
      <w:r>
        <w:t xml:space="preserve">. </w:t>
      </w:r>
      <w:r w:rsidR="00622FB1">
        <w:t>Nachdem alle Puzzleteile richtig zugeordnet wurden, sollen die SuS die Teile jeweils richtig zusammensetzen</w:t>
      </w:r>
      <w:r>
        <w:t xml:space="preserve">. Wenn sie die beiden Puzzles richtig zusammengesetzt haben, ergeben sich zwei identische Bilder. </w:t>
      </w:r>
    </w:p>
    <w:p w14:paraId="11F06449" w14:textId="29F26B89" w:rsidR="000F54F3" w:rsidRPr="00371A8A" w:rsidRDefault="000F54F3" w:rsidP="00237B59">
      <w:pPr>
        <w:jc w:val="both"/>
      </w:pPr>
      <w:r w:rsidRPr="00371A8A">
        <w:t>Auf der Rückseite der beiden Puzzle</w:t>
      </w:r>
      <w:r>
        <w:t>s</w:t>
      </w:r>
      <w:r w:rsidRPr="00371A8A">
        <w:t xml:space="preserve"> steht jeweils ein Satz, welcher auf die </w:t>
      </w:r>
      <w:r w:rsidRPr="00622FB1">
        <w:t>Lösung hinweist. Um diesen zu lesen, müssen die SuS entweder das Puzzle mit</w:t>
      </w:r>
      <w:r w:rsidR="00E341E4">
        <w:t>h</w:t>
      </w:r>
      <w:r w:rsidRPr="00622FB1">
        <w:t>ilfe von Klebeband zusammenkleben und dann umdrehen, oder sie schieben ein Blatt Papier darunter und eines darauf und wenden das Ganze.</w:t>
      </w:r>
      <w:r w:rsidRPr="00371A8A">
        <w:t xml:space="preserve"> Hier ist eventuell ein Hinweis von der Lehrperson notwendig. </w:t>
      </w:r>
    </w:p>
    <w:p w14:paraId="4E43F3CC" w14:textId="77777777" w:rsidR="000F54F3" w:rsidRPr="00371A8A" w:rsidRDefault="000F54F3" w:rsidP="00237B59">
      <w:pPr>
        <w:jc w:val="both"/>
      </w:pPr>
      <w:r w:rsidRPr="00371A8A">
        <w:t xml:space="preserve">Auf der Rückseite des Puzzles steht dann der Hinweis, dass die SuS sich den </w:t>
      </w:r>
      <w:r w:rsidRPr="00371A8A">
        <w:rPr>
          <w:b/>
        </w:rPr>
        <w:t>Schlüssel für das Schloss von der Lehrperson holen</w:t>
      </w:r>
      <w:r w:rsidRPr="00371A8A">
        <w:t xml:space="preserve"> müssen.</w:t>
      </w:r>
    </w:p>
    <w:p w14:paraId="1FECCA8E" w14:textId="77777777" w:rsidR="000F54F3" w:rsidRPr="00371A8A" w:rsidRDefault="000F54F3" w:rsidP="00237B59">
      <w:pPr>
        <w:jc w:val="both"/>
      </w:pPr>
      <w:r w:rsidRPr="00371A8A">
        <w:t>Diese Sätze stehen auf der Rückseite der Puzzle</w:t>
      </w:r>
      <w:r>
        <w:t>s</w:t>
      </w:r>
      <w:r w:rsidRPr="00371A8A">
        <w:t xml:space="preserve">: </w:t>
      </w:r>
    </w:p>
    <w:p w14:paraId="5A53D4C7" w14:textId="77777777" w:rsidR="00622FB1" w:rsidRDefault="000F54F3" w:rsidP="008647DD">
      <w:pPr>
        <w:pStyle w:val="Listenabsatz"/>
        <w:numPr>
          <w:ilvl w:val="0"/>
          <w:numId w:val="14"/>
        </w:numPr>
        <w:jc w:val="both"/>
      </w:pPr>
      <w:r w:rsidRPr="00371A8A">
        <w:t xml:space="preserve">„Sehr gut! Ihr habt es geschafft, alles richtig zuzuordnen! Beachte die Information auf der Rückseite des anderen Jumpsuits.“  (Jumpsuit: Nicht </w:t>
      </w:r>
      <w:r w:rsidR="00622FB1">
        <w:t>n</w:t>
      </w:r>
      <w:r w:rsidRPr="00371A8A">
        <w:t>achhaltiger Umgang mit Kleidung)</w:t>
      </w:r>
    </w:p>
    <w:p w14:paraId="19BBC03A" w14:textId="19CBDBC6" w:rsidR="000F54F3" w:rsidRDefault="000F54F3" w:rsidP="008647DD">
      <w:pPr>
        <w:pStyle w:val="Listenabsatz"/>
        <w:numPr>
          <w:ilvl w:val="0"/>
          <w:numId w:val="14"/>
        </w:numPr>
        <w:jc w:val="both"/>
      </w:pPr>
      <w:r>
        <w:t>„Sehr gut! Ihr habt es geschafft, alles richtig zuzuordnen! Um das Schloss aufsperren zu können, müsst ihr euch den Schlüssel von eurer Lehrerin / eurem Lehrer</w:t>
      </w:r>
      <w:r w:rsidR="00EB0C98">
        <w:t xml:space="preserve"> </w:t>
      </w:r>
      <w:r>
        <w:t>holen.“</w:t>
      </w:r>
      <w:r w:rsidR="50DDA60F">
        <w:t xml:space="preserve"> </w:t>
      </w:r>
      <w:r>
        <w:t>(Jumpsuit: Nachhaltiger Umgang mit Kleidung)</w:t>
      </w:r>
    </w:p>
    <w:p w14:paraId="4ED98733" w14:textId="77777777" w:rsidR="00622FB1" w:rsidRDefault="00622FB1" w:rsidP="00622FB1">
      <w:pPr>
        <w:jc w:val="both"/>
      </w:pPr>
    </w:p>
    <w:p w14:paraId="573ED610" w14:textId="77777777" w:rsidR="00B33D12" w:rsidRPr="00EA2D09" w:rsidRDefault="00B33D12" w:rsidP="00B33D12">
      <w:pPr>
        <w:jc w:val="both"/>
        <w:rPr>
          <w:rFonts w:asciiTheme="majorHAnsi" w:eastAsia="Fira Sans" w:hAnsiTheme="majorHAnsi" w:cstheme="majorHAnsi"/>
          <w:szCs w:val="20"/>
        </w:rPr>
      </w:pPr>
      <w:r w:rsidRPr="00F972AB">
        <w:rPr>
          <w:rFonts w:asciiTheme="majorHAnsi" w:eastAsia="Fira Sans" w:hAnsiTheme="majorHAnsi" w:cstheme="majorHAnsi"/>
          <w:b/>
          <w:szCs w:val="20"/>
        </w:rPr>
        <w:t>Regeln</w:t>
      </w:r>
    </w:p>
    <w:p w14:paraId="40F36620" w14:textId="58E23752" w:rsidR="00B33D12" w:rsidRDefault="00622FB1" w:rsidP="00B33D12">
      <w:pPr>
        <w:jc w:val="both"/>
        <w:rPr>
          <w:rFonts w:asciiTheme="majorHAnsi" w:eastAsia="Fira Sans" w:hAnsiTheme="majorHAnsi" w:cstheme="majorHAnsi"/>
          <w:szCs w:val="20"/>
        </w:rPr>
      </w:pPr>
      <w:r>
        <w:rPr>
          <w:rFonts w:asciiTheme="majorHAnsi" w:eastAsia="Fira Sans" w:hAnsiTheme="majorHAnsi" w:cstheme="majorHAnsi"/>
          <w:szCs w:val="20"/>
        </w:rPr>
        <w:t>Die SuS benötigen bei dieser Aufgabe ein Handy.</w:t>
      </w:r>
    </w:p>
    <w:p w14:paraId="7225D922" w14:textId="77777777" w:rsidR="00F972AB" w:rsidRDefault="00F972AB" w:rsidP="00B33D12">
      <w:pPr>
        <w:jc w:val="both"/>
        <w:rPr>
          <w:rFonts w:asciiTheme="majorHAnsi" w:eastAsia="Fira Sans" w:hAnsiTheme="majorHAnsi" w:cstheme="majorHAnsi"/>
          <w:szCs w:val="20"/>
        </w:rPr>
      </w:pPr>
    </w:p>
    <w:p w14:paraId="58A66D76" w14:textId="73980E00" w:rsidR="00C3200B" w:rsidRDefault="00C3200B">
      <w:pPr>
        <w:spacing w:line="240" w:lineRule="auto"/>
        <w:rPr>
          <w:rFonts w:asciiTheme="majorHAnsi" w:eastAsia="Fira Sans" w:hAnsiTheme="majorHAnsi" w:cstheme="majorBidi"/>
          <w:b/>
          <w:color w:val="303059" w:themeColor="accent3"/>
          <w:sz w:val="24"/>
        </w:rPr>
      </w:pPr>
    </w:p>
    <w:p w14:paraId="5519F403" w14:textId="77777777" w:rsidR="00622FB1" w:rsidRDefault="00622FB1">
      <w:pPr>
        <w:spacing w:line="240" w:lineRule="auto"/>
        <w:rPr>
          <w:rFonts w:asciiTheme="majorHAnsi" w:eastAsia="Fira Sans" w:hAnsiTheme="majorHAnsi" w:cstheme="majorBidi"/>
          <w:b/>
          <w:iCs/>
          <w:color w:val="8D82B1" w:themeColor="accent1"/>
        </w:rPr>
      </w:pPr>
      <w:r>
        <w:rPr>
          <w:rFonts w:eastAsia="Fira Sans"/>
        </w:rPr>
        <w:br w:type="page"/>
      </w:r>
    </w:p>
    <w:p w14:paraId="769BA8A2" w14:textId="080C25FC" w:rsidR="00F972AB" w:rsidRPr="00EA2D09" w:rsidRDefault="00F972AB" w:rsidP="00DA10FD">
      <w:pPr>
        <w:pStyle w:val="berschrift3"/>
        <w:rPr>
          <w:rFonts w:eastAsia="Fira Sans"/>
        </w:rPr>
      </w:pPr>
      <w:r>
        <w:rPr>
          <w:rFonts w:eastAsia="Fira Sans"/>
        </w:rPr>
        <w:lastRenderedPageBreak/>
        <w:t>Informationen zu Herausforderung 4</w:t>
      </w:r>
    </w:p>
    <w:p w14:paraId="2C6DE9BA" w14:textId="49C0F499" w:rsidR="00B33D12" w:rsidRDefault="00B33D12" w:rsidP="00D843FD">
      <w:pPr>
        <w:rPr>
          <w:rFonts w:asciiTheme="majorHAnsi" w:eastAsia="Fira Sans" w:hAnsiTheme="majorHAnsi" w:cstheme="majorHAnsi"/>
          <w:szCs w:val="20"/>
        </w:rPr>
      </w:pPr>
    </w:p>
    <w:tbl>
      <w:tblPr>
        <w:tblStyle w:val="Gitternetztabelle4Akzent4"/>
        <w:tblW w:w="0" w:type="auto"/>
        <w:tblCellMar>
          <w:top w:w="170" w:type="dxa"/>
          <w:left w:w="170" w:type="dxa"/>
          <w:bottom w:w="170" w:type="dxa"/>
          <w:right w:w="170" w:type="dxa"/>
        </w:tblCellMar>
        <w:tblLook w:val="04A0" w:firstRow="1" w:lastRow="0" w:firstColumn="1" w:lastColumn="0" w:noHBand="0" w:noVBand="1"/>
      </w:tblPr>
      <w:tblGrid>
        <w:gridCol w:w="2405"/>
        <w:gridCol w:w="6649"/>
      </w:tblGrid>
      <w:tr w:rsidR="00DE6A12" w14:paraId="074454CC" w14:textId="77777777" w:rsidTr="00F041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5A0DE396" w14:textId="4887FD42" w:rsidR="00DE6A12" w:rsidRPr="003E06DE" w:rsidRDefault="00DE6A12" w:rsidP="00F041DF">
            <w:pPr>
              <w:rPr>
                <w:rStyle w:val="Erwhnung"/>
                <w:color w:val="303059" w:themeColor="accent3"/>
                <w:shd w:val="clear" w:color="auto" w:fill="auto"/>
              </w:rPr>
            </w:pPr>
            <w:r>
              <w:rPr>
                <w:rStyle w:val="Erwhnung"/>
                <w:color w:val="303059" w:themeColor="accent3"/>
                <w:shd w:val="clear" w:color="auto" w:fill="auto"/>
              </w:rPr>
              <w:t>Herausforderung 4</w:t>
            </w:r>
          </w:p>
        </w:tc>
        <w:tc>
          <w:tcPr>
            <w:tcW w:w="6649" w:type="dxa"/>
          </w:tcPr>
          <w:p w14:paraId="61E0C722" w14:textId="7A7675FC" w:rsidR="00DE6A12" w:rsidRDefault="004466DF" w:rsidP="00F041DF">
            <w:pPr>
              <w:cnfStyle w:val="100000000000" w:firstRow="1" w:lastRow="0" w:firstColumn="0" w:lastColumn="0" w:oddVBand="0" w:evenVBand="0" w:oddHBand="0" w:evenHBand="0" w:firstRowFirstColumn="0" w:firstRowLastColumn="0" w:lastRowFirstColumn="0" w:lastRowLastColumn="0"/>
              <w:rPr>
                <w:rStyle w:val="Erwhnung"/>
                <w:color w:val="auto"/>
                <w:shd w:val="clear" w:color="auto" w:fill="auto"/>
              </w:rPr>
            </w:pPr>
            <w:r>
              <w:rPr>
                <w:color w:val="303059" w:themeColor="accent3"/>
              </w:rPr>
              <w:t>Was passt auf die Wiese?</w:t>
            </w:r>
          </w:p>
        </w:tc>
      </w:tr>
      <w:tr w:rsidR="00DE6A12" w14:paraId="149A656E" w14:textId="77777777" w:rsidTr="00F041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6375C9BC" w14:textId="77777777" w:rsidR="00DE6A12" w:rsidRPr="003E06DE" w:rsidRDefault="00DE6A12" w:rsidP="00F041DF">
            <w:pPr>
              <w:rPr>
                <w:rStyle w:val="Erwhnung"/>
                <w:color w:val="303059" w:themeColor="accent3"/>
                <w:shd w:val="clear" w:color="auto" w:fill="auto"/>
              </w:rPr>
            </w:pPr>
            <w:r>
              <w:rPr>
                <w:rStyle w:val="Erwhnung"/>
                <w:color w:val="303059" w:themeColor="accent3"/>
                <w:shd w:val="clear" w:color="auto" w:fill="auto"/>
              </w:rPr>
              <w:t>Aufgabe</w:t>
            </w:r>
          </w:p>
        </w:tc>
        <w:tc>
          <w:tcPr>
            <w:tcW w:w="6649" w:type="dxa"/>
          </w:tcPr>
          <w:p w14:paraId="38C910E8" w14:textId="7A4166EF" w:rsidR="00DE6A12" w:rsidRDefault="00DE6A12" w:rsidP="00F041DF">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Pr>
                <w:rStyle w:val="Erwhnung"/>
                <w:color w:val="auto"/>
                <w:shd w:val="clear" w:color="auto" w:fill="auto"/>
              </w:rPr>
              <w:t>E</w:t>
            </w:r>
            <w:r w:rsidR="00093E99">
              <w:rPr>
                <w:rStyle w:val="Erwhnung"/>
                <w:color w:val="auto"/>
                <w:shd w:val="clear" w:color="auto" w:fill="auto"/>
              </w:rPr>
              <w:t>rrechnen eine</w:t>
            </w:r>
            <w:r w:rsidR="00A349A4">
              <w:rPr>
                <w:rStyle w:val="Erwhnung"/>
                <w:color w:val="auto"/>
                <w:shd w:val="clear" w:color="auto" w:fill="auto"/>
              </w:rPr>
              <w:t>s optimalen Verbrauchs</w:t>
            </w:r>
          </w:p>
        </w:tc>
      </w:tr>
      <w:tr w:rsidR="00DE6A12" w14:paraId="4660D2DB" w14:textId="77777777" w:rsidTr="00F041DF">
        <w:tc>
          <w:tcPr>
            <w:cnfStyle w:val="001000000000" w:firstRow="0" w:lastRow="0" w:firstColumn="1" w:lastColumn="0" w:oddVBand="0" w:evenVBand="0" w:oddHBand="0" w:evenHBand="0" w:firstRowFirstColumn="0" w:firstRowLastColumn="0" w:lastRowFirstColumn="0" w:lastRowLastColumn="0"/>
            <w:tcW w:w="2405" w:type="dxa"/>
          </w:tcPr>
          <w:p w14:paraId="0231FBF1" w14:textId="77777777" w:rsidR="00DE6A12" w:rsidRPr="003E06DE" w:rsidRDefault="00DE6A12" w:rsidP="00F041DF">
            <w:pPr>
              <w:rPr>
                <w:rStyle w:val="Erwhnung"/>
                <w:b w:val="0"/>
                <w:bCs w:val="0"/>
                <w:color w:val="303059" w:themeColor="accent3"/>
                <w:shd w:val="clear" w:color="auto" w:fill="auto"/>
              </w:rPr>
            </w:pPr>
            <w:r>
              <w:rPr>
                <w:rStyle w:val="Erwhnung"/>
                <w:color w:val="303059" w:themeColor="accent3"/>
                <w:shd w:val="clear" w:color="auto" w:fill="auto"/>
              </w:rPr>
              <w:t>Materialien</w:t>
            </w:r>
          </w:p>
        </w:tc>
        <w:tc>
          <w:tcPr>
            <w:tcW w:w="6649" w:type="dxa"/>
          </w:tcPr>
          <w:p w14:paraId="529AEAE5" w14:textId="316B1CB7" w:rsidR="00DE6A12" w:rsidRDefault="00DE6A12" w:rsidP="008647DD">
            <w:pPr>
              <w:pStyle w:val="Listenabsatz"/>
              <w:numPr>
                <w:ilvl w:val="0"/>
                <w:numId w:val="3"/>
              </w:num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Pr>
                <w:rStyle w:val="Erwhnung"/>
                <w:color w:val="auto"/>
                <w:shd w:val="clear" w:color="auto" w:fill="auto"/>
              </w:rPr>
              <w:t xml:space="preserve">Textblatt </w:t>
            </w:r>
            <w:r w:rsidR="004A4124">
              <w:rPr>
                <w:rStyle w:val="Erwhnung"/>
                <w:color w:val="auto"/>
                <w:shd w:val="clear" w:color="auto" w:fill="auto"/>
              </w:rPr>
              <w:t>zu Herausforderung 4</w:t>
            </w:r>
          </w:p>
          <w:p w14:paraId="56A71DD7" w14:textId="34ACBCF9" w:rsidR="007D5113" w:rsidRDefault="004A4124" w:rsidP="008647DD">
            <w:pPr>
              <w:pStyle w:val="Listenabsatz"/>
              <w:numPr>
                <w:ilvl w:val="0"/>
                <w:numId w:val="3"/>
              </w:num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Pr>
                <w:rStyle w:val="Erwhnung"/>
                <w:color w:val="auto"/>
                <w:shd w:val="clear" w:color="auto" w:fill="auto"/>
              </w:rPr>
              <w:t>A4-Blatt mit Wiese</w:t>
            </w:r>
          </w:p>
          <w:p w14:paraId="5FA15DA1" w14:textId="3547E140" w:rsidR="00C219AC" w:rsidRDefault="00C219AC" w:rsidP="008647DD">
            <w:pPr>
              <w:pStyle w:val="Listenabsatz"/>
              <w:numPr>
                <w:ilvl w:val="0"/>
                <w:numId w:val="3"/>
              </w:num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Pr>
                <w:rStyle w:val="Erwhnung"/>
                <w:color w:val="auto"/>
                <w:shd w:val="clear" w:color="auto" w:fill="auto"/>
              </w:rPr>
              <w:t>A5-Blatt mit Rindern</w:t>
            </w:r>
          </w:p>
          <w:p w14:paraId="5D85E514" w14:textId="77777777" w:rsidR="00C219AC" w:rsidRDefault="00C219AC" w:rsidP="008647DD">
            <w:pPr>
              <w:pStyle w:val="Listenabsatz"/>
              <w:numPr>
                <w:ilvl w:val="0"/>
                <w:numId w:val="3"/>
              </w:num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Pr>
                <w:rStyle w:val="Erwhnung"/>
                <w:color w:val="auto"/>
                <w:shd w:val="clear" w:color="auto" w:fill="auto"/>
              </w:rPr>
              <w:t>A6-Blatt mit Geflügel</w:t>
            </w:r>
          </w:p>
          <w:p w14:paraId="32A467A8" w14:textId="77777777" w:rsidR="00C219AC" w:rsidRDefault="00C219AC" w:rsidP="008647DD">
            <w:pPr>
              <w:pStyle w:val="Listenabsatz"/>
              <w:numPr>
                <w:ilvl w:val="0"/>
                <w:numId w:val="3"/>
              </w:num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Pr>
                <w:rStyle w:val="Erwhnung"/>
                <w:color w:val="auto"/>
                <w:shd w:val="clear" w:color="auto" w:fill="auto"/>
              </w:rPr>
              <w:t>A7-Blatt mit Mais</w:t>
            </w:r>
          </w:p>
          <w:p w14:paraId="23DF034B" w14:textId="77777777" w:rsidR="00C219AC" w:rsidRDefault="00C219AC" w:rsidP="008647DD">
            <w:pPr>
              <w:pStyle w:val="Listenabsatz"/>
              <w:numPr>
                <w:ilvl w:val="0"/>
                <w:numId w:val="3"/>
              </w:num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Pr>
                <w:rStyle w:val="Erwhnung"/>
                <w:color w:val="auto"/>
                <w:shd w:val="clear" w:color="auto" w:fill="auto"/>
              </w:rPr>
              <w:t>A8-Blatt mit Getreide</w:t>
            </w:r>
          </w:p>
          <w:p w14:paraId="4F352F35" w14:textId="60487AEA" w:rsidR="002137FF" w:rsidRPr="00C219AC" w:rsidRDefault="00C219AC" w:rsidP="008647DD">
            <w:pPr>
              <w:pStyle w:val="Listenabsatz"/>
              <w:numPr>
                <w:ilvl w:val="0"/>
                <w:numId w:val="3"/>
              </w:num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Pr>
                <w:rStyle w:val="Erwhnung"/>
                <w:color w:val="auto"/>
                <w:shd w:val="clear" w:color="auto" w:fill="auto"/>
              </w:rPr>
              <w:t xml:space="preserve">A9-Blatt mit </w:t>
            </w:r>
            <w:r w:rsidR="003E76D3" w:rsidRPr="00C219AC">
              <w:rPr>
                <w:rStyle w:val="Erwhnung"/>
                <w:color w:val="auto"/>
                <w:shd w:val="clear" w:color="auto" w:fill="auto"/>
              </w:rPr>
              <w:t>Erdäpfel</w:t>
            </w:r>
            <w:r>
              <w:rPr>
                <w:rStyle w:val="Erwhnung"/>
                <w:color w:val="auto"/>
                <w:shd w:val="clear" w:color="auto" w:fill="auto"/>
              </w:rPr>
              <w:t>n</w:t>
            </w:r>
          </w:p>
        </w:tc>
      </w:tr>
      <w:tr w:rsidR="00DE6A12" w:rsidRPr="00F041DF" w14:paraId="22A553A8" w14:textId="77777777" w:rsidTr="00F041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0B85E3CB" w14:textId="70BF4427" w:rsidR="00DE6A12" w:rsidRPr="00F041DF" w:rsidRDefault="00DE6A12" w:rsidP="00F041DF">
            <w:pPr>
              <w:rPr>
                <w:rStyle w:val="Erwhnung"/>
                <w:color w:val="303059" w:themeColor="accent3"/>
                <w:shd w:val="clear" w:color="auto" w:fill="auto"/>
              </w:rPr>
            </w:pPr>
            <w:r w:rsidRPr="00F041DF">
              <w:rPr>
                <w:rStyle w:val="Erwhnung"/>
                <w:color w:val="303059" w:themeColor="accent3"/>
                <w:shd w:val="clear" w:color="auto" w:fill="auto"/>
              </w:rPr>
              <w:t>Lösung</w:t>
            </w:r>
          </w:p>
        </w:tc>
        <w:tc>
          <w:tcPr>
            <w:tcW w:w="6649" w:type="dxa"/>
          </w:tcPr>
          <w:p w14:paraId="2A809A1F" w14:textId="601E5013" w:rsidR="00DE6A12" w:rsidRPr="00F041DF" w:rsidRDefault="00DE6A12" w:rsidP="00F041DF">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sidRPr="00F041DF">
              <w:rPr>
                <w:rStyle w:val="Erwhnung"/>
                <w:color w:val="auto"/>
                <w:shd w:val="clear" w:color="auto" w:fill="auto"/>
              </w:rPr>
              <w:t xml:space="preserve">Schloss </w:t>
            </w:r>
            <w:r w:rsidR="004A4124">
              <w:rPr>
                <w:rStyle w:val="Erwhnung"/>
                <w:color w:val="auto"/>
                <w:shd w:val="clear" w:color="auto" w:fill="auto"/>
              </w:rPr>
              <w:t>viers</w:t>
            </w:r>
            <w:r w:rsidRPr="00F041DF">
              <w:rPr>
                <w:rStyle w:val="Erwhnung"/>
                <w:color w:val="auto"/>
                <w:shd w:val="clear" w:color="auto" w:fill="auto"/>
              </w:rPr>
              <w:t xml:space="preserve">tellig, Kombination </w:t>
            </w:r>
            <w:r w:rsidR="007D1753" w:rsidRPr="00F041DF">
              <w:rPr>
                <w:rStyle w:val="Erwhnung"/>
                <w:color w:val="auto"/>
                <w:shd w:val="clear" w:color="auto" w:fill="auto"/>
              </w:rPr>
              <w:t>1</w:t>
            </w:r>
            <w:r w:rsidR="004A4124">
              <w:rPr>
                <w:rStyle w:val="Erwhnung"/>
                <w:color w:val="auto"/>
                <w:shd w:val="clear" w:color="auto" w:fill="auto"/>
              </w:rPr>
              <w:t>344</w:t>
            </w:r>
          </w:p>
        </w:tc>
      </w:tr>
    </w:tbl>
    <w:p w14:paraId="76F61844" w14:textId="77777777" w:rsidR="00DE6A12" w:rsidRPr="00F041DF" w:rsidRDefault="00DE6A12" w:rsidP="00D843FD">
      <w:pPr>
        <w:rPr>
          <w:rFonts w:asciiTheme="majorHAnsi" w:eastAsia="Fira Sans" w:hAnsiTheme="majorHAnsi" w:cstheme="majorHAnsi"/>
          <w:szCs w:val="20"/>
        </w:rPr>
      </w:pPr>
    </w:p>
    <w:p w14:paraId="43011049" w14:textId="77777777" w:rsidR="00622FB1" w:rsidRDefault="00D843FD" w:rsidP="00622FB1">
      <w:pPr>
        <w:rPr>
          <w:rFonts w:asciiTheme="majorHAnsi" w:eastAsia="Fira Sans" w:hAnsiTheme="majorHAnsi" w:cstheme="majorHAnsi"/>
          <w:szCs w:val="20"/>
        </w:rPr>
      </w:pPr>
      <w:r w:rsidRPr="00F041DF">
        <w:rPr>
          <w:rFonts w:asciiTheme="majorHAnsi" w:eastAsia="Fira Sans" w:hAnsiTheme="majorHAnsi" w:cstheme="majorHAnsi"/>
          <w:b/>
          <w:szCs w:val="20"/>
        </w:rPr>
        <w:t>Beschreibung</w:t>
      </w:r>
      <w:r w:rsidR="00622FB1">
        <w:rPr>
          <w:rFonts w:asciiTheme="majorHAnsi" w:eastAsia="Fira Sans" w:hAnsiTheme="majorHAnsi" w:cstheme="majorHAnsi"/>
          <w:b/>
          <w:szCs w:val="20"/>
        </w:rPr>
        <w:t xml:space="preserve"> und Lösung</w:t>
      </w:r>
    </w:p>
    <w:p w14:paraId="7CE38CEA" w14:textId="43302318" w:rsidR="00C219AC" w:rsidRPr="009905C6" w:rsidRDefault="004A4124" w:rsidP="00622FB1">
      <w:pPr>
        <w:jc w:val="both"/>
      </w:pPr>
      <w:r>
        <w:t>Ziel der Aufgabe ist es, verschiedene Lebensmittel mit unterschiedlichem Flächenverbrauch kennenzulernen und ein ausgewogenes Verhältnis zwischen Fleisch und pflanzlichen Lebensmitteln herzustellen. Dazu wird d</w:t>
      </w:r>
      <w:r w:rsidR="002137FF">
        <w:t xml:space="preserve">as A4-Blatt mit der Wiese </w:t>
      </w:r>
      <w:r>
        <w:t xml:space="preserve">(zu bewirtschaftender Boden </w:t>
      </w:r>
      <w:r w:rsidR="003E76D3">
        <w:t xml:space="preserve">– </w:t>
      </w:r>
      <w:r>
        <w:t xml:space="preserve">100 Quadratmeter) </w:t>
      </w:r>
      <w:r w:rsidR="002137FF">
        <w:t xml:space="preserve">auf den Tisch gelegt. Anschließend werden die Zettel mit den verschiedenen landwirtschaftlich genutzten Flächen auf der Wiese verteilt. </w:t>
      </w:r>
      <w:r>
        <w:t>Der Zettel in A5 ist der Flächenverbrauch von Rindfleisch und stellt Nahrung für 10 Personen für 1 Monat dar</w:t>
      </w:r>
      <w:r w:rsidR="68989DB8">
        <w:t>;</w:t>
      </w:r>
      <w:r>
        <w:t xml:space="preserve"> A6 ist der Flächenverbrauch von Geflügel für 10 Personen für 1 Monat usw. </w:t>
      </w:r>
      <w:r w:rsidR="00C219AC">
        <w:t>(siehe Tabelle)</w:t>
      </w:r>
      <w:r>
        <w:t>.</w:t>
      </w:r>
    </w:p>
    <w:p w14:paraId="7A44C85B" w14:textId="1EF4E5C5" w:rsidR="009905C6" w:rsidRDefault="004A4124" w:rsidP="00622FB1">
      <w:pPr>
        <w:jc w:val="both"/>
      </w:pPr>
      <w:r>
        <w:t>Die SuS müssen die verschiedenen Lebensmittel so auflegen, dass der Boden (das A4Blatt</w:t>
      </w:r>
      <w:r w:rsidR="009905C6">
        <w:t xml:space="preserve"> mit der Wiese</w:t>
      </w:r>
      <w:r>
        <w:t xml:space="preserve">) gänzlich genutzt wird und </w:t>
      </w:r>
      <w:r w:rsidR="003E76D3">
        <w:t xml:space="preserve">10 Personen </w:t>
      </w:r>
      <w:r>
        <w:t xml:space="preserve">genau 12 Monate (=12 Kärtchen </w:t>
      </w:r>
      <w:r w:rsidR="009905C6">
        <w:t>liegen auf dem Boden verteilt</w:t>
      </w:r>
      <w:r>
        <w:t xml:space="preserve">) ernährt werden </w:t>
      </w:r>
      <w:r w:rsidR="003E76D3">
        <w:t>können</w:t>
      </w:r>
      <w:r>
        <w:t>. Die SuS werden bemerken, dass Rindfleisch einen weitaus zu hohen Flächenverbrauch aufweist. Demnach ist Rindfleisch aus der Lösung genommen. Der Code ergibt sich schlussendlich aus der Anzahl der Nutzflächen in absteigender Reihenfolge ohne Rindfleisch:</w:t>
      </w:r>
    </w:p>
    <w:p w14:paraId="57D863A2" w14:textId="3BC749FD" w:rsidR="004A4124" w:rsidRPr="002137FF" w:rsidRDefault="004A4124" w:rsidP="00622FB1">
      <w:pPr>
        <w:jc w:val="both"/>
      </w:pPr>
      <w:r>
        <w:rPr>
          <w:b/>
          <w:u w:val="single"/>
        </w:rPr>
        <w:t>1-3-4-4</w:t>
      </w:r>
      <w:r w:rsidR="009905C6">
        <w:rPr>
          <w:b/>
          <w:u w:val="single"/>
        </w:rPr>
        <w:t>.</w:t>
      </w:r>
    </w:p>
    <w:p w14:paraId="5012C513" w14:textId="355B80D6" w:rsidR="00622FB1" w:rsidRDefault="00622FB1" w:rsidP="00622FB1">
      <w:pPr>
        <w:jc w:val="both"/>
        <w:rPr>
          <w:rFonts w:asciiTheme="majorHAnsi" w:eastAsia="Fira Sans" w:hAnsiTheme="majorHAnsi" w:cstheme="majorHAnsi"/>
          <w:szCs w:val="20"/>
        </w:rPr>
      </w:pPr>
    </w:p>
    <w:tbl>
      <w:tblPr>
        <w:tblStyle w:val="Tabellenraster"/>
        <w:tblW w:w="0" w:type="auto"/>
        <w:tblLook w:val="04A0" w:firstRow="1" w:lastRow="0" w:firstColumn="1" w:lastColumn="0" w:noHBand="0" w:noVBand="1"/>
      </w:tblPr>
      <w:tblGrid>
        <w:gridCol w:w="3018"/>
        <w:gridCol w:w="3019"/>
        <w:gridCol w:w="3019"/>
      </w:tblGrid>
      <w:tr w:rsidR="00622FB1" w14:paraId="7BCE357A" w14:textId="77777777" w:rsidTr="00622FB1">
        <w:tc>
          <w:tcPr>
            <w:tcW w:w="3018" w:type="dxa"/>
          </w:tcPr>
          <w:p w14:paraId="36F8C74D" w14:textId="123A424A" w:rsidR="00622FB1" w:rsidRPr="00622FB1" w:rsidRDefault="00622FB1" w:rsidP="00622FB1">
            <w:pPr>
              <w:jc w:val="both"/>
              <w:rPr>
                <w:rFonts w:asciiTheme="majorHAnsi" w:eastAsia="Fira Sans" w:hAnsiTheme="majorHAnsi" w:cstheme="majorHAnsi"/>
                <w:b/>
                <w:szCs w:val="20"/>
              </w:rPr>
            </w:pPr>
            <w:r w:rsidRPr="00622FB1">
              <w:rPr>
                <w:rFonts w:asciiTheme="majorHAnsi" w:eastAsia="Fira Sans" w:hAnsiTheme="majorHAnsi" w:cstheme="majorHAnsi"/>
                <w:b/>
                <w:szCs w:val="20"/>
              </w:rPr>
              <w:t>Art der Bodennutzung</w:t>
            </w:r>
          </w:p>
        </w:tc>
        <w:tc>
          <w:tcPr>
            <w:tcW w:w="3019" w:type="dxa"/>
          </w:tcPr>
          <w:p w14:paraId="0102A872" w14:textId="1937D49B" w:rsidR="00622FB1" w:rsidRDefault="00622FB1" w:rsidP="00622FB1">
            <w:pPr>
              <w:jc w:val="both"/>
              <w:rPr>
                <w:rFonts w:asciiTheme="majorHAnsi" w:eastAsia="Fira Sans" w:hAnsiTheme="majorHAnsi" w:cstheme="majorHAnsi"/>
                <w:szCs w:val="20"/>
              </w:rPr>
            </w:pPr>
            <w:r w:rsidRPr="00622FB1">
              <w:rPr>
                <w:rFonts w:asciiTheme="majorHAnsi" w:eastAsia="Fira Sans" w:hAnsiTheme="majorHAnsi" w:cstheme="majorHAnsi"/>
                <w:b/>
                <w:szCs w:val="20"/>
              </w:rPr>
              <w:t>Papiergröße</w:t>
            </w:r>
            <w:r w:rsidR="009905C6">
              <w:rPr>
                <w:rFonts w:asciiTheme="majorHAnsi" w:eastAsia="Fira Sans" w:hAnsiTheme="majorHAnsi" w:cstheme="majorHAnsi"/>
                <w:b/>
                <w:szCs w:val="20"/>
              </w:rPr>
              <w:t xml:space="preserve"> </w:t>
            </w:r>
            <w:r w:rsidRPr="00622FB1">
              <w:rPr>
                <w:rFonts w:asciiTheme="majorHAnsi" w:eastAsia="Fira Sans" w:hAnsiTheme="majorHAnsi" w:cstheme="majorHAnsi"/>
                <w:b/>
                <w:szCs w:val="20"/>
              </w:rPr>
              <w:t>– ernährt jeweils 10 Personen für einen Monat</w:t>
            </w:r>
          </w:p>
        </w:tc>
        <w:tc>
          <w:tcPr>
            <w:tcW w:w="3019" w:type="dxa"/>
          </w:tcPr>
          <w:p w14:paraId="5E04DE3A" w14:textId="0B964935" w:rsidR="00622FB1" w:rsidRDefault="00622FB1" w:rsidP="00622FB1">
            <w:pPr>
              <w:jc w:val="both"/>
              <w:rPr>
                <w:rFonts w:asciiTheme="majorHAnsi" w:eastAsia="Fira Sans" w:hAnsiTheme="majorHAnsi" w:cstheme="majorHAnsi"/>
                <w:szCs w:val="20"/>
              </w:rPr>
            </w:pPr>
            <w:r w:rsidRPr="00622FB1">
              <w:rPr>
                <w:rFonts w:asciiTheme="majorHAnsi" w:eastAsia="Fira Sans" w:hAnsiTheme="majorHAnsi" w:cstheme="majorHAnsi"/>
                <w:b/>
                <w:szCs w:val="20"/>
              </w:rPr>
              <w:t>Lösung für Ernährung</w:t>
            </w:r>
            <w:r>
              <w:rPr>
                <w:rFonts w:asciiTheme="majorHAnsi" w:eastAsia="Fira Sans" w:hAnsiTheme="majorHAnsi" w:cstheme="majorHAnsi"/>
                <w:szCs w:val="20"/>
              </w:rPr>
              <w:t xml:space="preserve"> (genau 12 Monate)</w:t>
            </w:r>
          </w:p>
        </w:tc>
      </w:tr>
      <w:tr w:rsidR="00622FB1" w14:paraId="1FE73C74" w14:textId="77777777" w:rsidTr="00622FB1">
        <w:tc>
          <w:tcPr>
            <w:tcW w:w="3018" w:type="dxa"/>
          </w:tcPr>
          <w:p w14:paraId="30E68FE5" w14:textId="3484DDBA" w:rsidR="00622FB1" w:rsidRDefault="00622FB1" w:rsidP="00622FB1">
            <w:pPr>
              <w:jc w:val="both"/>
              <w:rPr>
                <w:rFonts w:asciiTheme="majorHAnsi" w:eastAsia="Fira Sans" w:hAnsiTheme="majorHAnsi" w:cstheme="majorHAnsi"/>
                <w:szCs w:val="20"/>
              </w:rPr>
            </w:pPr>
            <w:r>
              <w:rPr>
                <w:rFonts w:asciiTheme="majorHAnsi" w:eastAsia="Fira Sans" w:hAnsiTheme="majorHAnsi" w:cstheme="majorHAnsi"/>
                <w:szCs w:val="20"/>
              </w:rPr>
              <w:t>Rindfleisch</w:t>
            </w:r>
          </w:p>
        </w:tc>
        <w:tc>
          <w:tcPr>
            <w:tcW w:w="3019" w:type="dxa"/>
          </w:tcPr>
          <w:p w14:paraId="182B005D" w14:textId="3D756C47" w:rsidR="00622FB1" w:rsidRDefault="00622FB1" w:rsidP="00622FB1">
            <w:pPr>
              <w:jc w:val="both"/>
              <w:rPr>
                <w:rFonts w:asciiTheme="majorHAnsi" w:eastAsia="Fira Sans" w:hAnsiTheme="majorHAnsi" w:cstheme="majorHAnsi"/>
                <w:szCs w:val="20"/>
              </w:rPr>
            </w:pPr>
            <w:r>
              <w:rPr>
                <w:rFonts w:asciiTheme="majorHAnsi" w:eastAsia="Fira Sans" w:hAnsiTheme="majorHAnsi" w:cstheme="majorHAnsi"/>
                <w:szCs w:val="20"/>
              </w:rPr>
              <w:t>A5</w:t>
            </w:r>
          </w:p>
        </w:tc>
        <w:tc>
          <w:tcPr>
            <w:tcW w:w="3019" w:type="dxa"/>
          </w:tcPr>
          <w:p w14:paraId="44B99DCB" w14:textId="3E05D770" w:rsidR="00622FB1" w:rsidRDefault="00622FB1" w:rsidP="00622FB1">
            <w:pPr>
              <w:jc w:val="both"/>
              <w:rPr>
                <w:rFonts w:asciiTheme="majorHAnsi" w:eastAsia="Fira Sans" w:hAnsiTheme="majorHAnsi" w:cstheme="majorHAnsi"/>
                <w:szCs w:val="20"/>
              </w:rPr>
            </w:pPr>
            <w:r>
              <w:rPr>
                <w:rFonts w:asciiTheme="majorHAnsi" w:eastAsia="Fira Sans" w:hAnsiTheme="majorHAnsi" w:cstheme="majorHAnsi"/>
                <w:szCs w:val="20"/>
              </w:rPr>
              <w:t>0x</w:t>
            </w:r>
          </w:p>
        </w:tc>
      </w:tr>
      <w:tr w:rsidR="00622FB1" w14:paraId="276FFD5A" w14:textId="77777777" w:rsidTr="00622FB1">
        <w:tc>
          <w:tcPr>
            <w:tcW w:w="3018" w:type="dxa"/>
          </w:tcPr>
          <w:p w14:paraId="17F1FB61" w14:textId="3343F620" w:rsidR="00622FB1" w:rsidRDefault="00622FB1" w:rsidP="00622FB1">
            <w:pPr>
              <w:jc w:val="both"/>
              <w:rPr>
                <w:rFonts w:asciiTheme="majorHAnsi" w:eastAsia="Fira Sans" w:hAnsiTheme="majorHAnsi" w:cstheme="majorHAnsi"/>
                <w:szCs w:val="20"/>
              </w:rPr>
            </w:pPr>
            <w:r>
              <w:rPr>
                <w:rFonts w:asciiTheme="majorHAnsi" w:eastAsia="Fira Sans" w:hAnsiTheme="majorHAnsi" w:cstheme="majorHAnsi"/>
                <w:szCs w:val="20"/>
              </w:rPr>
              <w:t>Geflügel / Eier</w:t>
            </w:r>
          </w:p>
        </w:tc>
        <w:tc>
          <w:tcPr>
            <w:tcW w:w="3019" w:type="dxa"/>
          </w:tcPr>
          <w:p w14:paraId="39456486" w14:textId="733AE3C4" w:rsidR="00622FB1" w:rsidRDefault="00622FB1" w:rsidP="00622FB1">
            <w:pPr>
              <w:jc w:val="both"/>
              <w:rPr>
                <w:rFonts w:asciiTheme="majorHAnsi" w:eastAsia="Fira Sans" w:hAnsiTheme="majorHAnsi" w:cstheme="majorHAnsi"/>
                <w:szCs w:val="20"/>
              </w:rPr>
            </w:pPr>
            <w:r>
              <w:rPr>
                <w:rFonts w:asciiTheme="majorHAnsi" w:eastAsia="Fira Sans" w:hAnsiTheme="majorHAnsi" w:cstheme="majorHAnsi"/>
                <w:szCs w:val="20"/>
              </w:rPr>
              <w:t>A6</w:t>
            </w:r>
          </w:p>
        </w:tc>
        <w:tc>
          <w:tcPr>
            <w:tcW w:w="3019" w:type="dxa"/>
          </w:tcPr>
          <w:p w14:paraId="362E4092" w14:textId="48557DCA" w:rsidR="00622FB1" w:rsidRDefault="00622FB1" w:rsidP="00622FB1">
            <w:pPr>
              <w:jc w:val="both"/>
              <w:rPr>
                <w:rFonts w:asciiTheme="majorHAnsi" w:eastAsia="Fira Sans" w:hAnsiTheme="majorHAnsi" w:cstheme="majorHAnsi"/>
                <w:szCs w:val="20"/>
              </w:rPr>
            </w:pPr>
            <w:r>
              <w:rPr>
                <w:rFonts w:asciiTheme="majorHAnsi" w:eastAsia="Fira Sans" w:hAnsiTheme="majorHAnsi" w:cstheme="majorHAnsi"/>
                <w:szCs w:val="20"/>
              </w:rPr>
              <w:t>1x</w:t>
            </w:r>
          </w:p>
        </w:tc>
      </w:tr>
      <w:tr w:rsidR="00622FB1" w14:paraId="01E7F3AF" w14:textId="77777777" w:rsidTr="00622FB1">
        <w:tc>
          <w:tcPr>
            <w:tcW w:w="3018" w:type="dxa"/>
          </w:tcPr>
          <w:p w14:paraId="77DF4B69" w14:textId="7990870B" w:rsidR="00622FB1" w:rsidRDefault="00622FB1" w:rsidP="00622FB1">
            <w:pPr>
              <w:jc w:val="both"/>
              <w:rPr>
                <w:rFonts w:asciiTheme="majorHAnsi" w:eastAsia="Fira Sans" w:hAnsiTheme="majorHAnsi" w:cstheme="majorHAnsi"/>
                <w:szCs w:val="20"/>
              </w:rPr>
            </w:pPr>
            <w:r>
              <w:rPr>
                <w:rFonts w:asciiTheme="majorHAnsi" w:eastAsia="Fira Sans" w:hAnsiTheme="majorHAnsi" w:cstheme="majorHAnsi"/>
                <w:szCs w:val="20"/>
              </w:rPr>
              <w:t>Mais</w:t>
            </w:r>
          </w:p>
        </w:tc>
        <w:tc>
          <w:tcPr>
            <w:tcW w:w="3019" w:type="dxa"/>
          </w:tcPr>
          <w:p w14:paraId="4C5CEFA8" w14:textId="105A88F7" w:rsidR="00622FB1" w:rsidRDefault="00622FB1" w:rsidP="00622FB1">
            <w:pPr>
              <w:jc w:val="both"/>
              <w:rPr>
                <w:rFonts w:asciiTheme="majorHAnsi" w:eastAsia="Fira Sans" w:hAnsiTheme="majorHAnsi" w:cstheme="majorHAnsi"/>
                <w:szCs w:val="20"/>
              </w:rPr>
            </w:pPr>
            <w:r>
              <w:rPr>
                <w:rFonts w:asciiTheme="majorHAnsi" w:eastAsia="Fira Sans" w:hAnsiTheme="majorHAnsi" w:cstheme="majorHAnsi"/>
                <w:szCs w:val="20"/>
              </w:rPr>
              <w:t>A7</w:t>
            </w:r>
          </w:p>
        </w:tc>
        <w:tc>
          <w:tcPr>
            <w:tcW w:w="3019" w:type="dxa"/>
          </w:tcPr>
          <w:p w14:paraId="2462EB41" w14:textId="0C6B6837" w:rsidR="00622FB1" w:rsidRDefault="00622FB1" w:rsidP="00622FB1">
            <w:pPr>
              <w:jc w:val="both"/>
              <w:rPr>
                <w:rFonts w:asciiTheme="majorHAnsi" w:eastAsia="Fira Sans" w:hAnsiTheme="majorHAnsi" w:cstheme="majorHAnsi"/>
                <w:szCs w:val="20"/>
              </w:rPr>
            </w:pPr>
            <w:r>
              <w:rPr>
                <w:rFonts w:asciiTheme="majorHAnsi" w:eastAsia="Fira Sans" w:hAnsiTheme="majorHAnsi" w:cstheme="majorHAnsi"/>
                <w:szCs w:val="20"/>
              </w:rPr>
              <w:t>3x</w:t>
            </w:r>
          </w:p>
        </w:tc>
      </w:tr>
      <w:tr w:rsidR="00622FB1" w14:paraId="52CD6B9B" w14:textId="77777777" w:rsidTr="00622FB1">
        <w:tc>
          <w:tcPr>
            <w:tcW w:w="3018" w:type="dxa"/>
          </w:tcPr>
          <w:p w14:paraId="6067A949" w14:textId="5372995E" w:rsidR="00622FB1" w:rsidRDefault="00622FB1" w:rsidP="00622FB1">
            <w:pPr>
              <w:jc w:val="both"/>
              <w:rPr>
                <w:rFonts w:asciiTheme="majorHAnsi" w:eastAsia="Fira Sans" w:hAnsiTheme="majorHAnsi" w:cstheme="majorHAnsi"/>
                <w:szCs w:val="20"/>
              </w:rPr>
            </w:pPr>
            <w:r>
              <w:rPr>
                <w:rFonts w:asciiTheme="majorHAnsi" w:eastAsia="Fira Sans" w:hAnsiTheme="majorHAnsi" w:cstheme="majorHAnsi"/>
                <w:szCs w:val="20"/>
              </w:rPr>
              <w:t>Getreide für Brot</w:t>
            </w:r>
          </w:p>
        </w:tc>
        <w:tc>
          <w:tcPr>
            <w:tcW w:w="3019" w:type="dxa"/>
          </w:tcPr>
          <w:p w14:paraId="03D62CF7" w14:textId="06433DF8" w:rsidR="00622FB1" w:rsidRDefault="00622FB1" w:rsidP="00622FB1">
            <w:pPr>
              <w:jc w:val="both"/>
              <w:rPr>
                <w:rFonts w:asciiTheme="majorHAnsi" w:eastAsia="Fira Sans" w:hAnsiTheme="majorHAnsi" w:cstheme="majorHAnsi"/>
                <w:szCs w:val="20"/>
              </w:rPr>
            </w:pPr>
            <w:r>
              <w:rPr>
                <w:rFonts w:asciiTheme="majorHAnsi" w:eastAsia="Fira Sans" w:hAnsiTheme="majorHAnsi" w:cstheme="majorHAnsi"/>
                <w:szCs w:val="20"/>
              </w:rPr>
              <w:t>A8</w:t>
            </w:r>
          </w:p>
        </w:tc>
        <w:tc>
          <w:tcPr>
            <w:tcW w:w="3019" w:type="dxa"/>
          </w:tcPr>
          <w:p w14:paraId="4A87B23B" w14:textId="342631F3" w:rsidR="00622FB1" w:rsidRDefault="00622FB1" w:rsidP="00622FB1">
            <w:pPr>
              <w:jc w:val="both"/>
              <w:rPr>
                <w:rFonts w:asciiTheme="majorHAnsi" w:eastAsia="Fira Sans" w:hAnsiTheme="majorHAnsi" w:cstheme="majorHAnsi"/>
                <w:szCs w:val="20"/>
              </w:rPr>
            </w:pPr>
            <w:r>
              <w:rPr>
                <w:rFonts w:asciiTheme="majorHAnsi" w:eastAsia="Fira Sans" w:hAnsiTheme="majorHAnsi" w:cstheme="majorHAnsi"/>
                <w:szCs w:val="20"/>
              </w:rPr>
              <w:t>4x</w:t>
            </w:r>
          </w:p>
        </w:tc>
      </w:tr>
      <w:tr w:rsidR="00622FB1" w14:paraId="0065B76A" w14:textId="77777777" w:rsidTr="00622FB1">
        <w:tc>
          <w:tcPr>
            <w:tcW w:w="3018" w:type="dxa"/>
          </w:tcPr>
          <w:p w14:paraId="10DBA341" w14:textId="2BC8A838" w:rsidR="00622FB1" w:rsidRDefault="00622FB1" w:rsidP="00622FB1">
            <w:pPr>
              <w:jc w:val="both"/>
              <w:rPr>
                <w:rFonts w:asciiTheme="majorHAnsi" w:eastAsia="Fira Sans" w:hAnsiTheme="majorHAnsi" w:cstheme="majorHAnsi"/>
                <w:szCs w:val="20"/>
              </w:rPr>
            </w:pPr>
            <w:r>
              <w:rPr>
                <w:rFonts w:asciiTheme="majorHAnsi" w:eastAsia="Fira Sans" w:hAnsiTheme="majorHAnsi" w:cstheme="majorHAnsi"/>
                <w:szCs w:val="20"/>
              </w:rPr>
              <w:t>Erdäpfel</w:t>
            </w:r>
          </w:p>
        </w:tc>
        <w:tc>
          <w:tcPr>
            <w:tcW w:w="3019" w:type="dxa"/>
          </w:tcPr>
          <w:p w14:paraId="5512B786" w14:textId="71351D0D" w:rsidR="00622FB1" w:rsidRDefault="00622FB1" w:rsidP="00622FB1">
            <w:pPr>
              <w:jc w:val="both"/>
              <w:rPr>
                <w:rFonts w:asciiTheme="majorHAnsi" w:eastAsia="Fira Sans" w:hAnsiTheme="majorHAnsi" w:cstheme="majorHAnsi"/>
                <w:szCs w:val="20"/>
              </w:rPr>
            </w:pPr>
            <w:r>
              <w:rPr>
                <w:rFonts w:asciiTheme="majorHAnsi" w:eastAsia="Fira Sans" w:hAnsiTheme="majorHAnsi" w:cstheme="majorHAnsi"/>
                <w:szCs w:val="20"/>
              </w:rPr>
              <w:t>A9</w:t>
            </w:r>
          </w:p>
        </w:tc>
        <w:tc>
          <w:tcPr>
            <w:tcW w:w="3019" w:type="dxa"/>
          </w:tcPr>
          <w:p w14:paraId="4A177163" w14:textId="625C73A4" w:rsidR="00622FB1" w:rsidRDefault="00622FB1" w:rsidP="00622FB1">
            <w:pPr>
              <w:jc w:val="both"/>
              <w:rPr>
                <w:rFonts w:asciiTheme="majorHAnsi" w:eastAsia="Fira Sans" w:hAnsiTheme="majorHAnsi" w:cstheme="majorHAnsi"/>
                <w:szCs w:val="20"/>
              </w:rPr>
            </w:pPr>
            <w:r>
              <w:rPr>
                <w:rFonts w:asciiTheme="majorHAnsi" w:eastAsia="Fira Sans" w:hAnsiTheme="majorHAnsi" w:cstheme="majorHAnsi"/>
                <w:szCs w:val="20"/>
              </w:rPr>
              <w:t>4x</w:t>
            </w:r>
          </w:p>
        </w:tc>
      </w:tr>
    </w:tbl>
    <w:p w14:paraId="126A6032" w14:textId="77777777" w:rsidR="00622FB1" w:rsidRDefault="00622FB1" w:rsidP="00622FB1">
      <w:pPr>
        <w:jc w:val="both"/>
        <w:rPr>
          <w:rFonts w:asciiTheme="majorHAnsi" w:eastAsia="Fira Sans" w:hAnsiTheme="majorHAnsi" w:cstheme="majorHAnsi"/>
          <w:szCs w:val="20"/>
        </w:rPr>
      </w:pPr>
    </w:p>
    <w:p w14:paraId="2C4A0A23" w14:textId="2F73B95B" w:rsidR="004A4124" w:rsidRDefault="004A4124" w:rsidP="00B33D12">
      <w:pPr>
        <w:jc w:val="both"/>
        <w:rPr>
          <w:rFonts w:asciiTheme="majorHAnsi" w:eastAsia="Fira Sans" w:hAnsiTheme="majorHAnsi" w:cstheme="majorHAnsi"/>
          <w:szCs w:val="20"/>
        </w:rPr>
      </w:pPr>
    </w:p>
    <w:p w14:paraId="62A864DE" w14:textId="77777777" w:rsidR="00CF46EC" w:rsidRDefault="00CF46EC">
      <w:pPr>
        <w:spacing w:line="240" w:lineRule="auto"/>
        <w:rPr>
          <w:rFonts w:asciiTheme="majorHAnsi" w:eastAsia="Fira Sans" w:hAnsiTheme="majorHAnsi" w:cstheme="majorBidi"/>
          <w:b/>
          <w:iCs/>
          <w:color w:val="8D82B1" w:themeColor="accent1"/>
        </w:rPr>
      </w:pPr>
      <w:r>
        <w:rPr>
          <w:rFonts w:eastAsia="Fira Sans"/>
        </w:rPr>
        <w:br w:type="page"/>
      </w:r>
    </w:p>
    <w:p w14:paraId="19F83E1E" w14:textId="351FE973" w:rsidR="004A4124" w:rsidRPr="00EA2D09" w:rsidRDefault="004A4124" w:rsidP="00DA10FD">
      <w:pPr>
        <w:pStyle w:val="berschrift3"/>
        <w:rPr>
          <w:rFonts w:eastAsia="Fira Sans"/>
        </w:rPr>
      </w:pPr>
      <w:r>
        <w:rPr>
          <w:rFonts w:eastAsia="Fira Sans"/>
        </w:rPr>
        <w:lastRenderedPageBreak/>
        <w:t>Informationen zum Bonusrätsel</w:t>
      </w:r>
    </w:p>
    <w:p w14:paraId="6373CD21" w14:textId="6CDC7753" w:rsidR="004A4124" w:rsidRDefault="004A4124" w:rsidP="004A4124">
      <w:pPr>
        <w:rPr>
          <w:rFonts w:asciiTheme="majorHAnsi" w:eastAsia="Fira Sans" w:hAnsiTheme="majorHAnsi" w:cstheme="majorHAnsi"/>
          <w:szCs w:val="20"/>
        </w:rPr>
      </w:pPr>
    </w:p>
    <w:tbl>
      <w:tblPr>
        <w:tblStyle w:val="Gitternetztabelle4Akzent4"/>
        <w:tblW w:w="0" w:type="auto"/>
        <w:tblCellMar>
          <w:top w:w="170" w:type="dxa"/>
          <w:left w:w="170" w:type="dxa"/>
          <w:bottom w:w="170" w:type="dxa"/>
          <w:right w:w="170" w:type="dxa"/>
        </w:tblCellMar>
        <w:tblLook w:val="04A0" w:firstRow="1" w:lastRow="0" w:firstColumn="1" w:lastColumn="0" w:noHBand="0" w:noVBand="1"/>
      </w:tblPr>
      <w:tblGrid>
        <w:gridCol w:w="2405"/>
        <w:gridCol w:w="6649"/>
      </w:tblGrid>
      <w:tr w:rsidR="004A4124" w14:paraId="382D9DCB" w14:textId="77777777" w:rsidTr="5D6BFD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6C9148B9" w14:textId="22D5F778" w:rsidR="004A4124" w:rsidRPr="003E06DE" w:rsidRDefault="004A4124" w:rsidP="004D5BA5">
            <w:pPr>
              <w:rPr>
                <w:rStyle w:val="Erwhnung"/>
                <w:color w:val="303059" w:themeColor="accent3"/>
                <w:shd w:val="clear" w:color="auto" w:fill="auto"/>
              </w:rPr>
            </w:pPr>
            <w:r>
              <w:rPr>
                <w:rStyle w:val="Erwhnung"/>
                <w:color w:val="303059" w:themeColor="accent3"/>
                <w:shd w:val="clear" w:color="auto" w:fill="auto"/>
              </w:rPr>
              <w:t>Bonusrätsel</w:t>
            </w:r>
          </w:p>
        </w:tc>
        <w:tc>
          <w:tcPr>
            <w:tcW w:w="6649" w:type="dxa"/>
          </w:tcPr>
          <w:p w14:paraId="1C9FC3F7" w14:textId="0DF1AEC6" w:rsidR="004A4124" w:rsidRDefault="004466DF" w:rsidP="004D5BA5">
            <w:pPr>
              <w:cnfStyle w:val="100000000000" w:firstRow="1" w:lastRow="0" w:firstColumn="0" w:lastColumn="0" w:oddVBand="0" w:evenVBand="0" w:oddHBand="0" w:evenHBand="0" w:firstRowFirstColumn="0" w:firstRowLastColumn="0" w:lastRowFirstColumn="0" w:lastRowLastColumn="0"/>
              <w:rPr>
                <w:rStyle w:val="Erwhnung"/>
                <w:color w:val="auto"/>
                <w:shd w:val="clear" w:color="auto" w:fill="auto"/>
              </w:rPr>
            </w:pPr>
            <w:r>
              <w:rPr>
                <w:color w:val="303059" w:themeColor="accent3"/>
              </w:rPr>
              <w:t>Buchstaben-Chaos</w:t>
            </w:r>
          </w:p>
        </w:tc>
      </w:tr>
      <w:tr w:rsidR="004A4124" w14:paraId="65DA94CF" w14:textId="77777777" w:rsidTr="5D6BFD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490B3E07" w14:textId="77777777" w:rsidR="004A4124" w:rsidRPr="003E06DE" w:rsidRDefault="004A4124" w:rsidP="004D5BA5">
            <w:pPr>
              <w:rPr>
                <w:rStyle w:val="Erwhnung"/>
                <w:color w:val="303059" w:themeColor="accent3"/>
                <w:shd w:val="clear" w:color="auto" w:fill="auto"/>
              </w:rPr>
            </w:pPr>
            <w:r>
              <w:rPr>
                <w:rStyle w:val="Erwhnung"/>
                <w:color w:val="303059" w:themeColor="accent3"/>
                <w:shd w:val="clear" w:color="auto" w:fill="auto"/>
              </w:rPr>
              <w:t>Aufgabe</w:t>
            </w:r>
          </w:p>
        </w:tc>
        <w:tc>
          <w:tcPr>
            <w:tcW w:w="6649" w:type="dxa"/>
          </w:tcPr>
          <w:p w14:paraId="4F575EBF" w14:textId="66697C7B" w:rsidR="004A4124" w:rsidRDefault="00622FB1" w:rsidP="004D5BA5">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Pr>
                <w:rStyle w:val="Erwhnung"/>
                <w:color w:val="auto"/>
                <w:shd w:val="clear" w:color="auto" w:fill="auto"/>
              </w:rPr>
              <w:t>Buchstaben dekodieren</w:t>
            </w:r>
          </w:p>
        </w:tc>
      </w:tr>
      <w:tr w:rsidR="004A4124" w14:paraId="5995A1B4" w14:textId="77777777" w:rsidTr="5D6BFD5B">
        <w:tc>
          <w:tcPr>
            <w:cnfStyle w:val="001000000000" w:firstRow="0" w:lastRow="0" w:firstColumn="1" w:lastColumn="0" w:oddVBand="0" w:evenVBand="0" w:oddHBand="0" w:evenHBand="0" w:firstRowFirstColumn="0" w:firstRowLastColumn="0" w:lastRowFirstColumn="0" w:lastRowLastColumn="0"/>
            <w:tcW w:w="2405" w:type="dxa"/>
          </w:tcPr>
          <w:p w14:paraId="0D8BB7B9" w14:textId="77777777" w:rsidR="004A4124" w:rsidRPr="003E06DE" w:rsidRDefault="004A4124" w:rsidP="004D5BA5">
            <w:pPr>
              <w:rPr>
                <w:rStyle w:val="Erwhnung"/>
                <w:b w:val="0"/>
                <w:bCs w:val="0"/>
                <w:color w:val="303059" w:themeColor="accent3"/>
                <w:shd w:val="clear" w:color="auto" w:fill="auto"/>
              </w:rPr>
            </w:pPr>
            <w:r>
              <w:rPr>
                <w:rStyle w:val="Erwhnung"/>
                <w:color w:val="303059" w:themeColor="accent3"/>
                <w:shd w:val="clear" w:color="auto" w:fill="auto"/>
              </w:rPr>
              <w:t>Materialien</w:t>
            </w:r>
          </w:p>
        </w:tc>
        <w:tc>
          <w:tcPr>
            <w:tcW w:w="6649" w:type="dxa"/>
          </w:tcPr>
          <w:p w14:paraId="4413E49C" w14:textId="2722F681" w:rsidR="004A4124" w:rsidRDefault="004A4124" w:rsidP="008647DD">
            <w:pPr>
              <w:pStyle w:val="Listenabsatz"/>
              <w:numPr>
                <w:ilvl w:val="0"/>
                <w:numId w:val="3"/>
              </w:num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Pr>
                <w:rStyle w:val="Erwhnung"/>
                <w:color w:val="auto"/>
                <w:shd w:val="clear" w:color="auto" w:fill="auto"/>
              </w:rPr>
              <w:t>Textblatt zu „Abschluss &amp; Bonusrätsel“</w:t>
            </w:r>
          </w:p>
          <w:p w14:paraId="03577481" w14:textId="318574F8" w:rsidR="004A4124" w:rsidRDefault="004A4124" w:rsidP="008647DD">
            <w:pPr>
              <w:pStyle w:val="Listenabsatz"/>
              <w:numPr>
                <w:ilvl w:val="0"/>
                <w:numId w:val="3"/>
              </w:num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Pr>
                <w:rStyle w:val="Erwhnung"/>
                <w:color w:val="auto"/>
                <w:shd w:val="clear" w:color="auto" w:fill="auto"/>
              </w:rPr>
              <w:t xml:space="preserve">Grafik </w:t>
            </w:r>
            <w:r w:rsidR="00F101AF">
              <w:rPr>
                <w:rStyle w:val="Erwhnung"/>
                <w:color w:val="auto"/>
                <w:shd w:val="clear" w:color="auto" w:fill="auto"/>
              </w:rPr>
              <w:t>„E</w:t>
            </w:r>
            <w:r>
              <w:rPr>
                <w:rStyle w:val="Erwhnung"/>
                <w:color w:val="auto"/>
                <w:shd w:val="clear" w:color="auto" w:fill="auto"/>
              </w:rPr>
              <w:t>nergieträger</w:t>
            </w:r>
            <w:r w:rsidR="00F101AF">
              <w:rPr>
                <w:rStyle w:val="Erwhnung"/>
                <w:color w:val="auto"/>
                <w:shd w:val="clear" w:color="auto" w:fill="auto"/>
              </w:rPr>
              <w:t>“</w:t>
            </w:r>
          </w:p>
          <w:p w14:paraId="18CBB2C3" w14:textId="54E288BD" w:rsidR="004A4124" w:rsidRPr="00DE6A12" w:rsidRDefault="1778E015" w:rsidP="008647DD">
            <w:pPr>
              <w:pStyle w:val="Listenabsatz"/>
              <w:numPr>
                <w:ilvl w:val="0"/>
                <w:numId w:val="3"/>
              </w:num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Pr>
                <w:rStyle w:val="Erwhnung"/>
                <w:color w:val="auto"/>
                <w:shd w:val="clear" w:color="auto" w:fill="auto"/>
              </w:rPr>
              <w:t>De</w:t>
            </w:r>
            <w:r w:rsidR="00530638">
              <w:rPr>
                <w:rStyle w:val="Erwhnung"/>
                <w:color w:val="auto"/>
                <w:shd w:val="clear" w:color="auto" w:fill="auto"/>
              </w:rPr>
              <w:t>k</w:t>
            </w:r>
            <w:r>
              <w:rPr>
                <w:rStyle w:val="Erwhnung"/>
                <w:color w:val="auto"/>
                <w:shd w:val="clear" w:color="auto" w:fill="auto"/>
              </w:rPr>
              <w:t>odier</w:t>
            </w:r>
            <w:r w:rsidR="00F0597A">
              <w:rPr>
                <w:rStyle w:val="Erwhnung"/>
                <w:color w:val="auto"/>
                <w:shd w:val="clear" w:color="auto" w:fill="auto"/>
              </w:rPr>
              <w:t>ungs</w:t>
            </w:r>
            <w:r>
              <w:rPr>
                <w:rStyle w:val="Erwhnung"/>
                <w:color w:val="auto"/>
                <w:shd w:val="clear" w:color="auto" w:fill="auto"/>
              </w:rPr>
              <w:t>schreibe</w:t>
            </w:r>
            <w:r w:rsidR="004A4124" w:rsidRPr="004A4124">
              <w:rPr>
                <w:rStyle w:val="Erwhnung"/>
                <w:color w:val="auto"/>
                <w:shd w:val="clear" w:color="auto" w:fill="auto"/>
              </w:rPr>
              <w:t xml:space="preserve"> mit </w:t>
            </w:r>
            <w:r w:rsidR="00F101AF">
              <w:rPr>
                <w:rStyle w:val="Erwhnung"/>
                <w:color w:val="auto"/>
                <w:shd w:val="clear" w:color="auto" w:fill="auto"/>
              </w:rPr>
              <w:t>Zeiger</w:t>
            </w:r>
            <w:r w:rsidR="004A4124" w:rsidRPr="004A4124">
              <w:rPr>
                <w:rStyle w:val="Erwhnung"/>
                <w:color w:val="auto"/>
                <w:shd w:val="clear" w:color="auto" w:fill="auto"/>
              </w:rPr>
              <w:t xml:space="preserve"> (farbig oder schwarz-weiß</w:t>
            </w:r>
            <w:r w:rsidR="004A4124">
              <w:rPr>
                <w:rStyle w:val="Erwhnung"/>
                <w:color w:val="auto"/>
                <w:shd w:val="clear" w:color="auto" w:fill="auto"/>
              </w:rPr>
              <w:t>)</w:t>
            </w:r>
          </w:p>
        </w:tc>
      </w:tr>
      <w:tr w:rsidR="004A4124" w:rsidRPr="00F041DF" w14:paraId="199B1201" w14:textId="77777777" w:rsidTr="5D6BFD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5C695F70" w14:textId="77777777" w:rsidR="004A4124" w:rsidRPr="00F041DF" w:rsidRDefault="004A4124" w:rsidP="004D5BA5">
            <w:pPr>
              <w:rPr>
                <w:rStyle w:val="Erwhnung"/>
                <w:color w:val="303059" w:themeColor="accent3"/>
                <w:shd w:val="clear" w:color="auto" w:fill="auto"/>
              </w:rPr>
            </w:pPr>
            <w:r w:rsidRPr="00F041DF">
              <w:rPr>
                <w:rStyle w:val="Erwhnung"/>
                <w:color w:val="303059" w:themeColor="accent3"/>
                <w:shd w:val="clear" w:color="auto" w:fill="auto"/>
              </w:rPr>
              <w:t>Lösung</w:t>
            </w:r>
          </w:p>
        </w:tc>
        <w:tc>
          <w:tcPr>
            <w:tcW w:w="6649" w:type="dxa"/>
          </w:tcPr>
          <w:p w14:paraId="517F3EDA" w14:textId="7AE4DBB0" w:rsidR="004A4124" w:rsidRPr="00F041DF" w:rsidRDefault="002137FF" w:rsidP="004D5BA5">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Pr>
                <w:rStyle w:val="Erwhnung"/>
                <w:color w:val="auto"/>
                <w:shd w:val="clear" w:color="auto" w:fill="auto"/>
              </w:rPr>
              <w:t>Verschiedene Energieträger</w:t>
            </w:r>
          </w:p>
        </w:tc>
      </w:tr>
    </w:tbl>
    <w:p w14:paraId="6D0E7DE9" w14:textId="0A5284D8" w:rsidR="004A4124" w:rsidRPr="00F041DF" w:rsidRDefault="004A4124" w:rsidP="004A4124">
      <w:pPr>
        <w:rPr>
          <w:rFonts w:asciiTheme="majorHAnsi" w:eastAsia="Fira Sans" w:hAnsiTheme="majorHAnsi" w:cstheme="majorHAnsi"/>
          <w:szCs w:val="20"/>
        </w:rPr>
      </w:pPr>
    </w:p>
    <w:p w14:paraId="600153C5" w14:textId="3B5AA616" w:rsidR="004A4124" w:rsidRPr="00F041DF" w:rsidRDefault="004A4124" w:rsidP="004A4124">
      <w:pPr>
        <w:rPr>
          <w:rFonts w:asciiTheme="majorHAnsi" w:eastAsia="Fira Sans" w:hAnsiTheme="majorHAnsi" w:cstheme="majorHAnsi"/>
          <w:szCs w:val="20"/>
        </w:rPr>
      </w:pPr>
      <w:r w:rsidRPr="00F041DF">
        <w:rPr>
          <w:rFonts w:asciiTheme="majorHAnsi" w:eastAsia="Fira Sans" w:hAnsiTheme="majorHAnsi" w:cstheme="majorHAnsi"/>
          <w:b/>
          <w:szCs w:val="20"/>
        </w:rPr>
        <w:t>Beschreibung</w:t>
      </w:r>
      <w:r w:rsidR="002137FF">
        <w:rPr>
          <w:rFonts w:asciiTheme="majorHAnsi" w:eastAsia="Fira Sans" w:hAnsiTheme="majorHAnsi" w:cstheme="majorHAnsi"/>
          <w:b/>
          <w:szCs w:val="20"/>
        </w:rPr>
        <w:t xml:space="preserve"> und Lösung</w:t>
      </w:r>
    </w:p>
    <w:p w14:paraId="66E18B5F" w14:textId="254F20C6" w:rsidR="004A4124" w:rsidRPr="00A44A7C" w:rsidRDefault="004A4124" w:rsidP="003E76D3">
      <w:pPr>
        <w:jc w:val="both"/>
        <w:rPr>
          <w:szCs w:val="20"/>
        </w:rPr>
      </w:pPr>
      <w:r w:rsidRPr="00A44A7C">
        <w:rPr>
          <w:szCs w:val="20"/>
        </w:rPr>
        <w:t>Die SuS erhalten dieses Rätsel, wenn sie alle vier Rätsel bereits gelöst haben und noch genügend Zeit übrig ist. Sie müssen mit</w:t>
      </w:r>
      <w:r w:rsidR="00E341E4">
        <w:rPr>
          <w:szCs w:val="20"/>
        </w:rPr>
        <w:t>h</w:t>
      </w:r>
      <w:r w:rsidRPr="00A44A7C">
        <w:rPr>
          <w:szCs w:val="20"/>
        </w:rPr>
        <w:t xml:space="preserve">ilfe der </w:t>
      </w:r>
      <w:r w:rsidR="00E341E4">
        <w:rPr>
          <w:szCs w:val="20"/>
        </w:rPr>
        <w:t>Dekodierungsscheibe</w:t>
      </w:r>
      <w:r w:rsidRPr="00A44A7C">
        <w:rPr>
          <w:szCs w:val="20"/>
        </w:rPr>
        <w:t xml:space="preserve"> herausfinden, welche Wörter kodiert sind und diese anschließend entschlüsselt darunterschreiben. Wie das De</w:t>
      </w:r>
      <w:r w:rsidR="00530638">
        <w:rPr>
          <w:szCs w:val="20"/>
        </w:rPr>
        <w:t>k</w:t>
      </w:r>
      <w:r w:rsidRPr="00A44A7C">
        <w:rPr>
          <w:szCs w:val="20"/>
        </w:rPr>
        <w:t xml:space="preserve">odieren mit der Scheibe funktioniert, müssen die SuS selbst herausfinden. </w:t>
      </w:r>
    </w:p>
    <w:p w14:paraId="75AC9739" w14:textId="6DC98A91" w:rsidR="004A4124" w:rsidRDefault="004A4124" w:rsidP="003E76D3">
      <w:pPr>
        <w:jc w:val="both"/>
        <w:rPr>
          <w:szCs w:val="20"/>
        </w:rPr>
      </w:pPr>
      <w:r w:rsidRPr="00A44A7C">
        <w:rPr>
          <w:szCs w:val="20"/>
        </w:rPr>
        <w:t>Hinweis für die Lehrperson: Die äußeren Buchstaben sind jene, welche die gesuchten Wörter ergeben. Daher müssen die inneren Buchstaben richtig de</w:t>
      </w:r>
      <w:r w:rsidR="00530638">
        <w:rPr>
          <w:szCs w:val="20"/>
        </w:rPr>
        <w:t>k</w:t>
      </w:r>
      <w:r w:rsidRPr="00A44A7C">
        <w:rPr>
          <w:szCs w:val="20"/>
        </w:rPr>
        <w:t>odiert werden.</w:t>
      </w:r>
    </w:p>
    <w:p w14:paraId="4C9FCE81" w14:textId="234FDA98" w:rsidR="002137FF" w:rsidRDefault="002137FF" w:rsidP="003E76D3">
      <w:pPr>
        <w:jc w:val="both"/>
        <w:rPr>
          <w:szCs w:val="20"/>
        </w:rPr>
      </w:pPr>
    </w:p>
    <w:p w14:paraId="12A2E5EB" w14:textId="6EA60519" w:rsidR="002137FF" w:rsidRDefault="002137FF" w:rsidP="003E76D3">
      <w:pPr>
        <w:jc w:val="both"/>
        <w:rPr>
          <w:szCs w:val="20"/>
        </w:rPr>
      </w:pPr>
      <w:r>
        <w:rPr>
          <w:szCs w:val="20"/>
        </w:rPr>
        <w:t>Dekodieren die SuS die Buchstaben richtig, so erhalten sie folgende Begriffe:</w:t>
      </w:r>
    </w:p>
    <w:p w14:paraId="4801FB39" w14:textId="604A2971" w:rsidR="002137FF" w:rsidRDefault="002137FF" w:rsidP="008647DD">
      <w:pPr>
        <w:pStyle w:val="Listenabsatz"/>
        <w:numPr>
          <w:ilvl w:val="0"/>
          <w:numId w:val="15"/>
        </w:numPr>
        <w:jc w:val="both"/>
        <w:rPr>
          <w:szCs w:val="20"/>
        </w:rPr>
      </w:pPr>
      <w:r>
        <w:rPr>
          <w:szCs w:val="20"/>
        </w:rPr>
        <w:t>HUGJDV = Erdgas</w:t>
      </w:r>
    </w:p>
    <w:p w14:paraId="1824BA7B" w14:textId="51584953" w:rsidR="002137FF" w:rsidRDefault="002137FF" w:rsidP="008647DD">
      <w:pPr>
        <w:pStyle w:val="Listenabsatz"/>
        <w:numPr>
          <w:ilvl w:val="0"/>
          <w:numId w:val="15"/>
        </w:numPr>
        <w:jc w:val="both"/>
        <w:rPr>
          <w:szCs w:val="20"/>
        </w:rPr>
      </w:pPr>
      <w:r>
        <w:rPr>
          <w:szCs w:val="20"/>
        </w:rPr>
        <w:t>ZDVVHU = Wasser</w:t>
      </w:r>
    </w:p>
    <w:p w14:paraId="030C9952" w14:textId="6EF23C46" w:rsidR="002137FF" w:rsidRDefault="002137FF" w:rsidP="008647DD">
      <w:pPr>
        <w:pStyle w:val="Listenabsatz"/>
        <w:numPr>
          <w:ilvl w:val="0"/>
          <w:numId w:val="15"/>
        </w:numPr>
        <w:jc w:val="both"/>
        <w:rPr>
          <w:szCs w:val="20"/>
        </w:rPr>
      </w:pPr>
      <w:r>
        <w:rPr>
          <w:szCs w:val="20"/>
        </w:rPr>
        <w:t>VRQQH = Sonne</w:t>
      </w:r>
    </w:p>
    <w:p w14:paraId="3E515416" w14:textId="173D1551" w:rsidR="002137FF" w:rsidRDefault="002137FF" w:rsidP="008647DD">
      <w:pPr>
        <w:pStyle w:val="Listenabsatz"/>
        <w:numPr>
          <w:ilvl w:val="0"/>
          <w:numId w:val="15"/>
        </w:numPr>
        <w:jc w:val="both"/>
        <w:rPr>
          <w:szCs w:val="20"/>
        </w:rPr>
      </w:pPr>
      <w:r>
        <w:rPr>
          <w:szCs w:val="20"/>
        </w:rPr>
        <w:t>WRUI = Torf</w:t>
      </w:r>
    </w:p>
    <w:p w14:paraId="4C5841E3" w14:textId="1736AAA2" w:rsidR="002137FF" w:rsidRDefault="002137FF" w:rsidP="008647DD">
      <w:pPr>
        <w:pStyle w:val="Listenabsatz"/>
        <w:numPr>
          <w:ilvl w:val="0"/>
          <w:numId w:val="15"/>
        </w:numPr>
        <w:jc w:val="both"/>
        <w:rPr>
          <w:szCs w:val="20"/>
        </w:rPr>
      </w:pPr>
      <w:r>
        <w:rPr>
          <w:szCs w:val="20"/>
        </w:rPr>
        <w:t>ZLQG = Wind</w:t>
      </w:r>
    </w:p>
    <w:p w14:paraId="6ABBCEEB" w14:textId="138752D9" w:rsidR="002137FF" w:rsidRDefault="002137FF" w:rsidP="008647DD">
      <w:pPr>
        <w:pStyle w:val="Listenabsatz"/>
        <w:numPr>
          <w:ilvl w:val="0"/>
          <w:numId w:val="15"/>
        </w:numPr>
        <w:jc w:val="both"/>
        <w:rPr>
          <w:szCs w:val="20"/>
        </w:rPr>
      </w:pPr>
      <w:r>
        <w:rPr>
          <w:szCs w:val="20"/>
        </w:rPr>
        <w:t xml:space="preserve">HUGZDHUPH = </w:t>
      </w:r>
      <w:proofErr w:type="spellStart"/>
      <w:r>
        <w:rPr>
          <w:szCs w:val="20"/>
        </w:rPr>
        <w:t>Erdwaerme</w:t>
      </w:r>
      <w:proofErr w:type="spellEnd"/>
    </w:p>
    <w:p w14:paraId="62758CB4" w14:textId="61DEED67" w:rsidR="002137FF" w:rsidRDefault="002137FF" w:rsidP="008647DD">
      <w:pPr>
        <w:pStyle w:val="Listenabsatz"/>
        <w:numPr>
          <w:ilvl w:val="0"/>
          <w:numId w:val="15"/>
        </w:numPr>
        <w:jc w:val="both"/>
        <w:rPr>
          <w:szCs w:val="20"/>
        </w:rPr>
      </w:pPr>
      <w:r>
        <w:rPr>
          <w:szCs w:val="20"/>
        </w:rPr>
        <w:t>NRKOH = Kohle</w:t>
      </w:r>
    </w:p>
    <w:p w14:paraId="3BAC51C1" w14:textId="4983228D" w:rsidR="002137FF" w:rsidRDefault="002137FF" w:rsidP="008647DD">
      <w:pPr>
        <w:pStyle w:val="Listenabsatz"/>
        <w:numPr>
          <w:ilvl w:val="0"/>
          <w:numId w:val="15"/>
        </w:numPr>
        <w:jc w:val="both"/>
        <w:rPr>
          <w:szCs w:val="20"/>
        </w:rPr>
      </w:pPr>
      <w:r>
        <w:rPr>
          <w:szCs w:val="20"/>
        </w:rPr>
        <w:t>XUDQ = Uran</w:t>
      </w:r>
    </w:p>
    <w:p w14:paraId="7377CCD7" w14:textId="17BFDE04" w:rsidR="002137FF" w:rsidRDefault="002137FF" w:rsidP="008647DD">
      <w:pPr>
        <w:pStyle w:val="Listenabsatz"/>
        <w:numPr>
          <w:ilvl w:val="0"/>
          <w:numId w:val="15"/>
        </w:numPr>
        <w:jc w:val="both"/>
        <w:rPr>
          <w:szCs w:val="20"/>
        </w:rPr>
      </w:pPr>
      <w:r>
        <w:rPr>
          <w:szCs w:val="20"/>
        </w:rPr>
        <w:t>ELRPDVVH = Biomasse</w:t>
      </w:r>
    </w:p>
    <w:p w14:paraId="10EBDA80" w14:textId="27979B16" w:rsidR="002137FF" w:rsidRDefault="002137FF" w:rsidP="008647DD">
      <w:pPr>
        <w:pStyle w:val="Listenabsatz"/>
        <w:numPr>
          <w:ilvl w:val="0"/>
          <w:numId w:val="15"/>
        </w:numPr>
        <w:jc w:val="both"/>
        <w:rPr>
          <w:szCs w:val="20"/>
        </w:rPr>
      </w:pPr>
      <w:r>
        <w:rPr>
          <w:szCs w:val="20"/>
        </w:rPr>
        <w:t xml:space="preserve">HUGRHO = </w:t>
      </w:r>
      <w:proofErr w:type="spellStart"/>
      <w:r>
        <w:rPr>
          <w:szCs w:val="20"/>
        </w:rPr>
        <w:t>Erdoel</w:t>
      </w:r>
      <w:proofErr w:type="spellEnd"/>
    </w:p>
    <w:p w14:paraId="34631EC1" w14:textId="44580334" w:rsidR="002137FF" w:rsidRDefault="002137FF" w:rsidP="008647DD">
      <w:pPr>
        <w:pStyle w:val="Listenabsatz"/>
        <w:numPr>
          <w:ilvl w:val="0"/>
          <w:numId w:val="15"/>
        </w:numPr>
        <w:jc w:val="both"/>
        <w:rPr>
          <w:szCs w:val="20"/>
        </w:rPr>
      </w:pPr>
      <w:r>
        <w:rPr>
          <w:szCs w:val="20"/>
        </w:rPr>
        <w:t>ZDVVHUVWRII = Wasserstoff</w:t>
      </w:r>
    </w:p>
    <w:p w14:paraId="1CBE7A4B" w14:textId="13F8F83F" w:rsidR="002137FF" w:rsidRDefault="002137FF" w:rsidP="008647DD">
      <w:pPr>
        <w:pStyle w:val="Listenabsatz"/>
        <w:numPr>
          <w:ilvl w:val="0"/>
          <w:numId w:val="15"/>
        </w:numPr>
        <w:jc w:val="both"/>
        <w:rPr>
          <w:szCs w:val="20"/>
        </w:rPr>
      </w:pPr>
      <w:r>
        <w:rPr>
          <w:szCs w:val="20"/>
        </w:rPr>
        <w:t>KROC = Holz</w:t>
      </w:r>
    </w:p>
    <w:p w14:paraId="059AAD55" w14:textId="77777777" w:rsidR="004A4124" w:rsidRDefault="004A4124" w:rsidP="00B33D12">
      <w:pPr>
        <w:jc w:val="both"/>
        <w:rPr>
          <w:rFonts w:asciiTheme="majorHAnsi" w:eastAsia="Fira Sans" w:hAnsiTheme="majorHAnsi" w:cstheme="majorHAnsi"/>
          <w:szCs w:val="20"/>
        </w:rPr>
      </w:pPr>
    </w:p>
    <w:p w14:paraId="20435294" w14:textId="3F826023" w:rsidR="00D843FD" w:rsidRPr="00EA2D09" w:rsidRDefault="00D843FD" w:rsidP="00D843FD">
      <w:pPr>
        <w:pStyle w:val="berschrift2"/>
        <w:rPr>
          <w:rFonts w:asciiTheme="majorHAnsi" w:hAnsiTheme="majorHAnsi" w:cstheme="majorHAnsi"/>
          <w:sz w:val="20"/>
          <w:szCs w:val="20"/>
        </w:rPr>
      </w:pPr>
      <w:r w:rsidRPr="00EA2D09">
        <w:rPr>
          <w:rFonts w:asciiTheme="majorHAnsi" w:hAnsiTheme="majorHAnsi" w:cstheme="majorHAnsi"/>
          <w:sz w:val="20"/>
          <w:szCs w:val="20"/>
        </w:rPr>
        <w:br w:type="page"/>
      </w:r>
    </w:p>
    <w:p w14:paraId="37B6686E" w14:textId="70390EC5" w:rsidR="004B7BF6" w:rsidRDefault="004B7BF6" w:rsidP="00DA10FD">
      <w:pPr>
        <w:pStyle w:val="berschrift2"/>
        <w:rPr>
          <w:rFonts w:eastAsia="Fira Sans"/>
        </w:rPr>
      </w:pPr>
      <w:bookmarkStart w:id="18" w:name="_Hlk117532401"/>
      <w:r>
        <w:lastRenderedPageBreak/>
        <w:t>M3</w:t>
      </w:r>
      <w:r w:rsidR="00793607">
        <w:t xml:space="preserve">: </w:t>
      </w:r>
      <w:r>
        <w:rPr>
          <w:rFonts w:eastAsia="Fira Sans"/>
        </w:rPr>
        <w:t>Materialien für den Escape Room</w:t>
      </w:r>
    </w:p>
    <w:p w14:paraId="17135753" w14:textId="0A545AE0" w:rsidR="00387846" w:rsidRPr="00FB5DB2" w:rsidRDefault="004B7BF6" w:rsidP="004B7BF6">
      <w:pPr>
        <w:pStyle w:val="LO-normal"/>
        <w:jc w:val="both"/>
        <w:rPr>
          <w:lang w:val="de-AT"/>
        </w:rPr>
      </w:pPr>
      <w:r w:rsidRPr="004B7BF6">
        <w:rPr>
          <w:lang w:val="de-AT"/>
        </w:rPr>
        <w:t xml:space="preserve">Die </w:t>
      </w:r>
      <w:r w:rsidRPr="00F0597A">
        <w:rPr>
          <w:lang w:val="de-AT"/>
        </w:rPr>
        <w:t xml:space="preserve">benötigten Materialien werden alle ausgedruckt und teilweise ausgeschnitten (siehe Scheren-Symbol). Für </w:t>
      </w:r>
      <w:r w:rsidR="00901100" w:rsidRPr="00F0597A">
        <w:rPr>
          <w:lang w:val="de-AT"/>
        </w:rPr>
        <w:t>je</w:t>
      </w:r>
      <w:r w:rsidR="00901100">
        <w:rPr>
          <w:lang w:val="de-AT"/>
        </w:rPr>
        <w:t>des Team (4-5</w:t>
      </w:r>
      <w:r w:rsidR="00901100" w:rsidRPr="004B7BF6">
        <w:rPr>
          <w:lang w:val="de-AT"/>
        </w:rPr>
        <w:t xml:space="preserve"> Teilnehmende</w:t>
      </w:r>
      <w:r w:rsidR="00901100">
        <w:rPr>
          <w:lang w:val="de-AT"/>
        </w:rPr>
        <w:t xml:space="preserve">) werden </w:t>
      </w:r>
      <w:r w:rsidR="00F93B67">
        <w:rPr>
          <w:lang w:val="de-AT"/>
        </w:rPr>
        <w:t xml:space="preserve">– wenn nicht anders angegeben – </w:t>
      </w:r>
      <w:r w:rsidR="00901100">
        <w:rPr>
          <w:lang w:val="de-AT"/>
        </w:rPr>
        <w:t xml:space="preserve">folgende </w:t>
      </w:r>
      <w:r w:rsidR="00901100" w:rsidRPr="00C837D5">
        <w:rPr>
          <w:lang w:val="de-AT"/>
        </w:rPr>
        <w:t xml:space="preserve">Sets </w:t>
      </w:r>
      <w:r w:rsidR="003B274F" w:rsidRPr="00C837D5">
        <w:rPr>
          <w:lang w:val="de-AT"/>
        </w:rPr>
        <w:t xml:space="preserve">je </w:t>
      </w:r>
      <w:r w:rsidR="003B274F" w:rsidRPr="00C837D5">
        <w:rPr>
          <w:b/>
          <w:lang w:val="de-AT"/>
        </w:rPr>
        <w:t>1x pro Team</w:t>
      </w:r>
      <w:r w:rsidR="003B274F" w:rsidRPr="00C837D5">
        <w:rPr>
          <w:lang w:val="de-AT"/>
        </w:rPr>
        <w:t xml:space="preserve"> </w:t>
      </w:r>
      <w:r w:rsidR="00901100" w:rsidRPr="00C837D5">
        <w:rPr>
          <w:lang w:val="de-AT"/>
        </w:rPr>
        <w:t>benötigt</w:t>
      </w:r>
      <w:r w:rsidRPr="004B7BF6">
        <w:rPr>
          <w:lang w:val="de-AT"/>
        </w:rPr>
        <w:t>.</w:t>
      </w:r>
    </w:p>
    <w:p w14:paraId="4468ED2A" w14:textId="6ED7AF2B" w:rsidR="004B7BF6" w:rsidRDefault="004B7BF6" w:rsidP="008647DD">
      <w:pPr>
        <w:pStyle w:val="Listenabsatz"/>
        <w:numPr>
          <w:ilvl w:val="0"/>
          <w:numId w:val="6"/>
        </w:numPr>
        <w:jc w:val="both"/>
      </w:pPr>
      <w:r w:rsidRPr="00F0597A">
        <w:rPr>
          <w:b/>
        </w:rPr>
        <w:t>Herausforderung 1</w:t>
      </w:r>
      <w:r w:rsidR="003B274F">
        <w:rPr>
          <w:b/>
        </w:rPr>
        <w:t xml:space="preserve"> (M5)</w:t>
      </w:r>
      <w:r w:rsidRPr="00F0597A">
        <w:rPr>
          <w:b/>
        </w:rPr>
        <w:t>:</w:t>
      </w:r>
      <w:r>
        <w:t xml:space="preserve"> </w:t>
      </w:r>
    </w:p>
    <w:p w14:paraId="085F388E" w14:textId="4F02515C" w:rsidR="004B7BF6" w:rsidRDefault="004B7BF6" w:rsidP="008647DD">
      <w:pPr>
        <w:pStyle w:val="Listenabsatz"/>
        <w:numPr>
          <w:ilvl w:val="1"/>
          <w:numId w:val="6"/>
        </w:numPr>
        <w:jc w:val="both"/>
        <w:rPr>
          <w:rStyle w:val="Erwhnung"/>
          <w:color w:val="auto"/>
          <w:shd w:val="clear" w:color="auto" w:fill="auto"/>
        </w:rPr>
      </w:pPr>
      <w:r w:rsidRPr="00C10134">
        <w:rPr>
          <w:rStyle w:val="Erwhnung"/>
          <w:color w:val="auto"/>
          <w:shd w:val="clear" w:color="auto" w:fill="auto"/>
        </w:rPr>
        <w:t>Textblatt</w:t>
      </w:r>
      <w:r w:rsidR="00793607">
        <w:rPr>
          <w:rStyle w:val="Erwhnung"/>
          <w:color w:val="auto"/>
          <w:shd w:val="clear" w:color="auto" w:fill="auto"/>
        </w:rPr>
        <w:t xml:space="preserve"> zu Herausforderung 1</w:t>
      </w:r>
      <w:r w:rsidR="003B274F">
        <w:rPr>
          <w:rStyle w:val="Erwhnung"/>
          <w:color w:val="auto"/>
          <w:shd w:val="clear" w:color="auto" w:fill="auto"/>
        </w:rPr>
        <w:t xml:space="preserve"> inkl. Tabelle</w:t>
      </w:r>
    </w:p>
    <w:p w14:paraId="4F18CB15" w14:textId="43E92B2C" w:rsidR="004B7BF6" w:rsidRDefault="00F101AF" w:rsidP="008647DD">
      <w:pPr>
        <w:pStyle w:val="Listenabsatz"/>
        <w:numPr>
          <w:ilvl w:val="1"/>
          <w:numId w:val="6"/>
        </w:numPr>
        <w:jc w:val="both"/>
      </w:pPr>
      <w:r>
        <w:rPr>
          <w:rStyle w:val="Erwhnung"/>
          <w:color w:val="auto"/>
          <w:shd w:val="clear" w:color="auto" w:fill="auto"/>
        </w:rPr>
        <w:t>Grafik „Haushaltsgeräte“</w:t>
      </w:r>
    </w:p>
    <w:p w14:paraId="1CCFCEEC" w14:textId="0C3F0A2F" w:rsidR="00B50C98" w:rsidRDefault="004B7BF6" w:rsidP="008647DD">
      <w:pPr>
        <w:pStyle w:val="Listenabsatz"/>
        <w:numPr>
          <w:ilvl w:val="0"/>
          <w:numId w:val="6"/>
        </w:numPr>
        <w:jc w:val="both"/>
      </w:pPr>
      <w:r w:rsidRPr="00F0597A">
        <w:rPr>
          <w:b/>
        </w:rPr>
        <w:t>Herausforderung 2</w:t>
      </w:r>
      <w:r w:rsidR="003B274F">
        <w:rPr>
          <w:b/>
        </w:rPr>
        <w:t xml:space="preserve"> (M6)</w:t>
      </w:r>
      <w:r w:rsidRPr="00F0597A">
        <w:rPr>
          <w:b/>
        </w:rPr>
        <w:t>:</w:t>
      </w:r>
    </w:p>
    <w:p w14:paraId="23EC26D8" w14:textId="0584C61D" w:rsidR="00F101AF" w:rsidRDefault="004B7BF6" w:rsidP="008647DD">
      <w:pPr>
        <w:pStyle w:val="Listenabsatz"/>
        <w:numPr>
          <w:ilvl w:val="1"/>
          <w:numId w:val="6"/>
        </w:numPr>
        <w:jc w:val="both"/>
        <w:rPr>
          <w:rStyle w:val="Erwhnung"/>
          <w:color w:val="auto"/>
          <w:shd w:val="clear" w:color="auto" w:fill="auto"/>
        </w:rPr>
      </w:pPr>
      <w:r w:rsidRPr="00C10134">
        <w:rPr>
          <w:rStyle w:val="Erwhnung"/>
          <w:color w:val="auto"/>
          <w:shd w:val="clear" w:color="auto" w:fill="auto"/>
        </w:rPr>
        <w:t xml:space="preserve">Textblatt </w:t>
      </w:r>
      <w:r w:rsidR="00793607">
        <w:rPr>
          <w:rStyle w:val="Erwhnung"/>
          <w:color w:val="auto"/>
          <w:shd w:val="clear" w:color="auto" w:fill="auto"/>
        </w:rPr>
        <w:t>zu Herausforderung 2</w:t>
      </w:r>
    </w:p>
    <w:p w14:paraId="26245B98" w14:textId="649ADBB9" w:rsidR="00F101AF" w:rsidRPr="00F101AF" w:rsidRDefault="00F101AF" w:rsidP="008647DD">
      <w:pPr>
        <w:pStyle w:val="Listenabsatz"/>
        <w:numPr>
          <w:ilvl w:val="1"/>
          <w:numId w:val="6"/>
        </w:numPr>
        <w:jc w:val="both"/>
        <w:rPr>
          <w:rStyle w:val="Erwhnung"/>
          <w:color w:val="auto"/>
          <w:shd w:val="clear" w:color="auto" w:fill="auto"/>
        </w:rPr>
      </w:pPr>
      <w:r w:rsidRPr="00F101AF">
        <w:rPr>
          <w:rStyle w:val="Erwhnung"/>
          <w:color w:val="auto"/>
          <w:shd w:val="clear" w:color="auto" w:fill="auto"/>
        </w:rPr>
        <w:t>Grafik „Swimmingpool“</w:t>
      </w:r>
    </w:p>
    <w:p w14:paraId="333DAED2" w14:textId="26F8113D" w:rsidR="00901100" w:rsidRDefault="004B7BF6" w:rsidP="008647DD">
      <w:pPr>
        <w:pStyle w:val="Listenabsatz"/>
        <w:numPr>
          <w:ilvl w:val="0"/>
          <w:numId w:val="6"/>
        </w:numPr>
        <w:jc w:val="both"/>
      </w:pPr>
      <w:r w:rsidRPr="00F0597A">
        <w:rPr>
          <w:b/>
        </w:rPr>
        <w:t>Herausforderung 3</w:t>
      </w:r>
      <w:r w:rsidR="003B274F">
        <w:rPr>
          <w:b/>
        </w:rPr>
        <w:t xml:space="preserve"> (M7)</w:t>
      </w:r>
      <w:r w:rsidR="00F101AF">
        <w:rPr>
          <w:b/>
        </w:rPr>
        <w:t>:</w:t>
      </w:r>
    </w:p>
    <w:p w14:paraId="36F397C8" w14:textId="77777777" w:rsidR="00F101AF" w:rsidRDefault="004B7BF6" w:rsidP="008647DD">
      <w:pPr>
        <w:pStyle w:val="Listenabsatz"/>
        <w:numPr>
          <w:ilvl w:val="1"/>
          <w:numId w:val="6"/>
        </w:numPr>
        <w:jc w:val="both"/>
        <w:rPr>
          <w:rStyle w:val="Erwhnung"/>
          <w:color w:val="auto"/>
          <w:shd w:val="clear" w:color="auto" w:fill="auto"/>
        </w:rPr>
      </w:pPr>
      <w:r w:rsidRPr="00C10134">
        <w:rPr>
          <w:rStyle w:val="Erwhnung"/>
          <w:color w:val="auto"/>
          <w:shd w:val="clear" w:color="auto" w:fill="auto"/>
        </w:rPr>
        <w:t xml:space="preserve">Textblatt </w:t>
      </w:r>
      <w:r w:rsidR="00793607">
        <w:rPr>
          <w:rStyle w:val="Erwhnung"/>
          <w:color w:val="auto"/>
          <w:shd w:val="clear" w:color="auto" w:fill="auto"/>
        </w:rPr>
        <w:t>zu Herausforderung 3</w:t>
      </w:r>
    </w:p>
    <w:p w14:paraId="6C3A80A7" w14:textId="42D5D848" w:rsidR="00F101AF" w:rsidRPr="00D21635" w:rsidRDefault="00F93B67" w:rsidP="008647DD">
      <w:pPr>
        <w:pStyle w:val="Listenabsatz"/>
        <w:numPr>
          <w:ilvl w:val="1"/>
          <w:numId w:val="6"/>
        </w:numPr>
        <w:jc w:val="both"/>
        <w:rPr>
          <w:rStyle w:val="Erwhnung"/>
          <w:color w:val="auto"/>
          <w:shd w:val="clear" w:color="auto" w:fill="auto"/>
        </w:rPr>
      </w:pPr>
      <w:r w:rsidRPr="00D21635">
        <w:rPr>
          <w:rStyle w:val="Erwhnung"/>
          <w:color w:val="auto"/>
          <w:shd w:val="clear" w:color="auto" w:fill="auto"/>
        </w:rPr>
        <w:t>2 Puzzle-Sets (</w:t>
      </w:r>
      <w:r w:rsidR="00F101AF" w:rsidRPr="00D21635">
        <w:rPr>
          <w:rStyle w:val="Erwhnung"/>
          <w:color w:val="auto"/>
          <w:shd w:val="clear" w:color="auto" w:fill="auto"/>
        </w:rPr>
        <w:t xml:space="preserve">doppelseitig </w:t>
      </w:r>
      <w:r w:rsidRPr="00D21635">
        <w:rPr>
          <w:rStyle w:val="Erwhnung"/>
          <w:color w:val="auto"/>
          <w:shd w:val="clear" w:color="auto" w:fill="auto"/>
        </w:rPr>
        <w:t>ausgedruckt – bestenfalls laminiert – und ausgeschnitten</w:t>
      </w:r>
      <w:r w:rsidR="00904DA0">
        <w:rPr>
          <w:rStyle w:val="Erwhnung"/>
          <w:color w:val="auto"/>
          <w:shd w:val="clear" w:color="auto" w:fill="auto"/>
        </w:rPr>
        <w:t xml:space="preserve">; </w:t>
      </w:r>
      <w:r w:rsidR="00E41C03">
        <w:rPr>
          <w:rStyle w:val="Erwhnung"/>
          <w:color w:val="auto"/>
          <w:shd w:val="clear" w:color="auto" w:fill="auto"/>
        </w:rPr>
        <w:t>auf A3-Papier</w:t>
      </w:r>
      <w:r w:rsidR="00904DA0">
        <w:rPr>
          <w:rStyle w:val="Erwhnung"/>
          <w:color w:val="auto"/>
          <w:shd w:val="clear" w:color="auto" w:fill="auto"/>
        </w:rPr>
        <w:t xml:space="preserve"> ausdrucken</w:t>
      </w:r>
      <w:r w:rsidR="00584AE0">
        <w:rPr>
          <w:rStyle w:val="Erwhnung"/>
          <w:color w:val="auto"/>
          <w:shd w:val="clear" w:color="auto" w:fill="auto"/>
        </w:rPr>
        <w:t>, um die QR-Codes scannen zu können</w:t>
      </w:r>
      <w:r w:rsidR="00F101AF" w:rsidRPr="00D21635">
        <w:rPr>
          <w:rStyle w:val="Erwhnung"/>
          <w:color w:val="auto"/>
          <w:shd w:val="clear" w:color="auto" w:fill="auto"/>
        </w:rPr>
        <w:t>)</w:t>
      </w:r>
    </w:p>
    <w:p w14:paraId="74C5C78D" w14:textId="3C831CDA" w:rsidR="00F93B67" w:rsidRPr="00C219AC" w:rsidRDefault="00F93B67" w:rsidP="008647DD">
      <w:pPr>
        <w:pStyle w:val="Listenabsatz"/>
        <w:numPr>
          <w:ilvl w:val="1"/>
          <w:numId w:val="6"/>
        </w:numPr>
        <w:jc w:val="both"/>
        <w:rPr>
          <w:rStyle w:val="Erwhnung"/>
          <w:color w:val="auto"/>
          <w:shd w:val="clear" w:color="auto" w:fill="auto"/>
        </w:rPr>
      </w:pPr>
      <w:r w:rsidRPr="00D21635">
        <w:rPr>
          <w:rStyle w:val="Erwhnung"/>
          <w:color w:val="auto"/>
          <w:shd w:val="clear" w:color="auto" w:fill="auto"/>
        </w:rPr>
        <w:t>Überschriftkarten (pro Team je 1x „</w:t>
      </w:r>
      <w:r w:rsidR="00622FB1">
        <w:rPr>
          <w:rStyle w:val="Erwhnung"/>
          <w:color w:val="auto"/>
          <w:shd w:val="clear" w:color="auto" w:fill="auto"/>
        </w:rPr>
        <w:t>N</w:t>
      </w:r>
      <w:r w:rsidRPr="00D21635">
        <w:rPr>
          <w:rStyle w:val="Erwhnung"/>
          <w:color w:val="auto"/>
          <w:shd w:val="clear" w:color="auto" w:fill="auto"/>
        </w:rPr>
        <w:t>achhaltige</w:t>
      </w:r>
      <w:r w:rsidR="00622FB1">
        <w:rPr>
          <w:rStyle w:val="Erwhnung"/>
          <w:color w:val="auto"/>
          <w:shd w:val="clear" w:color="auto" w:fill="auto"/>
        </w:rPr>
        <w:t>r Umgang mit</w:t>
      </w:r>
      <w:r w:rsidRPr="00D21635">
        <w:rPr>
          <w:rStyle w:val="Erwhnung"/>
          <w:color w:val="auto"/>
          <w:shd w:val="clear" w:color="auto" w:fill="auto"/>
        </w:rPr>
        <w:t xml:space="preserve"> Kleidung“ und 1x „</w:t>
      </w:r>
      <w:r w:rsidR="00622FB1">
        <w:rPr>
          <w:rStyle w:val="Erwhnung"/>
          <w:color w:val="auto"/>
          <w:shd w:val="clear" w:color="auto" w:fill="auto"/>
        </w:rPr>
        <w:t>N</w:t>
      </w:r>
      <w:r w:rsidRPr="00D21635">
        <w:rPr>
          <w:rStyle w:val="Erwhnung"/>
          <w:color w:val="auto"/>
          <w:shd w:val="clear" w:color="auto" w:fill="auto"/>
        </w:rPr>
        <w:t xml:space="preserve">icht </w:t>
      </w:r>
      <w:r w:rsidRPr="00C219AC">
        <w:rPr>
          <w:rStyle w:val="Erwhnung"/>
          <w:color w:val="auto"/>
          <w:shd w:val="clear" w:color="auto" w:fill="auto"/>
        </w:rPr>
        <w:t>nachhaltige</w:t>
      </w:r>
      <w:r w:rsidR="00622FB1" w:rsidRPr="00C219AC">
        <w:rPr>
          <w:rStyle w:val="Erwhnung"/>
          <w:color w:val="auto"/>
          <w:shd w:val="clear" w:color="auto" w:fill="auto"/>
        </w:rPr>
        <w:t>r Umgang mit</w:t>
      </w:r>
      <w:r w:rsidRPr="00C219AC">
        <w:rPr>
          <w:rStyle w:val="Erwhnung"/>
          <w:color w:val="auto"/>
          <w:shd w:val="clear" w:color="auto" w:fill="auto"/>
        </w:rPr>
        <w:t xml:space="preserve"> Kleidung“)</w:t>
      </w:r>
    </w:p>
    <w:p w14:paraId="1D80C6D6" w14:textId="15BA0A55" w:rsidR="00901100" w:rsidRPr="00C219AC" w:rsidRDefault="004B7BF6" w:rsidP="008647DD">
      <w:pPr>
        <w:pStyle w:val="Listenabsatz"/>
        <w:numPr>
          <w:ilvl w:val="0"/>
          <w:numId w:val="6"/>
        </w:numPr>
        <w:jc w:val="both"/>
      </w:pPr>
      <w:r w:rsidRPr="00C219AC">
        <w:rPr>
          <w:b/>
        </w:rPr>
        <w:t xml:space="preserve">Herausforderung </w:t>
      </w:r>
      <w:r w:rsidR="003B274F" w:rsidRPr="00C219AC">
        <w:rPr>
          <w:b/>
        </w:rPr>
        <w:t>4 (M8)</w:t>
      </w:r>
      <w:r w:rsidR="00F101AF" w:rsidRPr="00C219AC">
        <w:rPr>
          <w:b/>
        </w:rPr>
        <w:t>:</w:t>
      </w:r>
    </w:p>
    <w:p w14:paraId="7496DDB7" w14:textId="7782BEA4" w:rsidR="00901100" w:rsidRPr="00C219AC" w:rsidRDefault="004B7BF6" w:rsidP="008647DD">
      <w:pPr>
        <w:pStyle w:val="Listenabsatz"/>
        <w:numPr>
          <w:ilvl w:val="1"/>
          <w:numId w:val="6"/>
        </w:numPr>
        <w:jc w:val="both"/>
        <w:rPr>
          <w:rStyle w:val="Erwhnung"/>
          <w:color w:val="auto"/>
          <w:shd w:val="clear" w:color="auto" w:fill="auto"/>
        </w:rPr>
      </w:pPr>
      <w:r w:rsidRPr="00C219AC">
        <w:rPr>
          <w:rStyle w:val="Erwhnung"/>
          <w:color w:val="auto"/>
          <w:shd w:val="clear" w:color="auto" w:fill="auto"/>
        </w:rPr>
        <w:t xml:space="preserve">Textblatt </w:t>
      </w:r>
      <w:r w:rsidR="00793607" w:rsidRPr="00C219AC">
        <w:rPr>
          <w:rStyle w:val="Erwhnung"/>
          <w:color w:val="auto"/>
          <w:shd w:val="clear" w:color="auto" w:fill="auto"/>
        </w:rPr>
        <w:t>zu Herausforderung 4</w:t>
      </w:r>
    </w:p>
    <w:p w14:paraId="2313B79E" w14:textId="77777777" w:rsidR="00416924" w:rsidRDefault="002137FF" w:rsidP="00146080">
      <w:pPr>
        <w:pStyle w:val="Listenabsatz"/>
        <w:numPr>
          <w:ilvl w:val="1"/>
          <w:numId w:val="6"/>
        </w:numPr>
        <w:jc w:val="both"/>
        <w:rPr>
          <w:rStyle w:val="Erwhnung"/>
          <w:color w:val="auto"/>
          <w:shd w:val="clear" w:color="auto" w:fill="auto"/>
        </w:rPr>
      </w:pPr>
      <w:r w:rsidRPr="00416924">
        <w:rPr>
          <w:rStyle w:val="Erwhnung"/>
          <w:color w:val="auto"/>
          <w:shd w:val="clear" w:color="auto" w:fill="auto"/>
        </w:rPr>
        <w:t>A4-Blatt mit Wiese</w:t>
      </w:r>
    </w:p>
    <w:p w14:paraId="0F946DE1" w14:textId="4F48488A" w:rsidR="00416924" w:rsidRDefault="00C219AC" w:rsidP="00146080">
      <w:pPr>
        <w:pStyle w:val="Listenabsatz"/>
        <w:numPr>
          <w:ilvl w:val="1"/>
          <w:numId w:val="6"/>
        </w:numPr>
        <w:jc w:val="both"/>
        <w:rPr>
          <w:rStyle w:val="Erwhnung"/>
          <w:color w:val="auto"/>
          <w:shd w:val="clear" w:color="auto" w:fill="auto"/>
        </w:rPr>
      </w:pPr>
      <w:r w:rsidRPr="00416924">
        <w:rPr>
          <w:rStyle w:val="Erwhnung"/>
          <w:color w:val="auto"/>
          <w:shd w:val="clear" w:color="auto" w:fill="auto"/>
        </w:rPr>
        <w:t>A5-Blatt mit Rindern</w:t>
      </w:r>
    </w:p>
    <w:p w14:paraId="63543BC5" w14:textId="77777777" w:rsidR="00416924" w:rsidRDefault="00C219AC" w:rsidP="00146080">
      <w:pPr>
        <w:pStyle w:val="Listenabsatz"/>
        <w:numPr>
          <w:ilvl w:val="1"/>
          <w:numId w:val="6"/>
        </w:numPr>
        <w:jc w:val="both"/>
        <w:rPr>
          <w:rStyle w:val="Erwhnung"/>
          <w:color w:val="auto"/>
          <w:shd w:val="clear" w:color="auto" w:fill="auto"/>
        </w:rPr>
      </w:pPr>
      <w:r w:rsidRPr="00416924">
        <w:rPr>
          <w:rStyle w:val="Erwhnung"/>
          <w:color w:val="auto"/>
          <w:shd w:val="clear" w:color="auto" w:fill="auto"/>
        </w:rPr>
        <w:t>A6-Blatt mit Geflügel</w:t>
      </w:r>
    </w:p>
    <w:p w14:paraId="26E9F7A0" w14:textId="77777777" w:rsidR="00416924" w:rsidRDefault="00C219AC" w:rsidP="00146080">
      <w:pPr>
        <w:pStyle w:val="Listenabsatz"/>
        <w:numPr>
          <w:ilvl w:val="1"/>
          <w:numId w:val="6"/>
        </w:numPr>
        <w:jc w:val="both"/>
        <w:rPr>
          <w:rStyle w:val="Erwhnung"/>
          <w:color w:val="auto"/>
          <w:shd w:val="clear" w:color="auto" w:fill="auto"/>
        </w:rPr>
      </w:pPr>
      <w:r w:rsidRPr="00416924">
        <w:rPr>
          <w:rStyle w:val="Erwhnung"/>
          <w:color w:val="auto"/>
          <w:shd w:val="clear" w:color="auto" w:fill="auto"/>
        </w:rPr>
        <w:t>A7-Blatt mit Mais</w:t>
      </w:r>
    </w:p>
    <w:p w14:paraId="22B566A6" w14:textId="77777777" w:rsidR="00416924" w:rsidRDefault="00C219AC" w:rsidP="00146080">
      <w:pPr>
        <w:pStyle w:val="Listenabsatz"/>
        <w:numPr>
          <w:ilvl w:val="1"/>
          <w:numId w:val="6"/>
        </w:numPr>
        <w:jc w:val="both"/>
        <w:rPr>
          <w:rStyle w:val="Erwhnung"/>
          <w:color w:val="auto"/>
          <w:shd w:val="clear" w:color="auto" w:fill="auto"/>
        </w:rPr>
      </w:pPr>
      <w:r w:rsidRPr="00416924">
        <w:rPr>
          <w:rStyle w:val="Erwhnung"/>
          <w:color w:val="auto"/>
          <w:shd w:val="clear" w:color="auto" w:fill="auto"/>
        </w:rPr>
        <w:t>A8-Blatt mit Getreide</w:t>
      </w:r>
    </w:p>
    <w:p w14:paraId="1FC52AC6" w14:textId="583C7731" w:rsidR="00C219AC" w:rsidRPr="00416924" w:rsidRDefault="00C219AC" w:rsidP="00146080">
      <w:pPr>
        <w:pStyle w:val="Listenabsatz"/>
        <w:numPr>
          <w:ilvl w:val="1"/>
          <w:numId w:val="6"/>
        </w:numPr>
        <w:jc w:val="both"/>
        <w:rPr>
          <w:rStyle w:val="Erwhnung"/>
          <w:color w:val="auto"/>
          <w:shd w:val="clear" w:color="auto" w:fill="auto"/>
        </w:rPr>
      </w:pPr>
      <w:r w:rsidRPr="00416924">
        <w:rPr>
          <w:rStyle w:val="Erwhnung"/>
          <w:color w:val="auto"/>
          <w:shd w:val="clear" w:color="auto" w:fill="auto"/>
        </w:rPr>
        <w:t>A9-Blatt mit Erdäpfeln</w:t>
      </w:r>
    </w:p>
    <w:p w14:paraId="51BE956E" w14:textId="363365C7" w:rsidR="00F0597A" w:rsidRPr="00C219AC" w:rsidRDefault="00F0597A" w:rsidP="008647DD">
      <w:pPr>
        <w:pStyle w:val="Listenabsatz"/>
        <w:numPr>
          <w:ilvl w:val="0"/>
          <w:numId w:val="6"/>
        </w:numPr>
        <w:jc w:val="both"/>
        <w:rPr>
          <w:rStyle w:val="Erwhnung"/>
          <w:b/>
          <w:color w:val="auto"/>
          <w:shd w:val="clear" w:color="auto" w:fill="auto"/>
        </w:rPr>
      </w:pPr>
      <w:r w:rsidRPr="00C219AC">
        <w:rPr>
          <w:rStyle w:val="Erwhnung"/>
          <w:b/>
          <w:color w:val="auto"/>
          <w:shd w:val="clear" w:color="auto" w:fill="auto"/>
        </w:rPr>
        <w:t>Bonusrätsel</w:t>
      </w:r>
      <w:r w:rsidR="003B274F" w:rsidRPr="00C219AC">
        <w:rPr>
          <w:rStyle w:val="Erwhnung"/>
          <w:b/>
          <w:color w:val="auto"/>
          <w:shd w:val="clear" w:color="auto" w:fill="auto"/>
        </w:rPr>
        <w:t xml:space="preserve"> (M9):</w:t>
      </w:r>
    </w:p>
    <w:p w14:paraId="74766357" w14:textId="4F76E358" w:rsidR="00F0597A" w:rsidRDefault="00793607" w:rsidP="008647DD">
      <w:pPr>
        <w:pStyle w:val="Listenabsatz"/>
        <w:numPr>
          <w:ilvl w:val="1"/>
          <w:numId w:val="6"/>
        </w:numPr>
        <w:jc w:val="both"/>
        <w:rPr>
          <w:rStyle w:val="Erwhnung"/>
          <w:color w:val="auto"/>
          <w:shd w:val="clear" w:color="auto" w:fill="auto"/>
        </w:rPr>
      </w:pPr>
      <w:r w:rsidRPr="00C219AC">
        <w:rPr>
          <w:rStyle w:val="Erwhnung"/>
          <w:color w:val="auto"/>
          <w:shd w:val="clear" w:color="auto" w:fill="auto"/>
        </w:rPr>
        <w:t>Textblatt „Abschluss &amp; Bonusrätsel</w:t>
      </w:r>
      <w:r w:rsidR="003B274F">
        <w:rPr>
          <w:rStyle w:val="Erwhnung"/>
          <w:color w:val="auto"/>
          <w:shd w:val="clear" w:color="auto" w:fill="auto"/>
        </w:rPr>
        <w:t>“</w:t>
      </w:r>
    </w:p>
    <w:p w14:paraId="5E21E9B6" w14:textId="656F724D" w:rsidR="003B274F" w:rsidRDefault="003B274F" w:rsidP="008647DD">
      <w:pPr>
        <w:pStyle w:val="Listenabsatz"/>
        <w:numPr>
          <w:ilvl w:val="1"/>
          <w:numId w:val="6"/>
        </w:numPr>
        <w:jc w:val="both"/>
        <w:rPr>
          <w:rStyle w:val="Erwhnung"/>
          <w:color w:val="auto"/>
          <w:shd w:val="clear" w:color="auto" w:fill="auto"/>
        </w:rPr>
      </w:pPr>
      <w:r>
        <w:rPr>
          <w:rStyle w:val="Erwhnung"/>
          <w:color w:val="auto"/>
          <w:shd w:val="clear" w:color="auto" w:fill="auto"/>
        </w:rPr>
        <w:t xml:space="preserve">Grafik </w:t>
      </w:r>
      <w:r w:rsidR="00F101AF">
        <w:rPr>
          <w:rStyle w:val="Erwhnung"/>
          <w:color w:val="auto"/>
          <w:shd w:val="clear" w:color="auto" w:fill="auto"/>
        </w:rPr>
        <w:t>„Energieträger“</w:t>
      </w:r>
    </w:p>
    <w:p w14:paraId="4D9388C5" w14:textId="5DFA7177" w:rsidR="00F101AF" w:rsidRPr="00F101AF" w:rsidRDefault="003B274F" w:rsidP="008647DD">
      <w:pPr>
        <w:pStyle w:val="Listenabsatz"/>
        <w:numPr>
          <w:ilvl w:val="1"/>
          <w:numId w:val="6"/>
        </w:numPr>
        <w:jc w:val="both"/>
        <w:rPr>
          <w:rStyle w:val="Erwhnung"/>
          <w:color w:val="auto"/>
          <w:shd w:val="clear" w:color="auto" w:fill="auto"/>
        </w:rPr>
      </w:pPr>
      <w:r>
        <w:rPr>
          <w:rStyle w:val="Erwhnung"/>
          <w:color w:val="auto"/>
          <w:shd w:val="clear" w:color="auto" w:fill="auto"/>
        </w:rPr>
        <w:t>De</w:t>
      </w:r>
      <w:r w:rsidR="00530638">
        <w:rPr>
          <w:rStyle w:val="Erwhnung"/>
          <w:color w:val="auto"/>
          <w:shd w:val="clear" w:color="auto" w:fill="auto"/>
        </w:rPr>
        <w:t>k</w:t>
      </w:r>
      <w:r>
        <w:rPr>
          <w:rStyle w:val="Erwhnung"/>
          <w:color w:val="auto"/>
          <w:shd w:val="clear" w:color="auto" w:fill="auto"/>
        </w:rPr>
        <w:t>odierungsscheibe</w:t>
      </w:r>
      <w:r w:rsidR="00F101AF">
        <w:rPr>
          <w:rStyle w:val="Erwhnung"/>
          <w:color w:val="auto"/>
          <w:shd w:val="clear" w:color="auto" w:fill="auto"/>
        </w:rPr>
        <w:t xml:space="preserve"> </w:t>
      </w:r>
      <w:r w:rsidR="00F101AF" w:rsidRPr="00F101AF">
        <w:rPr>
          <w:rStyle w:val="Erwhnung"/>
          <w:color w:val="auto"/>
          <w:shd w:val="clear" w:color="auto" w:fill="auto"/>
        </w:rPr>
        <w:t xml:space="preserve">mit </w:t>
      </w:r>
      <w:r w:rsidR="00F101AF">
        <w:rPr>
          <w:rStyle w:val="Erwhnung"/>
          <w:color w:val="auto"/>
          <w:shd w:val="clear" w:color="auto" w:fill="auto"/>
        </w:rPr>
        <w:t>Zeiger</w:t>
      </w:r>
      <w:r w:rsidR="00F101AF" w:rsidRPr="00F101AF">
        <w:rPr>
          <w:rStyle w:val="Erwhnung"/>
          <w:color w:val="auto"/>
          <w:shd w:val="clear" w:color="auto" w:fill="auto"/>
        </w:rPr>
        <w:t xml:space="preserve"> (farbig oder schwarz-weiß</w:t>
      </w:r>
      <w:r w:rsidR="00F101AF">
        <w:rPr>
          <w:rStyle w:val="Erwhnung"/>
          <w:color w:val="auto"/>
          <w:shd w:val="clear" w:color="auto" w:fill="auto"/>
        </w:rPr>
        <w:t>; ausgeschnitten und Zeiger mit Rundkopfklammer befestigt</w:t>
      </w:r>
      <w:r w:rsidR="00F101AF" w:rsidRPr="00F101AF">
        <w:rPr>
          <w:rStyle w:val="Erwhnung"/>
          <w:color w:val="auto"/>
          <w:shd w:val="clear" w:color="auto" w:fill="auto"/>
        </w:rPr>
        <w:t>)</w:t>
      </w:r>
    </w:p>
    <w:p w14:paraId="53749C3F" w14:textId="77777777" w:rsidR="00C219AC" w:rsidRDefault="00C219AC" w:rsidP="004B7BF6">
      <w:pPr>
        <w:jc w:val="both"/>
        <w:rPr>
          <w:rFonts w:asciiTheme="majorHAnsi" w:eastAsia="Fira Sans" w:hAnsiTheme="majorHAnsi" w:cstheme="majorHAnsi"/>
          <w:szCs w:val="20"/>
        </w:rPr>
      </w:pPr>
    </w:p>
    <w:p w14:paraId="18F4454B" w14:textId="26CEBB03" w:rsidR="00901100" w:rsidRDefault="00901100" w:rsidP="66EE32A6">
      <w:pPr>
        <w:jc w:val="both"/>
        <w:rPr>
          <w:rFonts w:asciiTheme="majorHAnsi" w:eastAsia="Fira Sans" w:hAnsiTheme="majorHAnsi" w:cstheme="majorBidi"/>
        </w:rPr>
      </w:pPr>
      <w:r w:rsidRPr="66EE32A6">
        <w:rPr>
          <w:rFonts w:asciiTheme="majorHAnsi" w:eastAsia="Fira Sans" w:hAnsiTheme="majorHAnsi" w:cstheme="majorBidi"/>
        </w:rPr>
        <w:t xml:space="preserve">Alle ausgedruckten Materialien werden in einem Raum / vordefinierten Bereich ausgelegt. Die </w:t>
      </w:r>
      <w:r w:rsidR="00A913C1">
        <w:rPr>
          <w:rFonts w:asciiTheme="majorHAnsi" w:eastAsia="Fira Sans" w:hAnsiTheme="majorHAnsi" w:cstheme="majorBidi"/>
        </w:rPr>
        <w:t>SuS</w:t>
      </w:r>
      <w:r w:rsidRPr="66EE32A6">
        <w:rPr>
          <w:rFonts w:asciiTheme="majorHAnsi" w:eastAsia="Fira Sans" w:hAnsiTheme="majorHAnsi" w:cstheme="majorBidi"/>
        </w:rPr>
        <w:t xml:space="preserve"> </w:t>
      </w:r>
      <w:r w:rsidR="008D1262">
        <w:rPr>
          <w:rFonts w:asciiTheme="majorHAnsi" w:eastAsia="Fira Sans" w:hAnsiTheme="majorHAnsi" w:cstheme="majorBidi"/>
        </w:rPr>
        <w:t xml:space="preserve">bekommen </w:t>
      </w:r>
      <w:r w:rsidRPr="66EE32A6">
        <w:rPr>
          <w:rFonts w:asciiTheme="majorHAnsi" w:eastAsia="Fira Sans" w:hAnsiTheme="majorHAnsi" w:cstheme="majorBidi"/>
        </w:rPr>
        <w:t xml:space="preserve">zu Beginn die Aufgabe, aus den Materialien schlau zu werden, sie zu sortieren und herauszufinden, aus welchen Teilen die einzelnen Rätsel bestehen. </w:t>
      </w:r>
    </w:p>
    <w:p w14:paraId="6509B03A" w14:textId="77777777" w:rsidR="00C219AC" w:rsidRDefault="00C219AC" w:rsidP="004B7BF6">
      <w:pPr>
        <w:jc w:val="both"/>
        <w:rPr>
          <w:rFonts w:asciiTheme="majorHAnsi" w:eastAsia="Fira Sans" w:hAnsiTheme="majorHAnsi" w:cstheme="majorHAnsi"/>
          <w:szCs w:val="20"/>
        </w:rPr>
      </w:pPr>
    </w:p>
    <w:p w14:paraId="69DD492C" w14:textId="77777777" w:rsidR="00FF22ED" w:rsidRDefault="00FF22ED" w:rsidP="00DA10FD">
      <w:pPr>
        <w:pStyle w:val="berschrift3"/>
      </w:pPr>
      <w:bookmarkStart w:id="19" w:name="_Hinweiskarten"/>
      <w:bookmarkEnd w:id="19"/>
      <w:r>
        <w:t>Hinweiskarten</w:t>
      </w:r>
    </w:p>
    <w:p w14:paraId="2E072065" w14:textId="36CCB723" w:rsidR="00556F7F" w:rsidRPr="00901100" w:rsidRDefault="00FF22ED" w:rsidP="00FF22ED">
      <w:pPr>
        <w:jc w:val="both"/>
        <w:rPr>
          <w:rFonts w:asciiTheme="majorHAnsi" w:eastAsia="Fira Sans" w:hAnsiTheme="majorHAnsi" w:cstheme="majorHAnsi"/>
          <w:szCs w:val="20"/>
        </w:rPr>
      </w:pPr>
      <w:r w:rsidRPr="00901100">
        <w:rPr>
          <w:rFonts w:asciiTheme="majorHAnsi" w:eastAsia="Fira Sans" w:hAnsiTheme="majorHAnsi" w:cstheme="majorHAnsi"/>
          <w:szCs w:val="20"/>
        </w:rPr>
        <w:t xml:space="preserve">Je Team stehen </w:t>
      </w:r>
      <w:r w:rsidR="000C393B">
        <w:rPr>
          <w:rFonts w:asciiTheme="majorHAnsi" w:eastAsia="Fira Sans" w:hAnsiTheme="majorHAnsi" w:cstheme="majorHAnsi"/>
          <w:szCs w:val="20"/>
        </w:rPr>
        <w:t>4</w:t>
      </w:r>
      <w:r w:rsidRPr="00901100">
        <w:rPr>
          <w:rFonts w:asciiTheme="majorHAnsi" w:eastAsia="Fira Sans" w:hAnsiTheme="majorHAnsi" w:cstheme="majorHAnsi"/>
          <w:szCs w:val="20"/>
        </w:rPr>
        <w:t xml:space="preserve"> Hinweiskarten zur Verfügung, die beliebig eingelöst werden können. Diese Hinweise, die von </w:t>
      </w:r>
      <w:r w:rsidR="00C219AC">
        <w:rPr>
          <w:rFonts w:asciiTheme="majorHAnsi" w:eastAsia="Fira Sans" w:hAnsiTheme="majorHAnsi" w:cstheme="majorHAnsi"/>
          <w:szCs w:val="20"/>
        </w:rPr>
        <w:t>L</w:t>
      </w:r>
      <w:r w:rsidRPr="00901100">
        <w:rPr>
          <w:rFonts w:asciiTheme="majorHAnsi" w:eastAsia="Fira Sans" w:hAnsiTheme="majorHAnsi" w:cstheme="majorHAnsi"/>
          <w:szCs w:val="20"/>
        </w:rPr>
        <w:t xml:space="preserve"> gegeben werden, richten sich danach, wie weit das Team bei der jeweiligen Herausforderung </w:t>
      </w:r>
      <w:r w:rsidRPr="00C219AC">
        <w:rPr>
          <w:rFonts w:asciiTheme="majorHAnsi" w:eastAsia="Fira Sans" w:hAnsiTheme="majorHAnsi" w:cstheme="majorHAnsi"/>
          <w:szCs w:val="20"/>
        </w:rPr>
        <w:t>ist.</w:t>
      </w:r>
      <w:r w:rsidR="00C7645B" w:rsidRPr="00C219AC">
        <w:rPr>
          <w:rFonts w:asciiTheme="majorHAnsi" w:eastAsia="Fira Sans" w:hAnsiTheme="majorHAnsi" w:cstheme="majorHAnsi"/>
          <w:szCs w:val="20"/>
        </w:rPr>
        <w:t xml:space="preserve"> Beispiele dazu finden sich im Kapitel „Lösungen“.</w:t>
      </w:r>
      <w:r w:rsidR="00C837D5" w:rsidRPr="00C219AC">
        <w:rPr>
          <w:rFonts w:asciiTheme="majorHAnsi" w:eastAsia="Fira Sans" w:hAnsiTheme="majorHAnsi" w:cstheme="majorHAnsi"/>
          <w:szCs w:val="20"/>
        </w:rPr>
        <w:t xml:space="preserve"> </w:t>
      </w:r>
      <w:hyperlink r:id="rId46" w:history="1">
        <w:r w:rsidR="00556F7F" w:rsidRPr="00C219AC">
          <w:rPr>
            <w:rStyle w:val="Hyperlink"/>
            <w:rFonts w:asciiTheme="majorHAnsi" w:eastAsia="Fira Sans" w:hAnsiTheme="majorHAnsi" w:cstheme="majorHAnsi"/>
            <w:szCs w:val="20"/>
          </w:rPr>
          <w:t>Vorlage Hinweiskarten zum Download</w:t>
        </w:r>
      </w:hyperlink>
    </w:p>
    <w:p w14:paraId="6FC9C473" w14:textId="77777777" w:rsidR="00C219AC" w:rsidRPr="00C219AC" w:rsidRDefault="00C219AC" w:rsidP="00C219AC"/>
    <w:p w14:paraId="4BBA32C9" w14:textId="336712B2" w:rsidR="00342537" w:rsidRDefault="00342537" w:rsidP="00DA10FD">
      <w:pPr>
        <w:pStyle w:val="berschrift3"/>
      </w:pPr>
      <w:bookmarkStart w:id="20" w:name="_Spielregel_für_Schüler:innen"/>
      <w:bookmarkEnd w:id="20"/>
      <w:r>
        <w:t>Spielregel</w:t>
      </w:r>
      <w:r w:rsidR="00E67E9A">
        <w:t>n</w:t>
      </w:r>
      <w:r>
        <w:t xml:space="preserve"> für </w:t>
      </w:r>
      <w:proofErr w:type="spellStart"/>
      <w:proofErr w:type="gramStart"/>
      <w:r>
        <w:t>Schüler:innen</w:t>
      </w:r>
      <w:proofErr w:type="spellEnd"/>
      <w:proofErr w:type="gramEnd"/>
    </w:p>
    <w:p w14:paraId="22F22B7E" w14:textId="6BFE9396" w:rsidR="00342537" w:rsidRDefault="00342537" w:rsidP="00342537">
      <w:hyperlink r:id="rId47" w:history="1">
        <w:r w:rsidRPr="00342537">
          <w:rPr>
            <w:rStyle w:val="Hyperlink"/>
          </w:rPr>
          <w:t xml:space="preserve">Vorlage Spielregeln für </w:t>
        </w:r>
        <w:proofErr w:type="spellStart"/>
        <w:proofErr w:type="gramStart"/>
        <w:r w:rsidRPr="00342537">
          <w:rPr>
            <w:rStyle w:val="Hyperlink"/>
          </w:rPr>
          <w:t>Schüler:innen</w:t>
        </w:r>
        <w:proofErr w:type="spellEnd"/>
        <w:proofErr w:type="gramEnd"/>
      </w:hyperlink>
    </w:p>
    <w:p w14:paraId="773A76CF" w14:textId="546A8757" w:rsidR="00342537" w:rsidRDefault="00342537" w:rsidP="00342537"/>
    <w:p w14:paraId="53CB9DB4" w14:textId="0B03D555" w:rsidR="004B7BF6" w:rsidRPr="00DB1F80" w:rsidRDefault="004B7BF6" w:rsidP="00DA10FD">
      <w:pPr>
        <w:pStyle w:val="berschrift3"/>
        <w:rPr>
          <w:rFonts w:eastAsia="Fira Sans"/>
        </w:rPr>
      </w:pPr>
      <w:r w:rsidRPr="00DB1F80">
        <w:rPr>
          <w:rFonts w:eastAsia="Fira Sans"/>
        </w:rPr>
        <w:t>Opti</w:t>
      </w:r>
      <w:r>
        <w:rPr>
          <w:rFonts w:eastAsia="Fira Sans"/>
        </w:rPr>
        <w:t>o</w:t>
      </w:r>
      <w:r w:rsidRPr="00DB1F80">
        <w:rPr>
          <w:rFonts w:eastAsia="Fira Sans"/>
        </w:rPr>
        <w:t xml:space="preserve">nale Materialien </w:t>
      </w:r>
    </w:p>
    <w:p w14:paraId="456DDBB5" w14:textId="5D6901E2" w:rsidR="004B7BF6" w:rsidRPr="00651638" w:rsidRDefault="004B7BF6" w:rsidP="008647DD">
      <w:pPr>
        <w:pStyle w:val="Listenabsatz"/>
        <w:numPr>
          <w:ilvl w:val="0"/>
          <w:numId w:val="5"/>
        </w:numPr>
        <w:contextualSpacing w:val="0"/>
        <w:jc w:val="both"/>
        <w:rPr>
          <w:szCs w:val="20"/>
        </w:rPr>
      </w:pPr>
      <w:r w:rsidRPr="00651638">
        <w:rPr>
          <w:rFonts w:asciiTheme="majorHAnsi" w:eastAsia="Fira Sans" w:hAnsiTheme="majorHAnsi" w:cstheme="majorHAnsi"/>
          <w:b/>
          <w:szCs w:val="20"/>
        </w:rPr>
        <w:t>Ticketbogen</w:t>
      </w:r>
      <w:r>
        <w:rPr>
          <w:rFonts w:asciiTheme="majorHAnsi" w:eastAsia="Fira Sans" w:hAnsiTheme="majorHAnsi" w:cstheme="majorHAnsi"/>
          <w:b/>
          <w:szCs w:val="20"/>
        </w:rPr>
        <w:t xml:space="preserve"> (M</w:t>
      </w:r>
      <w:r w:rsidR="00237BA2">
        <w:rPr>
          <w:rFonts w:asciiTheme="majorHAnsi" w:eastAsia="Fira Sans" w:hAnsiTheme="majorHAnsi" w:cstheme="majorHAnsi"/>
          <w:b/>
          <w:szCs w:val="20"/>
        </w:rPr>
        <w:t>10</w:t>
      </w:r>
      <w:r>
        <w:rPr>
          <w:rFonts w:asciiTheme="majorHAnsi" w:eastAsia="Fira Sans" w:hAnsiTheme="majorHAnsi" w:cstheme="majorHAnsi"/>
          <w:b/>
          <w:szCs w:val="20"/>
        </w:rPr>
        <w:t>)</w:t>
      </w:r>
      <w:r w:rsidRPr="00651638">
        <w:rPr>
          <w:rFonts w:asciiTheme="majorHAnsi" w:eastAsia="Fira Sans" w:hAnsiTheme="majorHAnsi" w:cstheme="majorHAnsi"/>
          <w:szCs w:val="20"/>
        </w:rPr>
        <w:t>: Mit</w:t>
      </w:r>
      <w:r w:rsidR="00E341E4">
        <w:rPr>
          <w:rFonts w:asciiTheme="majorHAnsi" w:eastAsia="Fira Sans" w:hAnsiTheme="majorHAnsi" w:cstheme="majorHAnsi"/>
          <w:szCs w:val="20"/>
        </w:rPr>
        <w:t>h</w:t>
      </w:r>
      <w:r w:rsidRPr="00651638">
        <w:rPr>
          <w:rFonts w:asciiTheme="majorHAnsi" w:eastAsia="Fira Sans" w:hAnsiTheme="majorHAnsi" w:cstheme="majorHAnsi"/>
          <w:szCs w:val="20"/>
        </w:rPr>
        <w:t>ilfe des Ticketbogens besteht die Möglichkeit, mehrere Gruppen a</w:t>
      </w:r>
      <w:r w:rsidR="00A136BD">
        <w:rPr>
          <w:rFonts w:asciiTheme="majorHAnsi" w:eastAsia="Fira Sans" w:hAnsiTheme="majorHAnsi" w:cstheme="majorHAnsi"/>
          <w:szCs w:val="20"/>
        </w:rPr>
        <w:t>n derselben Box</w:t>
      </w:r>
      <w:r w:rsidRPr="00651638">
        <w:rPr>
          <w:rFonts w:asciiTheme="majorHAnsi" w:eastAsia="Fira Sans" w:hAnsiTheme="majorHAnsi" w:cstheme="majorHAnsi"/>
          <w:szCs w:val="20"/>
        </w:rPr>
        <w:t xml:space="preserve"> arbeiten zu lassen. Anstatt direkt an den Schlössern überprüfen zu können, ob ihre Lösungen stimmen, können die </w:t>
      </w:r>
      <w:proofErr w:type="spellStart"/>
      <w:proofErr w:type="gramStart"/>
      <w:r w:rsidRPr="00651638">
        <w:rPr>
          <w:rFonts w:asciiTheme="majorHAnsi" w:eastAsia="Fira Sans" w:hAnsiTheme="majorHAnsi" w:cstheme="majorHAnsi"/>
          <w:szCs w:val="20"/>
        </w:rPr>
        <w:t>Schüler:innen</w:t>
      </w:r>
      <w:proofErr w:type="spellEnd"/>
      <w:proofErr w:type="gramEnd"/>
      <w:r w:rsidRPr="00651638">
        <w:rPr>
          <w:rFonts w:asciiTheme="majorHAnsi" w:eastAsia="Fira Sans" w:hAnsiTheme="majorHAnsi" w:cstheme="majorHAnsi"/>
          <w:szCs w:val="20"/>
        </w:rPr>
        <w:t xml:space="preserve"> so ihre Lösungen vorher erarbeiten, auf dem dazugehörigen Blatt eintragen und dann zur Spielleitung gehen, um überprüfen zu lassen, ob ihre Lösungen stimmen. </w:t>
      </w:r>
      <w:r w:rsidR="00AF6844">
        <w:rPr>
          <w:rFonts w:asciiTheme="majorHAnsi" w:eastAsia="Fira Sans" w:hAnsiTheme="majorHAnsi" w:cstheme="majorHAnsi"/>
          <w:szCs w:val="20"/>
        </w:rPr>
        <w:t>Diese</w:t>
      </w:r>
      <w:r w:rsidR="00B26079">
        <w:rPr>
          <w:rFonts w:asciiTheme="majorHAnsi" w:eastAsia="Fira Sans" w:hAnsiTheme="majorHAnsi" w:cstheme="majorHAnsi"/>
          <w:szCs w:val="20"/>
        </w:rPr>
        <w:t xml:space="preserve"> </w:t>
      </w:r>
      <w:r w:rsidRPr="00651638">
        <w:rPr>
          <w:rFonts w:asciiTheme="majorHAnsi" w:eastAsia="Fira Sans" w:hAnsiTheme="majorHAnsi" w:cstheme="majorHAnsi"/>
          <w:szCs w:val="20"/>
        </w:rPr>
        <w:t xml:space="preserve">kann dann entweder das jeweilige Schloss öffnen und danach für die nächste Gruppe wieder verschließen oder sie informiert das Team lediglich </w:t>
      </w:r>
      <w:r w:rsidRPr="00651638">
        <w:rPr>
          <w:rFonts w:asciiTheme="majorHAnsi" w:eastAsia="Fira Sans" w:hAnsiTheme="majorHAnsi" w:cstheme="majorHAnsi"/>
          <w:szCs w:val="20"/>
        </w:rPr>
        <w:lastRenderedPageBreak/>
        <w:t xml:space="preserve">mündlich, ob der im Ticketbogen notierte Code stimmt oder nicht. </w:t>
      </w:r>
      <w:r w:rsidRPr="00651638">
        <w:rPr>
          <w:szCs w:val="20"/>
        </w:rPr>
        <w:t xml:space="preserve">Pro Herausforderung dürfen </w:t>
      </w:r>
      <w:r>
        <w:rPr>
          <w:szCs w:val="20"/>
        </w:rPr>
        <w:t>de</w:t>
      </w:r>
      <w:r w:rsidR="001F576A">
        <w:rPr>
          <w:szCs w:val="20"/>
        </w:rPr>
        <w:t>r</w:t>
      </w:r>
      <w:r w:rsidR="009C34B8">
        <w:rPr>
          <w:szCs w:val="20"/>
        </w:rPr>
        <w:t xml:space="preserve"> Spielleitung</w:t>
      </w:r>
      <w:r w:rsidRPr="00651638">
        <w:rPr>
          <w:szCs w:val="20"/>
        </w:rPr>
        <w:t xml:space="preserve"> drei Lösungen vorgebracht werden. Diese Begrenzung dient dazu, dass </w:t>
      </w:r>
      <w:r>
        <w:rPr>
          <w:szCs w:val="20"/>
        </w:rPr>
        <w:t xml:space="preserve">die </w:t>
      </w:r>
      <w:proofErr w:type="spellStart"/>
      <w:proofErr w:type="gramStart"/>
      <w:r>
        <w:rPr>
          <w:szCs w:val="20"/>
        </w:rPr>
        <w:t>Schüler:innen</w:t>
      </w:r>
      <w:proofErr w:type="spellEnd"/>
      <w:proofErr w:type="gramEnd"/>
      <w:r w:rsidRPr="00651638">
        <w:rPr>
          <w:szCs w:val="20"/>
        </w:rPr>
        <w:t xml:space="preserve"> nicht zum Raten verführt werden, sondern wirklich versuchen, die Herausforderungen Schritt für Schritt zu lösen.</w:t>
      </w:r>
    </w:p>
    <w:p w14:paraId="0569E55F" w14:textId="1425C4E4" w:rsidR="004B7BF6" w:rsidRPr="00416924" w:rsidRDefault="004B7BF6" w:rsidP="00FB5DB2">
      <w:pPr>
        <w:pStyle w:val="Listenabsatz"/>
        <w:numPr>
          <w:ilvl w:val="0"/>
          <w:numId w:val="5"/>
        </w:numPr>
        <w:jc w:val="both"/>
        <w:rPr>
          <w:rFonts w:asciiTheme="majorHAnsi" w:eastAsia="Fira Sans" w:hAnsiTheme="majorHAnsi" w:cstheme="majorHAnsi"/>
          <w:szCs w:val="20"/>
        </w:rPr>
      </w:pPr>
      <w:r w:rsidRPr="00CD5163">
        <w:rPr>
          <w:rFonts w:asciiTheme="majorHAnsi" w:eastAsia="Fira Sans" w:hAnsiTheme="majorHAnsi" w:cstheme="majorHAnsi"/>
          <w:b/>
          <w:szCs w:val="20"/>
        </w:rPr>
        <w:t>Urkunde</w:t>
      </w:r>
      <w:r w:rsidR="00901100">
        <w:rPr>
          <w:rFonts w:asciiTheme="majorHAnsi" w:eastAsia="Fira Sans" w:hAnsiTheme="majorHAnsi" w:cstheme="majorHAnsi"/>
          <w:b/>
          <w:szCs w:val="20"/>
        </w:rPr>
        <w:t xml:space="preserve"> </w:t>
      </w:r>
      <w:r>
        <w:rPr>
          <w:rFonts w:asciiTheme="majorHAnsi" w:eastAsia="Fira Sans" w:hAnsiTheme="majorHAnsi" w:cstheme="majorHAnsi"/>
          <w:b/>
          <w:szCs w:val="20"/>
        </w:rPr>
        <w:t>(M</w:t>
      </w:r>
      <w:r w:rsidR="00221489">
        <w:rPr>
          <w:rFonts w:asciiTheme="majorHAnsi" w:eastAsia="Fira Sans" w:hAnsiTheme="majorHAnsi" w:cstheme="majorHAnsi"/>
          <w:b/>
          <w:szCs w:val="20"/>
        </w:rPr>
        <w:t>11</w:t>
      </w:r>
      <w:r>
        <w:rPr>
          <w:rFonts w:asciiTheme="majorHAnsi" w:eastAsia="Fira Sans" w:hAnsiTheme="majorHAnsi" w:cstheme="majorHAnsi"/>
          <w:b/>
          <w:szCs w:val="20"/>
        </w:rPr>
        <w:t>)</w:t>
      </w:r>
      <w:r>
        <w:rPr>
          <w:rFonts w:asciiTheme="majorHAnsi" w:eastAsia="Fira Sans" w:hAnsiTheme="majorHAnsi" w:cstheme="majorHAnsi"/>
          <w:szCs w:val="20"/>
        </w:rPr>
        <w:t xml:space="preserve">: Je nach </w:t>
      </w:r>
      <w:r w:rsidR="00304BFD">
        <w:rPr>
          <w:rFonts w:asciiTheme="majorHAnsi" w:eastAsia="Fira Sans" w:hAnsiTheme="majorHAnsi" w:cstheme="majorHAnsi"/>
          <w:szCs w:val="20"/>
        </w:rPr>
        <w:t>T</w:t>
      </w:r>
      <w:r w:rsidR="00B578CC">
        <w:rPr>
          <w:rFonts w:asciiTheme="majorHAnsi" w:eastAsia="Fira Sans" w:hAnsiTheme="majorHAnsi" w:cstheme="majorHAnsi"/>
          <w:szCs w:val="20"/>
        </w:rPr>
        <w:t xml:space="preserve">hema des Escape Rooms und je nach Inhalt der </w:t>
      </w:r>
      <w:r w:rsidR="00A136BD">
        <w:rPr>
          <w:rFonts w:asciiTheme="majorHAnsi" w:eastAsia="Fira Sans" w:hAnsiTheme="majorHAnsi" w:cstheme="majorHAnsi"/>
          <w:szCs w:val="20"/>
        </w:rPr>
        <w:t>Box</w:t>
      </w:r>
      <w:r>
        <w:rPr>
          <w:rFonts w:asciiTheme="majorHAnsi" w:eastAsia="Fira Sans" w:hAnsiTheme="majorHAnsi" w:cstheme="majorHAnsi"/>
          <w:szCs w:val="20"/>
        </w:rPr>
        <w:t xml:space="preserve"> können Urkunden oder Schilder</w:t>
      </w:r>
      <w:r w:rsidR="00901100">
        <w:rPr>
          <w:rFonts w:asciiTheme="majorHAnsi" w:eastAsia="Fira Sans" w:hAnsiTheme="majorHAnsi" w:cstheme="majorHAnsi"/>
          <w:szCs w:val="20"/>
        </w:rPr>
        <w:t xml:space="preserve"> mit Aufschriften wie „Wir haben es geschafft“</w:t>
      </w:r>
      <w:r>
        <w:rPr>
          <w:rFonts w:asciiTheme="majorHAnsi" w:eastAsia="Fira Sans" w:hAnsiTheme="majorHAnsi" w:cstheme="majorHAnsi"/>
          <w:szCs w:val="20"/>
        </w:rPr>
        <w:t xml:space="preserve"> gedruckt werden</w:t>
      </w:r>
      <w:r w:rsidR="00221489">
        <w:rPr>
          <w:rFonts w:asciiTheme="majorHAnsi" w:eastAsia="Fira Sans" w:hAnsiTheme="majorHAnsi" w:cstheme="majorHAnsi"/>
          <w:szCs w:val="20"/>
        </w:rPr>
        <w:t>.</w:t>
      </w:r>
      <w:r>
        <w:br w:type="page"/>
      </w:r>
    </w:p>
    <w:p w14:paraId="454A5A45" w14:textId="3FFD9E05" w:rsidR="00A40B56" w:rsidRPr="00135AEE" w:rsidRDefault="00276DBF" w:rsidP="00DA10FD">
      <w:pPr>
        <w:pStyle w:val="berschrift2"/>
      </w:pPr>
      <w:r w:rsidRPr="00135AEE">
        <w:lastRenderedPageBreak/>
        <w:t>M4</w:t>
      </w:r>
      <w:r w:rsidR="00A40B56" w:rsidRPr="00135AEE">
        <w:t xml:space="preserve">: </w:t>
      </w:r>
      <w:r w:rsidR="00135AEE" w:rsidRPr="00135AEE">
        <w:t>Rahmen</w:t>
      </w:r>
      <w:r w:rsidR="00237BA2">
        <w:t>geschichte</w:t>
      </w:r>
    </w:p>
    <w:p w14:paraId="57661ABE" w14:textId="77777777" w:rsidR="00A40B56" w:rsidRPr="00DA10FD" w:rsidRDefault="00A40B56" w:rsidP="00DA10FD"/>
    <w:p w14:paraId="42C29795" w14:textId="77777777" w:rsidR="003539C1" w:rsidRPr="00135AEE" w:rsidRDefault="003539C1" w:rsidP="003539C1">
      <w:pPr>
        <w:spacing w:line="360" w:lineRule="auto"/>
        <w:rPr>
          <w:sz w:val="24"/>
        </w:rPr>
      </w:pPr>
    </w:p>
    <w:p w14:paraId="4581DED9" w14:textId="77777777" w:rsidR="009B3665" w:rsidRDefault="009B3665" w:rsidP="00135AEE">
      <w:pPr>
        <w:spacing w:line="360" w:lineRule="auto"/>
        <w:jc w:val="both"/>
        <w:rPr>
          <w:b/>
          <w:sz w:val="28"/>
        </w:rPr>
      </w:pPr>
    </w:p>
    <w:p w14:paraId="4700798F" w14:textId="59DB1A04" w:rsidR="00135AEE" w:rsidRPr="00135AEE" w:rsidRDefault="00C70693" w:rsidP="00135AEE">
      <w:pPr>
        <w:spacing w:line="360" w:lineRule="auto"/>
        <w:jc w:val="both"/>
        <w:rPr>
          <w:b/>
          <w:sz w:val="28"/>
        </w:rPr>
      </w:pPr>
      <w:r w:rsidRPr="00135AEE">
        <w:rPr>
          <w:b/>
          <w:sz w:val="28"/>
        </w:rPr>
        <w:t>KNACK.</w:t>
      </w:r>
      <w:r w:rsidRPr="00135AEE">
        <w:rPr>
          <w:b/>
          <w:sz w:val="28"/>
        </w:rPr>
        <w:br/>
      </w:r>
    </w:p>
    <w:p w14:paraId="31EBCB6E" w14:textId="1DBBC1A4" w:rsidR="00135AEE" w:rsidRPr="00135AEE" w:rsidRDefault="00C70693" w:rsidP="00135AEE">
      <w:pPr>
        <w:spacing w:line="360" w:lineRule="auto"/>
        <w:jc w:val="both"/>
        <w:rPr>
          <w:b/>
          <w:sz w:val="28"/>
        </w:rPr>
      </w:pPr>
      <w:r w:rsidRPr="00135AEE">
        <w:rPr>
          <w:b/>
          <w:sz w:val="28"/>
        </w:rPr>
        <w:t>TOTALE FINSTERNIS.</w:t>
      </w:r>
    </w:p>
    <w:p w14:paraId="52ABA3E7" w14:textId="77777777" w:rsidR="00135AEE" w:rsidRDefault="00135AEE" w:rsidP="00135AEE">
      <w:pPr>
        <w:spacing w:line="360" w:lineRule="auto"/>
        <w:jc w:val="both"/>
        <w:rPr>
          <w:sz w:val="24"/>
          <w:lang w:val="de-DE"/>
        </w:rPr>
      </w:pPr>
    </w:p>
    <w:p w14:paraId="1C6824D9" w14:textId="2D9BF250" w:rsidR="00135AEE" w:rsidRDefault="00C70693" w:rsidP="00135AEE">
      <w:pPr>
        <w:spacing w:line="360" w:lineRule="auto"/>
        <w:jc w:val="both"/>
        <w:rPr>
          <w:sz w:val="24"/>
          <w:lang w:val="de-DE"/>
        </w:rPr>
      </w:pPr>
      <w:r w:rsidRPr="003539C1">
        <w:rPr>
          <w:sz w:val="24"/>
          <w:lang w:val="de-DE"/>
        </w:rPr>
        <w:t>Ihr hört den Notstromgenerator hinter dem Haus anspringen, die elektronischen Geräte schalten sich wieder ein. Ihr überlegt gemeinsam, was gerade passiert ist. Die einzig logische Erklärung: ein Blackout!</w:t>
      </w:r>
    </w:p>
    <w:p w14:paraId="32FBD3AE" w14:textId="431C87AD" w:rsidR="00135AEE" w:rsidRDefault="009B3665" w:rsidP="5D6BFD5B">
      <w:pPr>
        <w:spacing w:line="360" w:lineRule="auto"/>
        <w:jc w:val="both"/>
        <w:rPr>
          <w:sz w:val="24"/>
          <w:lang w:val="de-DE"/>
        </w:rPr>
      </w:pPr>
      <w:r w:rsidRPr="00135AEE">
        <w:rPr>
          <w:b/>
          <w:noProof/>
          <w:sz w:val="22"/>
        </w:rPr>
        <w:drawing>
          <wp:anchor distT="0" distB="0" distL="114300" distR="114300" simplePos="0" relativeHeight="251658251" behindDoc="0" locked="0" layoutInCell="1" allowOverlap="1" wp14:anchorId="3C144227" wp14:editId="12075CA1">
            <wp:simplePos x="0" y="0"/>
            <wp:positionH relativeFrom="margin">
              <wp:posOffset>4716780</wp:posOffset>
            </wp:positionH>
            <wp:positionV relativeFrom="paragraph">
              <wp:posOffset>1176185</wp:posOffset>
            </wp:positionV>
            <wp:extent cx="1479550" cy="3289935"/>
            <wp:effectExtent l="0" t="0" r="7620" b="0"/>
            <wp:wrapSquare wrapText="bothSides"/>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24567" t="6924" r="27353"/>
                    <a:stretch/>
                  </pic:blipFill>
                  <pic:spPr bwMode="auto">
                    <a:xfrm>
                      <a:off x="0" y="0"/>
                      <a:ext cx="1479550" cy="32899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70693" w:rsidRPr="003539C1">
        <w:rPr>
          <w:sz w:val="24"/>
          <w:lang w:val="de-DE"/>
        </w:rPr>
        <w:br/>
      </w:r>
      <w:r w:rsidR="00C70693" w:rsidRPr="5D6BFD5B">
        <w:rPr>
          <w:sz w:val="24"/>
          <w:lang w:val="de-DE"/>
        </w:rPr>
        <w:t>Der Blackout betrifft auch die Handymasten, somit könnt ihr weder telefonieren noch das Internet nutzen. Ihr seid gerade im technologisch modernen Haus eines Freundes etwas außerhalb der Stadt</w:t>
      </w:r>
      <w:r w:rsidRPr="5D6BFD5B">
        <w:rPr>
          <w:sz w:val="24"/>
          <w:lang w:val="de-DE"/>
        </w:rPr>
        <w:t>. Eigentlich wolltet ihr hier gemeinsam an e</w:t>
      </w:r>
      <w:r w:rsidR="00C70693" w:rsidRPr="5D6BFD5B">
        <w:rPr>
          <w:sz w:val="24"/>
          <w:lang w:val="de-DE"/>
        </w:rPr>
        <w:t>inem Schulprojekt arbeiten</w:t>
      </w:r>
      <w:r w:rsidRPr="5D6BFD5B">
        <w:rPr>
          <w:sz w:val="24"/>
          <w:lang w:val="de-DE"/>
        </w:rPr>
        <w:t xml:space="preserve"> – aber da</w:t>
      </w:r>
      <w:r w:rsidR="00C70693" w:rsidRPr="5D6BFD5B">
        <w:rPr>
          <w:sz w:val="24"/>
          <w:lang w:val="de-DE"/>
        </w:rPr>
        <w:t>ran ist</w:t>
      </w:r>
      <w:r w:rsidRPr="5D6BFD5B">
        <w:rPr>
          <w:sz w:val="24"/>
          <w:lang w:val="de-DE"/>
        </w:rPr>
        <w:t xml:space="preserve"> jetzt</w:t>
      </w:r>
      <w:r w:rsidR="00C70693" w:rsidRPr="5D6BFD5B">
        <w:rPr>
          <w:sz w:val="24"/>
          <w:lang w:val="de-DE"/>
        </w:rPr>
        <w:t xml:space="preserve"> natürlich nicht mehr zu denken! Nach kurzer Beratung beschließt ihr, das Haus zu verlassen und euch umzuschauen.</w:t>
      </w:r>
    </w:p>
    <w:p w14:paraId="3C7A17C6" w14:textId="4E185066" w:rsidR="00135AEE" w:rsidRDefault="00C70693" w:rsidP="009B3665">
      <w:pPr>
        <w:spacing w:line="360" w:lineRule="auto"/>
        <w:jc w:val="both"/>
        <w:rPr>
          <w:sz w:val="24"/>
          <w:lang w:val="de-DE"/>
        </w:rPr>
      </w:pPr>
      <w:r w:rsidRPr="003539C1">
        <w:rPr>
          <w:sz w:val="24"/>
          <w:lang w:val="de-DE"/>
        </w:rPr>
        <w:t xml:space="preserve"> </w:t>
      </w:r>
      <w:r w:rsidRPr="003539C1">
        <w:rPr>
          <w:sz w:val="24"/>
          <w:lang w:val="de-DE"/>
        </w:rPr>
        <w:br/>
        <w:t>Ihr rüttelt an der Türklinke und bemerkt: Die Tür lässt sich nicht öffnen! Das Zimmer kann nur verlassen werden, wenn der richtige Code in das elektronische Zahlenschloss bei der Türe eingegeben wird.</w:t>
      </w:r>
    </w:p>
    <w:p w14:paraId="15D14567" w14:textId="18604CEC" w:rsidR="009B3665" w:rsidRDefault="009B3665" w:rsidP="009B3665">
      <w:pPr>
        <w:spacing w:line="360" w:lineRule="auto"/>
        <w:jc w:val="both"/>
        <w:rPr>
          <w:sz w:val="24"/>
          <w:lang w:val="de-DE"/>
        </w:rPr>
      </w:pPr>
    </w:p>
    <w:p w14:paraId="4173BEAB" w14:textId="501BE989" w:rsidR="009B3665" w:rsidRDefault="009B3665" w:rsidP="009B3665">
      <w:pPr>
        <w:spacing w:line="360" w:lineRule="auto"/>
        <w:jc w:val="both"/>
        <w:rPr>
          <w:sz w:val="24"/>
          <w:lang w:val="de-DE"/>
        </w:rPr>
      </w:pPr>
      <w:r>
        <w:rPr>
          <w:sz w:val="24"/>
          <w:lang w:val="de-DE"/>
        </w:rPr>
        <w:t>Gemeinsam schaffen wir das!</w:t>
      </w:r>
    </w:p>
    <w:p w14:paraId="61DBCBD0" w14:textId="4826D82F" w:rsidR="009B3665" w:rsidRDefault="009B3665" w:rsidP="009B3665">
      <w:pPr>
        <w:spacing w:line="360" w:lineRule="auto"/>
        <w:jc w:val="both"/>
        <w:rPr>
          <w:sz w:val="24"/>
          <w:lang w:val="de-DE"/>
        </w:rPr>
      </w:pPr>
    </w:p>
    <w:p w14:paraId="154052F3" w14:textId="3653F630" w:rsidR="009B3665" w:rsidRPr="009B3665" w:rsidRDefault="009B3665" w:rsidP="009B3665">
      <w:pPr>
        <w:spacing w:line="360" w:lineRule="auto"/>
        <w:jc w:val="both"/>
        <w:rPr>
          <w:b/>
          <w:sz w:val="28"/>
          <w:lang w:val="de-DE"/>
        </w:rPr>
      </w:pPr>
      <w:r>
        <w:rPr>
          <w:b/>
          <w:sz w:val="28"/>
          <w:lang w:val="de-DE"/>
        </w:rPr>
        <w:t>L</w:t>
      </w:r>
      <w:r w:rsidRPr="009B3665">
        <w:rPr>
          <w:b/>
          <w:sz w:val="28"/>
          <w:lang w:val="de-DE"/>
        </w:rPr>
        <w:t>os geht’s!</w:t>
      </w:r>
    </w:p>
    <w:p w14:paraId="0DED3CE0" w14:textId="77777777" w:rsidR="00135AEE" w:rsidRDefault="00135AEE" w:rsidP="003539C1">
      <w:pPr>
        <w:spacing w:line="360" w:lineRule="auto"/>
        <w:rPr>
          <w:sz w:val="24"/>
          <w:lang w:val="de-DE"/>
        </w:rPr>
      </w:pPr>
    </w:p>
    <w:p w14:paraId="595E933E" w14:textId="2CB4EDD1" w:rsidR="005B4105" w:rsidRPr="003539C1" w:rsidRDefault="00C70693" w:rsidP="003539C1">
      <w:pPr>
        <w:spacing w:line="360" w:lineRule="auto"/>
        <w:rPr>
          <w:sz w:val="24"/>
        </w:rPr>
      </w:pPr>
      <w:r w:rsidRPr="003539C1">
        <w:rPr>
          <w:sz w:val="24"/>
          <w:lang w:val="de-DE"/>
        </w:rPr>
        <w:br/>
      </w:r>
    </w:p>
    <w:p w14:paraId="674FC406" w14:textId="77777777" w:rsidR="005B4105" w:rsidRDefault="005B4105">
      <w:pPr>
        <w:spacing w:line="240" w:lineRule="auto"/>
      </w:pPr>
      <w:r>
        <w:br w:type="page"/>
      </w:r>
    </w:p>
    <w:p w14:paraId="1B7C6219" w14:textId="5772A7EF" w:rsidR="00C70693" w:rsidRDefault="005B4105" w:rsidP="00DA10FD">
      <w:pPr>
        <w:pStyle w:val="berschrift2"/>
      </w:pPr>
      <w:r>
        <w:lastRenderedPageBreak/>
        <w:t xml:space="preserve">M5: Herausforderung 1 – </w:t>
      </w:r>
      <w:r w:rsidR="00D33658">
        <w:t>Stromfresser?</w:t>
      </w:r>
    </w:p>
    <w:p w14:paraId="7F1DC42D" w14:textId="07B94D86" w:rsidR="009B3665" w:rsidRDefault="009B3665" w:rsidP="009B3665">
      <w:pPr>
        <w:spacing w:line="360" w:lineRule="auto"/>
        <w:jc w:val="both"/>
        <w:rPr>
          <w:sz w:val="24"/>
        </w:rPr>
      </w:pPr>
    </w:p>
    <w:p w14:paraId="0F2A3B7E" w14:textId="1F2BF395" w:rsidR="005B4105" w:rsidRDefault="005B4105" w:rsidP="009B3665">
      <w:pPr>
        <w:spacing w:line="360" w:lineRule="auto"/>
        <w:jc w:val="both"/>
        <w:rPr>
          <w:sz w:val="24"/>
        </w:rPr>
      </w:pPr>
      <w:r w:rsidRPr="009B3665">
        <w:rPr>
          <w:sz w:val="24"/>
        </w:rPr>
        <w:t xml:space="preserve">Durch den Blackout bezieht ihr den Strom nur noch von dem Generator, der das ganze Zimmer damit versorgt. Die Haushaltsgeräte benötigen jedoch zu viel Strom und das elektronische Zahlenschloss funktioniert </w:t>
      </w:r>
      <w:r w:rsidRPr="00E115E5">
        <w:rPr>
          <w:sz w:val="24"/>
        </w:rPr>
        <w:t xml:space="preserve">deshalb nicht mehr. Darum müsst ihr die Haushaltsgeräte nacheinander in der richtigen Reihenfolge abschalten. Wenn ihr alle Buchstaben richtig eingetragen </w:t>
      </w:r>
      <w:r w:rsidR="0083116B">
        <w:rPr>
          <w:sz w:val="24"/>
        </w:rPr>
        <w:t xml:space="preserve">und die Haushaltsgeräte nach Stromverbrauch geordnet </w:t>
      </w:r>
      <w:r w:rsidR="00F22A80">
        <w:rPr>
          <w:sz w:val="24"/>
        </w:rPr>
        <w:t xml:space="preserve">und abgedreht </w:t>
      </w:r>
      <w:r w:rsidRPr="00E115E5">
        <w:rPr>
          <w:sz w:val="24"/>
        </w:rPr>
        <w:t>habt, funktioniert</w:t>
      </w:r>
      <w:r w:rsidRPr="009B3665">
        <w:rPr>
          <w:sz w:val="24"/>
        </w:rPr>
        <w:t xml:space="preserve"> das elektronische Zahlenschloss wieder und ihr habt den richtigen Code, um dieses zu öffnen. Viel Glück!</w:t>
      </w:r>
    </w:p>
    <w:p w14:paraId="532F270E" w14:textId="52FA2D5C" w:rsidR="0083116B" w:rsidRDefault="0083116B" w:rsidP="009B3665">
      <w:pPr>
        <w:spacing w:line="360" w:lineRule="auto"/>
        <w:jc w:val="both"/>
        <w:rPr>
          <w:sz w:val="24"/>
        </w:rPr>
      </w:pPr>
    </w:p>
    <w:tbl>
      <w:tblPr>
        <w:tblStyle w:val="Listentabelle3Akzent5"/>
        <w:tblW w:w="0" w:type="auto"/>
        <w:tblBorders>
          <w:insideH w:val="single" w:sz="4" w:space="0" w:color="BDB6D3" w:themeColor="accent5"/>
          <w:insideV w:val="single" w:sz="4" w:space="0" w:color="BDB6D3" w:themeColor="accent5"/>
        </w:tblBorders>
        <w:tblLook w:val="04A0" w:firstRow="1" w:lastRow="0" w:firstColumn="1" w:lastColumn="0" w:noHBand="0" w:noVBand="1"/>
      </w:tblPr>
      <w:tblGrid>
        <w:gridCol w:w="3018"/>
        <w:gridCol w:w="4348"/>
        <w:gridCol w:w="1690"/>
      </w:tblGrid>
      <w:tr w:rsidR="0083116B" w14:paraId="71642435" w14:textId="77777777" w:rsidTr="0083116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18" w:type="dxa"/>
            <w:tcBorders>
              <w:right w:val="single" w:sz="4" w:space="0" w:color="FFFFFF" w:themeColor="background1"/>
            </w:tcBorders>
          </w:tcPr>
          <w:p w14:paraId="55CA3A6E" w14:textId="77777777" w:rsidR="0083116B" w:rsidRPr="00FE7A8D" w:rsidRDefault="0083116B" w:rsidP="0083116B">
            <w:pPr>
              <w:spacing w:line="360" w:lineRule="auto"/>
              <w:jc w:val="both"/>
              <w:rPr>
                <w:sz w:val="22"/>
              </w:rPr>
            </w:pPr>
            <w:r w:rsidRPr="00FE7A8D">
              <w:rPr>
                <w:sz w:val="22"/>
              </w:rPr>
              <w:t>Haushaltsgerät</w:t>
            </w:r>
          </w:p>
        </w:tc>
        <w:tc>
          <w:tcPr>
            <w:tcW w:w="4348" w:type="dxa"/>
            <w:tcBorders>
              <w:left w:val="single" w:sz="4" w:space="0" w:color="FFFFFF" w:themeColor="background1"/>
              <w:right w:val="single" w:sz="4" w:space="0" w:color="FFFFFF" w:themeColor="background1"/>
            </w:tcBorders>
          </w:tcPr>
          <w:p w14:paraId="4A308300" w14:textId="77777777" w:rsidR="0083116B" w:rsidRDefault="0083116B" w:rsidP="0083116B">
            <w:pPr>
              <w:spacing w:line="360" w:lineRule="auto"/>
              <w:cnfStyle w:val="100000000000" w:firstRow="1" w:lastRow="0" w:firstColumn="0" w:lastColumn="0" w:oddVBand="0" w:evenVBand="0" w:oddHBand="0" w:evenHBand="0" w:firstRowFirstColumn="0" w:firstRowLastColumn="0" w:lastRowFirstColumn="0" w:lastRowLastColumn="0"/>
              <w:rPr>
                <w:b w:val="0"/>
                <w:bCs w:val="0"/>
                <w:sz w:val="22"/>
              </w:rPr>
            </w:pPr>
            <w:r w:rsidRPr="00FE7A8D">
              <w:rPr>
                <w:sz w:val="22"/>
              </w:rPr>
              <w:t xml:space="preserve">Jahresverbrauch in kWh </w:t>
            </w:r>
          </w:p>
          <w:p w14:paraId="421E6633" w14:textId="77777777" w:rsidR="0083116B" w:rsidRPr="00FE7A8D" w:rsidRDefault="0083116B" w:rsidP="0083116B">
            <w:pPr>
              <w:spacing w:line="360" w:lineRule="auto"/>
              <w:cnfStyle w:val="100000000000" w:firstRow="1" w:lastRow="0" w:firstColumn="0" w:lastColumn="0" w:oddVBand="0" w:evenVBand="0" w:oddHBand="0" w:evenHBand="0" w:firstRowFirstColumn="0" w:firstRowLastColumn="0" w:lastRowFirstColumn="0" w:lastRowLastColumn="0"/>
              <w:rPr>
                <w:sz w:val="22"/>
              </w:rPr>
            </w:pPr>
            <w:r w:rsidRPr="00F64148">
              <w:rPr>
                <w:b w:val="0"/>
              </w:rPr>
              <w:t>(ungefähre Werte, variiert nach Modell/Alter)</w:t>
            </w:r>
          </w:p>
        </w:tc>
        <w:tc>
          <w:tcPr>
            <w:tcW w:w="1690" w:type="dxa"/>
            <w:tcBorders>
              <w:left w:val="single" w:sz="4" w:space="0" w:color="FFFFFF" w:themeColor="background1"/>
            </w:tcBorders>
          </w:tcPr>
          <w:p w14:paraId="23438C25" w14:textId="77777777" w:rsidR="0083116B" w:rsidRPr="00FE7A8D" w:rsidRDefault="0083116B" w:rsidP="0083116B">
            <w:pPr>
              <w:spacing w:line="360" w:lineRule="auto"/>
              <w:jc w:val="both"/>
              <w:cnfStyle w:val="100000000000" w:firstRow="1" w:lastRow="0" w:firstColumn="0" w:lastColumn="0" w:oddVBand="0" w:evenVBand="0" w:oddHBand="0" w:evenHBand="0" w:firstRowFirstColumn="0" w:firstRowLastColumn="0" w:lastRowFirstColumn="0" w:lastRowLastColumn="0"/>
              <w:rPr>
                <w:sz w:val="22"/>
              </w:rPr>
            </w:pPr>
            <w:r w:rsidRPr="00FE7A8D">
              <w:rPr>
                <w:sz w:val="22"/>
              </w:rPr>
              <w:t>Buchstabe</w:t>
            </w:r>
          </w:p>
        </w:tc>
      </w:tr>
      <w:tr w:rsidR="0083116B" w14:paraId="6737FB17" w14:textId="77777777" w:rsidTr="008311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8" w:type="dxa"/>
          </w:tcPr>
          <w:p w14:paraId="29CDEB02" w14:textId="77777777" w:rsidR="0083116B" w:rsidRDefault="0083116B" w:rsidP="0083116B">
            <w:pPr>
              <w:spacing w:line="360" w:lineRule="auto"/>
              <w:rPr>
                <w:b w:val="0"/>
                <w:sz w:val="22"/>
              </w:rPr>
            </w:pPr>
            <w:r>
              <w:rPr>
                <w:b w:val="0"/>
                <w:sz w:val="22"/>
              </w:rPr>
              <w:t>Laptop</w:t>
            </w:r>
          </w:p>
        </w:tc>
        <w:tc>
          <w:tcPr>
            <w:tcW w:w="4348" w:type="dxa"/>
          </w:tcPr>
          <w:p w14:paraId="5BBD78FA" w14:textId="77777777" w:rsidR="0083116B" w:rsidRDefault="0083116B" w:rsidP="0083116B">
            <w:pPr>
              <w:spacing w:line="360" w:lineRule="auto"/>
              <w:jc w:val="both"/>
              <w:cnfStyle w:val="000000100000" w:firstRow="0" w:lastRow="0" w:firstColumn="0" w:lastColumn="0" w:oddVBand="0" w:evenVBand="0" w:oddHBand="1" w:evenHBand="0" w:firstRowFirstColumn="0" w:firstRowLastColumn="0" w:lastRowFirstColumn="0" w:lastRowLastColumn="0"/>
              <w:rPr>
                <w:sz w:val="22"/>
              </w:rPr>
            </w:pPr>
            <w:r>
              <w:rPr>
                <w:sz w:val="22"/>
              </w:rPr>
              <w:t>50</w:t>
            </w:r>
          </w:p>
        </w:tc>
        <w:tc>
          <w:tcPr>
            <w:tcW w:w="1690" w:type="dxa"/>
          </w:tcPr>
          <w:p w14:paraId="0ED6F314" w14:textId="77777777" w:rsidR="0083116B" w:rsidRPr="00FE7A8D" w:rsidRDefault="0083116B" w:rsidP="0083116B">
            <w:pPr>
              <w:spacing w:line="360" w:lineRule="auto"/>
              <w:jc w:val="both"/>
              <w:cnfStyle w:val="000000100000" w:firstRow="0" w:lastRow="0" w:firstColumn="0" w:lastColumn="0" w:oddVBand="0" w:evenVBand="0" w:oddHBand="1" w:evenHBand="0" w:firstRowFirstColumn="0" w:firstRowLastColumn="0" w:lastRowFirstColumn="0" w:lastRowLastColumn="0"/>
              <w:rPr>
                <w:sz w:val="22"/>
              </w:rPr>
            </w:pPr>
          </w:p>
        </w:tc>
      </w:tr>
      <w:tr w:rsidR="0083116B" w14:paraId="4891C99B" w14:textId="77777777" w:rsidTr="0083116B">
        <w:tc>
          <w:tcPr>
            <w:cnfStyle w:val="001000000000" w:firstRow="0" w:lastRow="0" w:firstColumn="1" w:lastColumn="0" w:oddVBand="0" w:evenVBand="0" w:oddHBand="0" w:evenHBand="0" w:firstRowFirstColumn="0" w:firstRowLastColumn="0" w:lastRowFirstColumn="0" w:lastRowLastColumn="0"/>
            <w:tcW w:w="3018" w:type="dxa"/>
          </w:tcPr>
          <w:p w14:paraId="69A87D5D" w14:textId="77777777" w:rsidR="0083116B" w:rsidRDefault="0083116B" w:rsidP="0083116B">
            <w:pPr>
              <w:spacing w:line="360" w:lineRule="auto"/>
              <w:rPr>
                <w:b w:val="0"/>
                <w:sz w:val="22"/>
              </w:rPr>
            </w:pPr>
            <w:r>
              <w:rPr>
                <w:b w:val="0"/>
                <w:sz w:val="22"/>
              </w:rPr>
              <w:t>Waschmaschine</w:t>
            </w:r>
          </w:p>
        </w:tc>
        <w:tc>
          <w:tcPr>
            <w:tcW w:w="4348" w:type="dxa"/>
          </w:tcPr>
          <w:p w14:paraId="7FDE5B15" w14:textId="77777777" w:rsidR="0083116B" w:rsidRDefault="0083116B" w:rsidP="0083116B">
            <w:pPr>
              <w:spacing w:line="360" w:lineRule="auto"/>
              <w:jc w:val="both"/>
              <w:cnfStyle w:val="000000000000" w:firstRow="0" w:lastRow="0" w:firstColumn="0" w:lastColumn="0" w:oddVBand="0" w:evenVBand="0" w:oddHBand="0" w:evenHBand="0" w:firstRowFirstColumn="0" w:firstRowLastColumn="0" w:lastRowFirstColumn="0" w:lastRowLastColumn="0"/>
              <w:rPr>
                <w:sz w:val="22"/>
              </w:rPr>
            </w:pPr>
            <w:r>
              <w:rPr>
                <w:sz w:val="22"/>
              </w:rPr>
              <w:t>200</w:t>
            </w:r>
          </w:p>
        </w:tc>
        <w:tc>
          <w:tcPr>
            <w:tcW w:w="1690" w:type="dxa"/>
          </w:tcPr>
          <w:p w14:paraId="10592FF7" w14:textId="77777777" w:rsidR="0083116B" w:rsidRPr="00FE7A8D" w:rsidRDefault="0083116B" w:rsidP="0083116B">
            <w:pPr>
              <w:spacing w:line="360" w:lineRule="auto"/>
              <w:jc w:val="both"/>
              <w:cnfStyle w:val="000000000000" w:firstRow="0" w:lastRow="0" w:firstColumn="0" w:lastColumn="0" w:oddVBand="0" w:evenVBand="0" w:oddHBand="0" w:evenHBand="0" w:firstRowFirstColumn="0" w:firstRowLastColumn="0" w:lastRowFirstColumn="0" w:lastRowLastColumn="0"/>
              <w:rPr>
                <w:sz w:val="22"/>
              </w:rPr>
            </w:pPr>
          </w:p>
        </w:tc>
      </w:tr>
      <w:tr w:rsidR="0083116B" w14:paraId="2BCEFC04" w14:textId="77777777" w:rsidTr="008311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8" w:type="dxa"/>
          </w:tcPr>
          <w:p w14:paraId="1BF025F6" w14:textId="77777777" w:rsidR="0083116B" w:rsidRDefault="0083116B" w:rsidP="0083116B">
            <w:pPr>
              <w:spacing w:line="360" w:lineRule="auto"/>
              <w:rPr>
                <w:b w:val="0"/>
                <w:sz w:val="22"/>
              </w:rPr>
            </w:pPr>
            <w:r>
              <w:rPr>
                <w:b w:val="0"/>
                <w:sz w:val="22"/>
              </w:rPr>
              <w:t>Glühbirne (60W)</w:t>
            </w:r>
          </w:p>
        </w:tc>
        <w:tc>
          <w:tcPr>
            <w:tcW w:w="4348" w:type="dxa"/>
          </w:tcPr>
          <w:p w14:paraId="66ED225C" w14:textId="77777777" w:rsidR="0083116B" w:rsidRDefault="0083116B" w:rsidP="0083116B">
            <w:pPr>
              <w:spacing w:line="360" w:lineRule="auto"/>
              <w:jc w:val="both"/>
              <w:cnfStyle w:val="000000100000" w:firstRow="0" w:lastRow="0" w:firstColumn="0" w:lastColumn="0" w:oddVBand="0" w:evenVBand="0" w:oddHBand="1" w:evenHBand="0" w:firstRowFirstColumn="0" w:firstRowLastColumn="0" w:lastRowFirstColumn="0" w:lastRowLastColumn="0"/>
              <w:rPr>
                <w:sz w:val="22"/>
              </w:rPr>
            </w:pPr>
            <w:r>
              <w:rPr>
                <w:sz w:val="22"/>
              </w:rPr>
              <w:t>14</w:t>
            </w:r>
          </w:p>
        </w:tc>
        <w:tc>
          <w:tcPr>
            <w:tcW w:w="1690" w:type="dxa"/>
          </w:tcPr>
          <w:p w14:paraId="324C1504" w14:textId="77777777" w:rsidR="0083116B" w:rsidRPr="00FE7A8D" w:rsidRDefault="0083116B" w:rsidP="0083116B">
            <w:pPr>
              <w:spacing w:line="360" w:lineRule="auto"/>
              <w:jc w:val="both"/>
              <w:cnfStyle w:val="000000100000" w:firstRow="0" w:lastRow="0" w:firstColumn="0" w:lastColumn="0" w:oddVBand="0" w:evenVBand="0" w:oddHBand="1" w:evenHBand="0" w:firstRowFirstColumn="0" w:firstRowLastColumn="0" w:lastRowFirstColumn="0" w:lastRowLastColumn="0"/>
              <w:rPr>
                <w:sz w:val="22"/>
              </w:rPr>
            </w:pPr>
          </w:p>
        </w:tc>
      </w:tr>
      <w:tr w:rsidR="0083116B" w14:paraId="08DD7961" w14:textId="77777777" w:rsidTr="0083116B">
        <w:tc>
          <w:tcPr>
            <w:cnfStyle w:val="001000000000" w:firstRow="0" w:lastRow="0" w:firstColumn="1" w:lastColumn="0" w:oddVBand="0" w:evenVBand="0" w:oddHBand="0" w:evenHBand="0" w:firstRowFirstColumn="0" w:firstRowLastColumn="0" w:lastRowFirstColumn="0" w:lastRowLastColumn="0"/>
            <w:tcW w:w="3018" w:type="dxa"/>
          </w:tcPr>
          <w:p w14:paraId="3EA6FCD2" w14:textId="77777777" w:rsidR="0083116B" w:rsidRDefault="0083116B" w:rsidP="0083116B">
            <w:pPr>
              <w:spacing w:line="360" w:lineRule="auto"/>
              <w:rPr>
                <w:b w:val="0"/>
                <w:sz w:val="22"/>
              </w:rPr>
            </w:pPr>
            <w:r w:rsidRPr="00FE7A8D">
              <w:rPr>
                <w:b w:val="0"/>
                <w:sz w:val="22"/>
              </w:rPr>
              <w:t>E-Herd mit Ceranfeld</w:t>
            </w:r>
          </w:p>
        </w:tc>
        <w:tc>
          <w:tcPr>
            <w:tcW w:w="4348" w:type="dxa"/>
          </w:tcPr>
          <w:p w14:paraId="273DD630" w14:textId="77777777" w:rsidR="0083116B" w:rsidRDefault="0083116B" w:rsidP="0083116B">
            <w:pPr>
              <w:spacing w:line="360" w:lineRule="auto"/>
              <w:jc w:val="both"/>
              <w:cnfStyle w:val="000000000000" w:firstRow="0" w:lastRow="0" w:firstColumn="0" w:lastColumn="0" w:oddVBand="0" w:evenVBand="0" w:oddHBand="0" w:evenHBand="0" w:firstRowFirstColumn="0" w:firstRowLastColumn="0" w:lastRowFirstColumn="0" w:lastRowLastColumn="0"/>
              <w:rPr>
                <w:sz w:val="22"/>
              </w:rPr>
            </w:pPr>
            <w:r>
              <w:rPr>
                <w:sz w:val="22"/>
              </w:rPr>
              <w:t>700</w:t>
            </w:r>
          </w:p>
        </w:tc>
        <w:tc>
          <w:tcPr>
            <w:tcW w:w="1690" w:type="dxa"/>
          </w:tcPr>
          <w:p w14:paraId="0A4EB75F" w14:textId="77777777" w:rsidR="0083116B" w:rsidRPr="00FE7A8D" w:rsidRDefault="0083116B" w:rsidP="0083116B">
            <w:pPr>
              <w:spacing w:line="360" w:lineRule="auto"/>
              <w:jc w:val="both"/>
              <w:cnfStyle w:val="000000000000" w:firstRow="0" w:lastRow="0" w:firstColumn="0" w:lastColumn="0" w:oddVBand="0" w:evenVBand="0" w:oddHBand="0" w:evenHBand="0" w:firstRowFirstColumn="0" w:firstRowLastColumn="0" w:lastRowFirstColumn="0" w:lastRowLastColumn="0"/>
              <w:rPr>
                <w:sz w:val="22"/>
              </w:rPr>
            </w:pPr>
          </w:p>
        </w:tc>
      </w:tr>
      <w:tr w:rsidR="0083116B" w14:paraId="01E5F91A" w14:textId="77777777" w:rsidTr="008311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8" w:type="dxa"/>
          </w:tcPr>
          <w:p w14:paraId="338624C1" w14:textId="77777777" w:rsidR="0083116B" w:rsidRDefault="0083116B" w:rsidP="0083116B">
            <w:pPr>
              <w:spacing w:line="360" w:lineRule="auto"/>
              <w:rPr>
                <w:b w:val="0"/>
                <w:sz w:val="22"/>
              </w:rPr>
            </w:pPr>
            <w:r>
              <w:rPr>
                <w:b w:val="0"/>
                <w:sz w:val="22"/>
              </w:rPr>
              <w:t>Handyladegerät (OHNE Handy, das aufgeladen wird)</w:t>
            </w:r>
          </w:p>
        </w:tc>
        <w:tc>
          <w:tcPr>
            <w:tcW w:w="4348" w:type="dxa"/>
          </w:tcPr>
          <w:p w14:paraId="3C3CC187" w14:textId="77777777" w:rsidR="0083116B" w:rsidRDefault="0083116B" w:rsidP="0083116B">
            <w:pPr>
              <w:spacing w:line="360" w:lineRule="auto"/>
              <w:jc w:val="both"/>
              <w:cnfStyle w:val="000000100000" w:firstRow="0" w:lastRow="0" w:firstColumn="0" w:lastColumn="0" w:oddVBand="0" w:evenVBand="0" w:oddHBand="1" w:evenHBand="0" w:firstRowFirstColumn="0" w:firstRowLastColumn="0" w:lastRowFirstColumn="0" w:lastRowLastColumn="0"/>
              <w:rPr>
                <w:sz w:val="22"/>
              </w:rPr>
            </w:pPr>
            <w:r>
              <w:rPr>
                <w:sz w:val="22"/>
              </w:rPr>
              <w:t>1</w:t>
            </w:r>
          </w:p>
        </w:tc>
        <w:tc>
          <w:tcPr>
            <w:tcW w:w="1690" w:type="dxa"/>
          </w:tcPr>
          <w:p w14:paraId="01D9217A" w14:textId="77777777" w:rsidR="0083116B" w:rsidRPr="00FE7A8D" w:rsidRDefault="0083116B" w:rsidP="0083116B">
            <w:pPr>
              <w:spacing w:line="360" w:lineRule="auto"/>
              <w:jc w:val="both"/>
              <w:cnfStyle w:val="000000100000" w:firstRow="0" w:lastRow="0" w:firstColumn="0" w:lastColumn="0" w:oddVBand="0" w:evenVBand="0" w:oddHBand="1" w:evenHBand="0" w:firstRowFirstColumn="0" w:firstRowLastColumn="0" w:lastRowFirstColumn="0" w:lastRowLastColumn="0"/>
              <w:rPr>
                <w:sz w:val="22"/>
              </w:rPr>
            </w:pPr>
          </w:p>
        </w:tc>
      </w:tr>
      <w:tr w:rsidR="0083116B" w14:paraId="25C3AA61" w14:textId="77777777" w:rsidTr="0083116B">
        <w:tc>
          <w:tcPr>
            <w:cnfStyle w:val="001000000000" w:firstRow="0" w:lastRow="0" w:firstColumn="1" w:lastColumn="0" w:oddVBand="0" w:evenVBand="0" w:oddHBand="0" w:evenHBand="0" w:firstRowFirstColumn="0" w:firstRowLastColumn="0" w:lastRowFirstColumn="0" w:lastRowLastColumn="0"/>
            <w:tcW w:w="3018" w:type="dxa"/>
          </w:tcPr>
          <w:p w14:paraId="6E91FB44" w14:textId="77777777" w:rsidR="0083116B" w:rsidRDefault="0083116B" w:rsidP="0083116B">
            <w:pPr>
              <w:spacing w:line="360" w:lineRule="auto"/>
              <w:rPr>
                <w:b w:val="0"/>
                <w:sz w:val="22"/>
              </w:rPr>
            </w:pPr>
            <w:r>
              <w:rPr>
                <w:b w:val="0"/>
                <w:sz w:val="22"/>
              </w:rPr>
              <w:t>Fernseher</w:t>
            </w:r>
          </w:p>
        </w:tc>
        <w:tc>
          <w:tcPr>
            <w:tcW w:w="4348" w:type="dxa"/>
          </w:tcPr>
          <w:p w14:paraId="71613F9B" w14:textId="77777777" w:rsidR="0083116B" w:rsidRDefault="0083116B" w:rsidP="0083116B">
            <w:pPr>
              <w:spacing w:line="360" w:lineRule="auto"/>
              <w:jc w:val="both"/>
              <w:cnfStyle w:val="000000000000" w:firstRow="0" w:lastRow="0" w:firstColumn="0" w:lastColumn="0" w:oddVBand="0" w:evenVBand="0" w:oddHBand="0" w:evenHBand="0" w:firstRowFirstColumn="0" w:firstRowLastColumn="0" w:lastRowFirstColumn="0" w:lastRowLastColumn="0"/>
              <w:rPr>
                <w:sz w:val="22"/>
              </w:rPr>
            </w:pPr>
            <w:r>
              <w:rPr>
                <w:sz w:val="22"/>
              </w:rPr>
              <w:t>100</w:t>
            </w:r>
          </w:p>
        </w:tc>
        <w:tc>
          <w:tcPr>
            <w:tcW w:w="1690" w:type="dxa"/>
          </w:tcPr>
          <w:p w14:paraId="3AD202D6" w14:textId="77777777" w:rsidR="0083116B" w:rsidRPr="00FE7A8D" w:rsidRDefault="0083116B" w:rsidP="0083116B">
            <w:pPr>
              <w:spacing w:line="360" w:lineRule="auto"/>
              <w:jc w:val="both"/>
              <w:cnfStyle w:val="000000000000" w:firstRow="0" w:lastRow="0" w:firstColumn="0" w:lastColumn="0" w:oddVBand="0" w:evenVBand="0" w:oddHBand="0" w:evenHBand="0" w:firstRowFirstColumn="0" w:firstRowLastColumn="0" w:lastRowFirstColumn="0" w:lastRowLastColumn="0"/>
              <w:rPr>
                <w:sz w:val="22"/>
              </w:rPr>
            </w:pPr>
          </w:p>
        </w:tc>
      </w:tr>
      <w:tr w:rsidR="0083116B" w14:paraId="4A0347F5" w14:textId="77777777" w:rsidTr="008311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8" w:type="dxa"/>
          </w:tcPr>
          <w:p w14:paraId="5E6C0E86" w14:textId="77777777" w:rsidR="0083116B" w:rsidRDefault="0083116B" w:rsidP="0083116B">
            <w:pPr>
              <w:spacing w:line="360" w:lineRule="auto"/>
              <w:rPr>
                <w:b w:val="0"/>
                <w:sz w:val="22"/>
              </w:rPr>
            </w:pPr>
            <w:r>
              <w:rPr>
                <w:b w:val="0"/>
                <w:sz w:val="22"/>
              </w:rPr>
              <w:t>Klimaanlage</w:t>
            </w:r>
          </w:p>
        </w:tc>
        <w:tc>
          <w:tcPr>
            <w:tcW w:w="4348" w:type="dxa"/>
          </w:tcPr>
          <w:p w14:paraId="727608DD" w14:textId="77777777" w:rsidR="0083116B" w:rsidRDefault="0083116B" w:rsidP="0083116B">
            <w:pPr>
              <w:spacing w:line="360" w:lineRule="auto"/>
              <w:jc w:val="both"/>
              <w:cnfStyle w:val="000000100000" w:firstRow="0" w:lastRow="0" w:firstColumn="0" w:lastColumn="0" w:oddVBand="0" w:evenVBand="0" w:oddHBand="1" w:evenHBand="0" w:firstRowFirstColumn="0" w:firstRowLastColumn="0" w:lastRowFirstColumn="0" w:lastRowLastColumn="0"/>
              <w:rPr>
                <w:sz w:val="22"/>
              </w:rPr>
            </w:pPr>
            <w:r>
              <w:rPr>
                <w:sz w:val="22"/>
              </w:rPr>
              <w:t>400</w:t>
            </w:r>
          </w:p>
        </w:tc>
        <w:tc>
          <w:tcPr>
            <w:tcW w:w="1690" w:type="dxa"/>
          </w:tcPr>
          <w:p w14:paraId="353EEC7D" w14:textId="77777777" w:rsidR="0083116B" w:rsidRPr="00FE7A8D" w:rsidRDefault="0083116B" w:rsidP="0083116B">
            <w:pPr>
              <w:spacing w:line="360" w:lineRule="auto"/>
              <w:jc w:val="both"/>
              <w:cnfStyle w:val="000000100000" w:firstRow="0" w:lastRow="0" w:firstColumn="0" w:lastColumn="0" w:oddVBand="0" w:evenVBand="0" w:oddHBand="1" w:evenHBand="0" w:firstRowFirstColumn="0" w:firstRowLastColumn="0" w:lastRowFirstColumn="0" w:lastRowLastColumn="0"/>
              <w:rPr>
                <w:sz w:val="22"/>
              </w:rPr>
            </w:pPr>
          </w:p>
        </w:tc>
      </w:tr>
      <w:tr w:rsidR="0083116B" w14:paraId="74D4F20F" w14:textId="77777777" w:rsidTr="0083116B">
        <w:tc>
          <w:tcPr>
            <w:cnfStyle w:val="001000000000" w:firstRow="0" w:lastRow="0" w:firstColumn="1" w:lastColumn="0" w:oddVBand="0" w:evenVBand="0" w:oddHBand="0" w:evenHBand="0" w:firstRowFirstColumn="0" w:firstRowLastColumn="0" w:lastRowFirstColumn="0" w:lastRowLastColumn="0"/>
            <w:tcW w:w="3018" w:type="dxa"/>
          </w:tcPr>
          <w:p w14:paraId="7AEC65F4" w14:textId="77777777" w:rsidR="0083116B" w:rsidRDefault="0083116B" w:rsidP="0083116B">
            <w:pPr>
              <w:spacing w:line="360" w:lineRule="auto"/>
              <w:rPr>
                <w:b w:val="0"/>
                <w:sz w:val="22"/>
              </w:rPr>
            </w:pPr>
            <w:r>
              <w:rPr>
                <w:b w:val="0"/>
                <w:sz w:val="22"/>
              </w:rPr>
              <w:t>Aquarium</w:t>
            </w:r>
          </w:p>
        </w:tc>
        <w:tc>
          <w:tcPr>
            <w:tcW w:w="4348" w:type="dxa"/>
          </w:tcPr>
          <w:p w14:paraId="5A104DAE" w14:textId="77777777" w:rsidR="0083116B" w:rsidRDefault="0083116B" w:rsidP="0083116B">
            <w:pPr>
              <w:spacing w:line="360" w:lineRule="auto"/>
              <w:jc w:val="both"/>
              <w:cnfStyle w:val="000000000000" w:firstRow="0" w:lastRow="0" w:firstColumn="0" w:lastColumn="0" w:oddVBand="0" w:evenVBand="0" w:oddHBand="0" w:evenHBand="0" w:firstRowFirstColumn="0" w:firstRowLastColumn="0" w:lastRowFirstColumn="0" w:lastRowLastColumn="0"/>
              <w:rPr>
                <w:sz w:val="22"/>
              </w:rPr>
            </w:pPr>
            <w:r>
              <w:rPr>
                <w:sz w:val="22"/>
              </w:rPr>
              <w:t>300</w:t>
            </w:r>
          </w:p>
        </w:tc>
        <w:tc>
          <w:tcPr>
            <w:tcW w:w="1690" w:type="dxa"/>
          </w:tcPr>
          <w:p w14:paraId="3E80F8C8" w14:textId="77777777" w:rsidR="0083116B" w:rsidRPr="00FE7A8D" w:rsidRDefault="0083116B" w:rsidP="0083116B">
            <w:pPr>
              <w:spacing w:line="360" w:lineRule="auto"/>
              <w:jc w:val="both"/>
              <w:cnfStyle w:val="000000000000" w:firstRow="0" w:lastRow="0" w:firstColumn="0" w:lastColumn="0" w:oddVBand="0" w:evenVBand="0" w:oddHBand="0" w:evenHBand="0" w:firstRowFirstColumn="0" w:firstRowLastColumn="0" w:lastRowFirstColumn="0" w:lastRowLastColumn="0"/>
              <w:rPr>
                <w:sz w:val="22"/>
              </w:rPr>
            </w:pPr>
          </w:p>
        </w:tc>
      </w:tr>
      <w:tr w:rsidR="0083116B" w14:paraId="2F9C3B8B" w14:textId="77777777" w:rsidTr="008311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8" w:type="dxa"/>
          </w:tcPr>
          <w:p w14:paraId="28572EC0" w14:textId="77777777" w:rsidR="0083116B" w:rsidRDefault="0083116B" w:rsidP="0083116B">
            <w:pPr>
              <w:spacing w:line="360" w:lineRule="auto"/>
              <w:rPr>
                <w:b w:val="0"/>
                <w:sz w:val="22"/>
              </w:rPr>
            </w:pPr>
            <w:r>
              <w:rPr>
                <w:b w:val="0"/>
                <w:sz w:val="22"/>
              </w:rPr>
              <w:t>WLAN-Router</w:t>
            </w:r>
          </w:p>
        </w:tc>
        <w:tc>
          <w:tcPr>
            <w:tcW w:w="4348" w:type="dxa"/>
          </w:tcPr>
          <w:p w14:paraId="33A9349F" w14:textId="77777777" w:rsidR="0083116B" w:rsidRDefault="0083116B" w:rsidP="0083116B">
            <w:pPr>
              <w:spacing w:line="360" w:lineRule="auto"/>
              <w:jc w:val="both"/>
              <w:cnfStyle w:val="000000100000" w:firstRow="0" w:lastRow="0" w:firstColumn="0" w:lastColumn="0" w:oddVBand="0" w:evenVBand="0" w:oddHBand="1" w:evenHBand="0" w:firstRowFirstColumn="0" w:firstRowLastColumn="0" w:lastRowFirstColumn="0" w:lastRowLastColumn="0"/>
              <w:rPr>
                <w:sz w:val="22"/>
              </w:rPr>
            </w:pPr>
            <w:r>
              <w:rPr>
                <w:sz w:val="22"/>
              </w:rPr>
              <w:t>60</w:t>
            </w:r>
          </w:p>
        </w:tc>
        <w:tc>
          <w:tcPr>
            <w:tcW w:w="1690" w:type="dxa"/>
          </w:tcPr>
          <w:p w14:paraId="7D548C6D" w14:textId="77777777" w:rsidR="0083116B" w:rsidRPr="00FE7A8D" w:rsidRDefault="0083116B" w:rsidP="0083116B">
            <w:pPr>
              <w:spacing w:line="360" w:lineRule="auto"/>
              <w:jc w:val="both"/>
              <w:cnfStyle w:val="000000100000" w:firstRow="0" w:lastRow="0" w:firstColumn="0" w:lastColumn="0" w:oddVBand="0" w:evenVBand="0" w:oddHBand="1" w:evenHBand="0" w:firstRowFirstColumn="0" w:firstRowLastColumn="0" w:lastRowFirstColumn="0" w:lastRowLastColumn="0"/>
              <w:rPr>
                <w:sz w:val="22"/>
              </w:rPr>
            </w:pPr>
          </w:p>
        </w:tc>
      </w:tr>
      <w:tr w:rsidR="0083116B" w14:paraId="0FFC203D" w14:textId="77777777" w:rsidTr="0083116B">
        <w:tc>
          <w:tcPr>
            <w:cnfStyle w:val="001000000000" w:firstRow="0" w:lastRow="0" w:firstColumn="1" w:lastColumn="0" w:oddVBand="0" w:evenVBand="0" w:oddHBand="0" w:evenHBand="0" w:firstRowFirstColumn="0" w:firstRowLastColumn="0" w:lastRowFirstColumn="0" w:lastRowLastColumn="0"/>
            <w:tcW w:w="3018" w:type="dxa"/>
          </w:tcPr>
          <w:p w14:paraId="17A50669" w14:textId="77777777" w:rsidR="0083116B" w:rsidRDefault="0083116B" w:rsidP="0083116B">
            <w:pPr>
              <w:spacing w:line="360" w:lineRule="auto"/>
              <w:rPr>
                <w:b w:val="0"/>
                <w:sz w:val="22"/>
              </w:rPr>
            </w:pPr>
            <w:r>
              <w:rPr>
                <w:b w:val="0"/>
                <w:sz w:val="22"/>
              </w:rPr>
              <w:t>Glätteisen</w:t>
            </w:r>
          </w:p>
        </w:tc>
        <w:tc>
          <w:tcPr>
            <w:tcW w:w="4348" w:type="dxa"/>
          </w:tcPr>
          <w:p w14:paraId="30F3A57D" w14:textId="77777777" w:rsidR="0083116B" w:rsidRDefault="0083116B" w:rsidP="0083116B">
            <w:pPr>
              <w:spacing w:line="360" w:lineRule="auto"/>
              <w:jc w:val="both"/>
              <w:cnfStyle w:val="000000000000" w:firstRow="0" w:lastRow="0" w:firstColumn="0" w:lastColumn="0" w:oddVBand="0" w:evenVBand="0" w:oddHBand="0" w:evenHBand="0" w:firstRowFirstColumn="0" w:firstRowLastColumn="0" w:lastRowFirstColumn="0" w:lastRowLastColumn="0"/>
              <w:rPr>
                <w:sz w:val="22"/>
              </w:rPr>
            </w:pPr>
            <w:r>
              <w:rPr>
                <w:sz w:val="22"/>
              </w:rPr>
              <w:t>10</w:t>
            </w:r>
          </w:p>
        </w:tc>
        <w:tc>
          <w:tcPr>
            <w:tcW w:w="1690" w:type="dxa"/>
          </w:tcPr>
          <w:p w14:paraId="0E2080DC" w14:textId="77777777" w:rsidR="0083116B" w:rsidRPr="00FE7A8D" w:rsidRDefault="0083116B" w:rsidP="0083116B">
            <w:pPr>
              <w:spacing w:line="360" w:lineRule="auto"/>
              <w:jc w:val="both"/>
              <w:cnfStyle w:val="000000000000" w:firstRow="0" w:lastRow="0" w:firstColumn="0" w:lastColumn="0" w:oddVBand="0" w:evenVBand="0" w:oddHBand="0" w:evenHBand="0" w:firstRowFirstColumn="0" w:firstRowLastColumn="0" w:lastRowFirstColumn="0" w:lastRowLastColumn="0"/>
              <w:rPr>
                <w:sz w:val="22"/>
              </w:rPr>
            </w:pPr>
          </w:p>
        </w:tc>
      </w:tr>
      <w:tr w:rsidR="0083116B" w14:paraId="76CC6CFD" w14:textId="77777777" w:rsidTr="008311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8" w:type="dxa"/>
          </w:tcPr>
          <w:p w14:paraId="566D6CFF" w14:textId="77777777" w:rsidR="0083116B" w:rsidRDefault="0083116B" w:rsidP="0083116B">
            <w:pPr>
              <w:spacing w:line="360" w:lineRule="auto"/>
              <w:rPr>
                <w:b w:val="0"/>
                <w:sz w:val="22"/>
              </w:rPr>
            </w:pPr>
            <w:r>
              <w:rPr>
                <w:b w:val="0"/>
                <w:sz w:val="22"/>
              </w:rPr>
              <w:t>Standventilator</w:t>
            </w:r>
          </w:p>
        </w:tc>
        <w:tc>
          <w:tcPr>
            <w:tcW w:w="4348" w:type="dxa"/>
          </w:tcPr>
          <w:p w14:paraId="3EFB4C40" w14:textId="77777777" w:rsidR="0083116B" w:rsidRDefault="0083116B" w:rsidP="0083116B">
            <w:pPr>
              <w:spacing w:line="360" w:lineRule="auto"/>
              <w:jc w:val="both"/>
              <w:cnfStyle w:val="000000100000" w:firstRow="0" w:lastRow="0" w:firstColumn="0" w:lastColumn="0" w:oddVBand="0" w:evenVBand="0" w:oddHBand="1" w:evenHBand="0" w:firstRowFirstColumn="0" w:firstRowLastColumn="0" w:lastRowFirstColumn="0" w:lastRowLastColumn="0"/>
              <w:rPr>
                <w:sz w:val="22"/>
              </w:rPr>
            </w:pPr>
            <w:r>
              <w:rPr>
                <w:sz w:val="22"/>
              </w:rPr>
              <w:t>20</w:t>
            </w:r>
          </w:p>
        </w:tc>
        <w:tc>
          <w:tcPr>
            <w:tcW w:w="1690" w:type="dxa"/>
          </w:tcPr>
          <w:p w14:paraId="49A91661" w14:textId="77777777" w:rsidR="0083116B" w:rsidRPr="00FE7A8D" w:rsidRDefault="0083116B" w:rsidP="0083116B">
            <w:pPr>
              <w:spacing w:line="360" w:lineRule="auto"/>
              <w:jc w:val="both"/>
              <w:cnfStyle w:val="000000100000" w:firstRow="0" w:lastRow="0" w:firstColumn="0" w:lastColumn="0" w:oddVBand="0" w:evenVBand="0" w:oddHBand="1" w:evenHBand="0" w:firstRowFirstColumn="0" w:firstRowLastColumn="0" w:lastRowFirstColumn="0" w:lastRowLastColumn="0"/>
              <w:rPr>
                <w:sz w:val="22"/>
              </w:rPr>
            </w:pPr>
          </w:p>
        </w:tc>
      </w:tr>
      <w:tr w:rsidR="0083116B" w14:paraId="70EAC996" w14:textId="77777777" w:rsidTr="0083116B">
        <w:tc>
          <w:tcPr>
            <w:cnfStyle w:val="001000000000" w:firstRow="0" w:lastRow="0" w:firstColumn="1" w:lastColumn="0" w:oddVBand="0" w:evenVBand="0" w:oddHBand="0" w:evenHBand="0" w:firstRowFirstColumn="0" w:firstRowLastColumn="0" w:lastRowFirstColumn="0" w:lastRowLastColumn="0"/>
            <w:tcW w:w="3018" w:type="dxa"/>
          </w:tcPr>
          <w:p w14:paraId="1B7E1961" w14:textId="77777777" w:rsidR="0083116B" w:rsidRDefault="0083116B" w:rsidP="0083116B">
            <w:pPr>
              <w:spacing w:line="360" w:lineRule="auto"/>
              <w:rPr>
                <w:b w:val="0"/>
                <w:sz w:val="22"/>
              </w:rPr>
            </w:pPr>
            <w:r>
              <w:rPr>
                <w:b w:val="0"/>
                <w:sz w:val="22"/>
              </w:rPr>
              <w:t>Xbox (</w:t>
            </w:r>
            <w:proofErr w:type="spellStart"/>
            <w:r>
              <w:rPr>
                <w:b w:val="0"/>
                <w:sz w:val="22"/>
              </w:rPr>
              <w:t>one</w:t>
            </w:r>
            <w:proofErr w:type="spellEnd"/>
            <w:r>
              <w:rPr>
                <w:b w:val="0"/>
                <w:sz w:val="22"/>
              </w:rPr>
              <w:t>)</w:t>
            </w:r>
          </w:p>
        </w:tc>
        <w:tc>
          <w:tcPr>
            <w:tcW w:w="4348" w:type="dxa"/>
          </w:tcPr>
          <w:p w14:paraId="4FA04E44" w14:textId="77777777" w:rsidR="0083116B" w:rsidRDefault="0083116B" w:rsidP="0083116B">
            <w:pPr>
              <w:spacing w:line="360" w:lineRule="auto"/>
              <w:jc w:val="both"/>
              <w:cnfStyle w:val="000000000000" w:firstRow="0" w:lastRow="0" w:firstColumn="0" w:lastColumn="0" w:oddVBand="0" w:evenVBand="0" w:oddHBand="0" w:evenHBand="0" w:firstRowFirstColumn="0" w:firstRowLastColumn="0" w:lastRowFirstColumn="0" w:lastRowLastColumn="0"/>
              <w:rPr>
                <w:sz w:val="22"/>
              </w:rPr>
            </w:pPr>
            <w:r>
              <w:rPr>
                <w:sz w:val="22"/>
              </w:rPr>
              <w:t>150</w:t>
            </w:r>
          </w:p>
        </w:tc>
        <w:tc>
          <w:tcPr>
            <w:tcW w:w="1690" w:type="dxa"/>
          </w:tcPr>
          <w:p w14:paraId="53E7711A" w14:textId="77777777" w:rsidR="0083116B" w:rsidRPr="00FE7A8D" w:rsidRDefault="0083116B" w:rsidP="0083116B">
            <w:pPr>
              <w:spacing w:line="360" w:lineRule="auto"/>
              <w:jc w:val="both"/>
              <w:cnfStyle w:val="000000000000" w:firstRow="0" w:lastRow="0" w:firstColumn="0" w:lastColumn="0" w:oddVBand="0" w:evenVBand="0" w:oddHBand="0" w:evenHBand="0" w:firstRowFirstColumn="0" w:firstRowLastColumn="0" w:lastRowFirstColumn="0" w:lastRowLastColumn="0"/>
              <w:rPr>
                <w:sz w:val="22"/>
              </w:rPr>
            </w:pPr>
          </w:p>
        </w:tc>
      </w:tr>
      <w:tr w:rsidR="0083116B" w14:paraId="3BC7DFAA" w14:textId="77777777" w:rsidTr="008311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8" w:type="dxa"/>
          </w:tcPr>
          <w:p w14:paraId="7A4462D8" w14:textId="77777777" w:rsidR="0083116B" w:rsidRDefault="0083116B" w:rsidP="0083116B">
            <w:pPr>
              <w:spacing w:line="360" w:lineRule="auto"/>
              <w:rPr>
                <w:b w:val="0"/>
                <w:sz w:val="22"/>
              </w:rPr>
            </w:pPr>
            <w:r>
              <w:rPr>
                <w:b w:val="0"/>
                <w:sz w:val="22"/>
              </w:rPr>
              <w:t>Toaster</w:t>
            </w:r>
          </w:p>
        </w:tc>
        <w:tc>
          <w:tcPr>
            <w:tcW w:w="4348" w:type="dxa"/>
          </w:tcPr>
          <w:p w14:paraId="2C90F347" w14:textId="77777777" w:rsidR="0083116B" w:rsidRDefault="0083116B" w:rsidP="0083116B">
            <w:pPr>
              <w:spacing w:line="360" w:lineRule="auto"/>
              <w:jc w:val="both"/>
              <w:cnfStyle w:val="000000100000" w:firstRow="0" w:lastRow="0" w:firstColumn="0" w:lastColumn="0" w:oddVBand="0" w:evenVBand="0" w:oddHBand="1" w:evenHBand="0" w:firstRowFirstColumn="0" w:firstRowLastColumn="0" w:lastRowFirstColumn="0" w:lastRowLastColumn="0"/>
              <w:rPr>
                <w:sz w:val="22"/>
              </w:rPr>
            </w:pPr>
            <w:r>
              <w:rPr>
                <w:sz w:val="22"/>
              </w:rPr>
              <w:t>25</w:t>
            </w:r>
          </w:p>
        </w:tc>
        <w:tc>
          <w:tcPr>
            <w:tcW w:w="1690" w:type="dxa"/>
          </w:tcPr>
          <w:p w14:paraId="4FD1B98B" w14:textId="77777777" w:rsidR="0083116B" w:rsidRPr="00FE7A8D" w:rsidRDefault="0083116B" w:rsidP="0083116B">
            <w:pPr>
              <w:spacing w:line="360" w:lineRule="auto"/>
              <w:jc w:val="both"/>
              <w:cnfStyle w:val="000000100000" w:firstRow="0" w:lastRow="0" w:firstColumn="0" w:lastColumn="0" w:oddVBand="0" w:evenVBand="0" w:oddHBand="1" w:evenHBand="0" w:firstRowFirstColumn="0" w:firstRowLastColumn="0" w:lastRowFirstColumn="0" w:lastRowLastColumn="0"/>
              <w:rPr>
                <w:sz w:val="22"/>
              </w:rPr>
            </w:pPr>
          </w:p>
        </w:tc>
      </w:tr>
    </w:tbl>
    <w:p w14:paraId="62AB0420" w14:textId="77777777" w:rsidR="0083116B" w:rsidRDefault="0083116B" w:rsidP="009B3665">
      <w:pPr>
        <w:spacing w:line="360" w:lineRule="auto"/>
        <w:jc w:val="both"/>
        <w:rPr>
          <w:sz w:val="24"/>
        </w:rPr>
      </w:pPr>
    </w:p>
    <w:p w14:paraId="528AAC14" w14:textId="65945ACA" w:rsidR="00452FF1" w:rsidRDefault="00452FF1" w:rsidP="009B3665">
      <w:pPr>
        <w:spacing w:line="360" w:lineRule="auto"/>
        <w:jc w:val="both"/>
        <w:rPr>
          <w:sz w:val="24"/>
        </w:rPr>
      </w:pPr>
    </w:p>
    <w:p w14:paraId="3FD9E044" w14:textId="0941F406" w:rsidR="00102F16" w:rsidRDefault="00102F16" w:rsidP="009B3665">
      <w:pPr>
        <w:spacing w:line="360" w:lineRule="auto"/>
        <w:jc w:val="both"/>
        <w:rPr>
          <w:sz w:val="24"/>
        </w:rPr>
      </w:pPr>
    </w:p>
    <w:p w14:paraId="39EF5B4B" w14:textId="6F121A7A" w:rsidR="00BA758F" w:rsidRDefault="001D6EFC" w:rsidP="009B3665">
      <w:pPr>
        <w:spacing w:line="360" w:lineRule="auto"/>
        <w:jc w:val="both"/>
        <w:rPr>
          <w:sz w:val="24"/>
        </w:rPr>
      </w:pPr>
      <w:r>
        <w:rPr>
          <w:sz w:val="24"/>
        </w:rPr>
        <w:t>Buchstaben: _ _ _ _ _ _ _ _ _ _ _ _ _</w:t>
      </w:r>
    </w:p>
    <w:p w14:paraId="61FA5E2C" w14:textId="1C4BEDAF" w:rsidR="00E115E5" w:rsidRDefault="00E115E5" w:rsidP="009B3665">
      <w:pPr>
        <w:spacing w:line="360" w:lineRule="auto"/>
        <w:jc w:val="both"/>
        <w:rPr>
          <w:sz w:val="24"/>
        </w:rPr>
      </w:pPr>
      <w:r>
        <w:rPr>
          <w:sz w:val="24"/>
        </w:rPr>
        <w:t>Lösungscode</w:t>
      </w:r>
      <w:r w:rsidR="00BA758F">
        <w:rPr>
          <w:sz w:val="24"/>
        </w:rPr>
        <w:t>: _ _ _</w:t>
      </w:r>
    </w:p>
    <w:p w14:paraId="3CB74949" w14:textId="5E83373B" w:rsidR="00452FF1" w:rsidRDefault="00452FF1" w:rsidP="009B3665">
      <w:pPr>
        <w:spacing w:line="360" w:lineRule="auto"/>
        <w:jc w:val="both"/>
        <w:rPr>
          <w:sz w:val="24"/>
        </w:rPr>
      </w:pPr>
    </w:p>
    <w:p w14:paraId="6AEAC333" w14:textId="4B4F6387" w:rsidR="00452FF1" w:rsidRDefault="00452FF1" w:rsidP="009B3665">
      <w:pPr>
        <w:spacing w:line="360" w:lineRule="auto"/>
        <w:jc w:val="both"/>
        <w:rPr>
          <w:sz w:val="24"/>
        </w:rPr>
      </w:pPr>
    </w:p>
    <w:p w14:paraId="5415DD30" w14:textId="77777777" w:rsidR="00452FF1" w:rsidRDefault="00452FF1" w:rsidP="009B3665">
      <w:pPr>
        <w:spacing w:line="360" w:lineRule="auto"/>
        <w:jc w:val="both"/>
        <w:rPr>
          <w:sz w:val="24"/>
        </w:rPr>
        <w:sectPr w:rsidR="00452FF1" w:rsidSect="00301754">
          <w:headerReference w:type="default" r:id="rId49"/>
          <w:footerReference w:type="default" r:id="rId50"/>
          <w:headerReference w:type="first" r:id="rId51"/>
          <w:pgSz w:w="11900" w:h="16840"/>
          <w:pgMar w:top="1802" w:right="1417" w:bottom="1134" w:left="1417" w:header="850" w:footer="680" w:gutter="0"/>
          <w:cols w:space="708"/>
          <w:docGrid w:linePitch="360"/>
        </w:sectPr>
      </w:pPr>
    </w:p>
    <w:p w14:paraId="57A544B9" w14:textId="17F63BC2" w:rsidR="00276DBF" w:rsidRPr="00452FF1" w:rsidRDefault="00452FF1" w:rsidP="00452FF1">
      <w:pPr>
        <w:spacing w:line="360" w:lineRule="auto"/>
        <w:jc w:val="center"/>
        <w:rPr>
          <w:sz w:val="24"/>
        </w:rPr>
      </w:pPr>
      <w:r>
        <w:rPr>
          <w:noProof/>
        </w:rPr>
        <w:lastRenderedPageBreak/>
        <w:drawing>
          <wp:anchor distT="0" distB="0" distL="114300" distR="114300" simplePos="0" relativeHeight="251658259" behindDoc="0" locked="0" layoutInCell="1" allowOverlap="1" wp14:anchorId="3DE79BC4" wp14:editId="3A955FDD">
            <wp:simplePos x="0" y="0"/>
            <wp:positionH relativeFrom="margin">
              <wp:align>center</wp:align>
            </wp:positionH>
            <wp:positionV relativeFrom="margin">
              <wp:align>center</wp:align>
            </wp:positionV>
            <wp:extent cx="8756650" cy="5826964"/>
            <wp:effectExtent l="19050" t="19050" r="25400" b="21590"/>
            <wp:wrapSquare wrapText="bothSides"/>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t="331"/>
                    <a:stretch/>
                  </pic:blipFill>
                  <pic:spPr bwMode="auto">
                    <a:xfrm>
                      <a:off x="0" y="0"/>
                      <a:ext cx="8756650" cy="5826964"/>
                    </a:xfrm>
                    <a:prstGeom prst="rect">
                      <a:avLst/>
                    </a:prstGeom>
                    <a:noFill/>
                    <a:ln>
                      <a:solidFill>
                        <a:schemeClr val="accent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76DBF">
        <w:br w:type="page"/>
      </w:r>
    </w:p>
    <w:p w14:paraId="76638453" w14:textId="77777777" w:rsidR="00452FF1" w:rsidRDefault="00452FF1" w:rsidP="00C70693">
      <w:pPr>
        <w:pStyle w:val="berschrift3"/>
        <w:sectPr w:rsidR="00452FF1" w:rsidSect="00452FF1">
          <w:headerReference w:type="default" r:id="rId53"/>
          <w:footerReference w:type="default" r:id="rId54"/>
          <w:pgSz w:w="16840" w:h="11900" w:orient="landscape"/>
          <w:pgMar w:top="1417" w:right="1802" w:bottom="1417" w:left="1134" w:header="850" w:footer="680" w:gutter="0"/>
          <w:cols w:space="708"/>
          <w:docGrid w:linePitch="360"/>
        </w:sectPr>
      </w:pPr>
    </w:p>
    <w:p w14:paraId="559B33C0" w14:textId="4C290B35" w:rsidR="00C70693" w:rsidRDefault="00C70693" w:rsidP="00DA10FD">
      <w:pPr>
        <w:pStyle w:val="berschrift2"/>
      </w:pPr>
      <w:r>
        <w:lastRenderedPageBreak/>
        <w:t>M</w:t>
      </w:r>
      <w:r w:rsidR="005B4105">
        <w:t>6</w:t>
      </w:r>
      <w:r>
        <w:t xml:space="preserve">: Herausforderung </w:t>
      </w:r>
      <w:r w:rsidR="005B4105">
        <w:t>2</w:t>
      </w:r>
      <w:r w:rsidR="001A2EB4">
        <w:t xml:space="preserve"> –</w:t>
      </w:r>
      <w:r w:rsidR="004466DF">
        <w:t xml:space="preserve"> </w:t>
      </w:r>
      <w:r w:rsidR="000F54F3">
        <w:t>Wasser</w:t>
      </w:r>
      <w:r w:rsidR="004466DF">
        <w:t xml:space="preserve"> marsch</w:t>
      </w:r>
      <w:r w:rsidR="000F54F3">
        <w:t>!</w:t>
      </w:r>
    </w:p>
    <w:p w14:paraId="7F895E95" w14:textId="77777777" w:rsidR="00C70693" w:rsidRPr="00DA10FD" w:rsidRDefault="00C70693" w:rsidP="00DA10FD"/>
    <w:p w14:paraId="66D2A797" w14:textId="77777777" w:rsidR="00C70693" w:rsidRPr="00DA10FD" w:rsidRDefault="00C70693" w:rsidP="00DA10FD"/>
    <w:p w14:paraId="49FAE232" w14:textId="77777777" w:rsidR="00954CB7" w:rsidRDefault="00C70693" w:rsidP="00BA758F">
      <w:pPr>
        <w:spacing w:line="360" w:lineRule="auto"/>
        <w:jc w:val="both"/>
        <w:rPr>
          <w:sz w:val="24"/>
          <w:lang w:val="de-DE"/>
        </w:rPr>
      </w:pPr>
      <w:r w:rsidRPr="00954CB7">
        <w:rPr>
          <w:b/>
          <w:sz w:val="24"/>
          <w:lang w:val="de-DE"/>
        </w:rPr>
        <w:t>Geschafft</w:t>
      </w:r>
      <w:r w:rsidR="00BA758F" w:rsidRPr="00954CB7">
        <w:rPr>
          <w:b/>
          <w:sz w:val="24"/>
          <w:lang w:val="de-DE"/>
        </w:rPr>
        <w:t xml:space="preserve"> – ih</w:t>
      </w:r>
      <w:r w:rsidRPr="00954CB7">
        <w:rPr>
          <w:b/>
          <w:sz w:val="24"/>
          <w:lang w:val="de-DE"/>
        </w:rPr>
        <w:t xml:space="preserve">r habt den </w:t>
      </w:r>
      <w:proofErr w:type="spellStart"/>
      <w:r w:rsidRPr="00954CB7">
        <w:rPr>
          <w:b/>
          <w:sz w:val="24"/>
          <w:lang w:val="de-DE"/>
        </w:rPr>
        <w:t>Türcode</w:t>
      </w:r>
      <w:proofErr w:type="spellEnd"/>
      <w:r w:rsidRPr="00954CB7">
        <w:rPr>
          <w:b/>
          <w:sz w:val="24"/>
          <w:lang w:val="de-DE"/>
        </w:rPr>
        <w:t xml:space="preserve"> geknackt</w:t>
      </w:r>
      <w:r w:rsidR="00BA758F" w:rsidRPr="00954CB7">
        <w:rPr>
          <w:b/>
          <w:sz w:val="24"/>
          <w:lang w:val="de-DE"/>
        </w:rPr>
        <w:t>!</w:t>
      </w:r>
    </w:p>
    <w:p w14:paraId="6B391C76" w14:textId="480A30B1" w:rsidR="00BA758F" w:rsidRDefault="00BA758F" w:rsidP="00BA758F">
      <w:pPr>
        <w:spacing w:line="360" w:lineRule="auto"/>
        <w:jc w:val="both"/>
        <w:rPr>
          <w:sz w:val="24"/>
          <w:lang w:val="de-DE"/>
        </w:rPr>
      </w:pPr>
      <w:r>
        <w:rPr>
          <w:sz w:val="24"/>
          <w:lang w:val="de-DE"/>
        </w:rPr>
        <w:t xml:space="preserve">Ihr </w:t>
      </w:r>
      <w:r w:rsidR="00C70693" w:rsidRPr="00BA758F">
        <w:rPr>
          <w:sz w:val="24"/>
          <w:lang w:val="de-DE"/>
        </w:rPr>
        <w:t>packt noch eure Rucksäcke mit leeren Wasserflaschen, Müsliriegel und Magazinen gegen die Langeweile zusammen und steht nun etwas ratlos vorm Haus. Die elektronischen Wasserpumpen des Hauses, die die Wasserleitungen versorgen, haben leider nicht funktioniert und schön langsam bekommt ihr Durst. Im Garten steht ein Swimmingpool und ihr entscheidet euch dafür, einen Schluck daraus zu nehmen.</w:t>
      </w:r>
    </w:p>
    <w:p w14:paraId="3A742F83" w14:textId="3324217D" w:rsidR="00C70693" w:rsidRDefault="00C70693" w:rsidP="00BA758F">
      <w:pPr>
        <w:spacing w:line="360" w:lineRule="auto"/>
        <w:jc w:val="both"/>
        <w:rPr>
          <w:sz w:val="24"/>
          <w:lang w:val="de-DE"/>
        </w:rPr>
      </w:pPr>
      <w:r w:rsidRPr="00BA758F">
        <w:rPr>
          <w:sz w:val="24"/>
          <w:lang w:val="de-DE"/>
        </w:rPr>
        <w:t xml:space="preserve"> </w:t>
      </w:r>
      <w:r w:rsidRPr="00BA758F">
        <w:rPr>
          <w:sz w:val="24"/>
          <w:lang w:val="de-DE"/>
        </w:rPr>
        <w:br/>
        <w:t xml:space="preserve">BÄH! Da ist </w:t>
      </w:r>
      <w:proofErr w:type="gramStart"/>
      <w:r w:rsidRPr="00BA758F">
        <w:rPr>
          <w:sz w:val="24"/>
          <w:lang w:val="de-DE"/>
        </w:rPr>
        <w:t>ja Chlor</w:t>
      </w:r>
      <w:proofErr w:type="gramEnd"/>
      <w:r w:rsidRPr="00BA758F">
        <w:rPr>
          <w:sz w:val="24"/>
          <w:lang w:val="de-DE"/>
        </w:rPr>
        <w:t xml:space="preserve"> drin! Das Wasser ist also ungenießbar. Dafür entdeckt ihr einen mit einem Zahlenschloss abgesperrten Brunnen. Neben dem Brunnen liegt ein Blatt Papier mit einer Abbildung des Gartens – </w:t>
      </w:r>
      <w:r w:rsidR="00BA758F">
        <w:rPr>
          <w:sz w:val="24"/>
          <w:lang w:val="de-DE"/>
        </w:rPr>
        <w:t>k</w:t>
      </w:r>
      <w:r w:rsidRPr="00BA758F">
        <w:rPr>
          <w:sz w:val="24"/>
          <w:lang w:val="de-DE"/>
        </w:rPr>
        <w:t xml:space="preserve">önnte euch das </w:t>
      </w:r>
      <w:r w:rsidR="00BA758F">
        <w:rPr>
          <w:sz w:val="24"/>
          <w:lang w:val="de-DE"/>
        </w:rPr>
        <w:t xml:space="preserve">einen </w:t>
      </w:r>
      <w:r w:rsidRPr="00BA758F">
        <w:rPr>
          <w:sz w:val="24"/>
          <w:lang w:val="de-DE"/>
        </w:rPr>
        <w:t xml:space="preserve">Hinweis </w:t>
      </w:r>
      <w:r w:rsidR="002C0606">
        <w:rPr>
          <w:sz w:val="24"/>
          <w:lang w:val="de-DE"/>
        </w:rPr>
        <w:t>f</w:t>
      </w:r>
      <w:r w:rsidR="00B06B13">
        <w:rPr>
          <w:sz w:val="24"/>
          <w:lang w:val="de-DE"/>
        </w:rPr>
        <w:t>ür</w:t>
      </w:r>
      <w:r w:rsidRPr="00BA758F">
        <w:rPr>
          <w:sz w:val="24"/>
          <w:lang w:val="de-DE"/>
        </w:rPr>
        <w:t xml:space="preserve"> den Lösungscode geben?</w:t>
      </w:r>
    </w:p>
    <w:p w14:paraId="0C257914" w14:textId="14A29E61" w:rsidR="00657D82" w:rsidRDefault="00657D82" w:rsidP="00BA758F">
      <w:pPr>
        <w:spacing w:line="360" w:lineRule="auto"/>
        <w:jc w:val="both"/>
        <w:rPr>
          <w:sz w:val="24"/>
          <w:lang w:val="de-DE"/>
        </w:rPr>
      </w:pPr>
    </w:p>
    <w:p w14:paraId="3F5BBEC1" w14:textId="77777777" w:rsidR="00657D82" w:rsidRDefault="00657D82" w:rsidP="00BA758F">
      <w:pPr>
        <w:spacing w:line="360" w:lineRule="auto"/>
        <w:jc w:val="both"/>
        <w:rPr>
          <w:sz w:val="24"/>
          <w:lang w:val="de-DE"/>
        </w:rPr>
        <w:sectPr w:rsidR="00657D82" w:rsidSect="00452FF1">
          <w:footerReference w:type="default" r:id="rId55"/>
          <w:pgSz w:w="11900" w:h="16840"/>
          <w:pgMar w:top="1802" w:right="1417" w:bottom="1134" w:left="1417" w:header="850" w:footer="680" w:gutter="0"/>
          <w:cols w:space="708"/>
          <w:docGrid w:linePitch="360"/>
        </w:sectPr>
      </w:pPr>
    </w:p>
    <w:p w14:paraId="219E25B9" w14:textId="407664EE" w:rsidR="005B4105" w:rsidRPr="007718CC" w:rsidRDefault="00532F46" w:rsidP="007718CC">
      <w:pPr>
        <w:pStyle w:val="StandardWeb"/>
        <w:spacing w:before="0" w:beforeAutospacing="0" w:after="0" w:afterAutospacing="0"/>
        <w:jc w:val="center"/>
      </w:pPr>
      <w:r>
        <w:rPr>
          <w:noProof/>
        </w:rPr>
        <w:lastRenderedPageBreak/>
        <w:drawing>
          <wp:inline distT="0" distB="0" distL="0" distR="0" wp14:anchorId="7293F3F5" wp14:editId="37F419B0">
            <wp:extent cx="8521700" cy="5821990"/>
            <wp:effectExtent l="19050" t="19050" r="12700" b="26670"/>
            <wp:docPr id="1689130747" name="Grafik 1" descr="Ein Bild, das Text, Screenshot, Klebezettel,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130747" name="Grafik 1" descr="Ein Bild, das Text, Screenshot, Klebezettel, Design enthält.&#10;&#10;Automatisch generierte Beschreibung"/>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l="2703" t="3509" r="1184" b="1540"/>
                    <a:stretch/>
                  </pic:blipFill>
                  <pic:spPr bwMode="auto">
                    <a:xfrm>
                      <a:off x="0" y="0"/>
                      <a:ext cx="8535764" cy="5831599"/>
                    </a:xfrm>
                    <a:prstGeom prst="rect">
                      <a:avLst/>
                    </a:prstGeom>
                    <a:noFill/>
                    <a:ln w="9525" cap="flat" cmpd="sng" algn="ctr">
                      <a:solidFill>
                        <a:srgbClr val="8D82B1"/>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r w:rsidR="005B4105" w:rsidRPr="00BA758F">
        <w:rPr>
          <w:sz w:val="22"/>
          <w:lang w:val="de-DE"/>
        </w:rPr>
        <w:br w:type="page"/>
      </w:r>
    </w:p>
    <w:p w14:paraId="695A3C44" w14:textId="77777777" w:rsidR="00657D82" w:rsidRDefault="00657D82" w:rsidP="005B4105">
      <w:pPr>
        <w:pStyle w:val="berschrift3"/>
        <w:rPr>
          <w:lang w:val="de-DE"/>
        </w:rPr>
        <w:sectPr w:rsidR="00657D82" w:rsidSect="00657D82">
          <w:footerReference w:type="default" r:id="rId57"/>
          <w:pgSz w:w="16840" w:h="11900" w:orient="landscape"/>
          <w:pgMar w:top="1417" w:right="1802" w:bottom="1417" w:left="1134" w:header="850" w:footer="680" w:gutter="0"/>
          <w:cols w:space="708"/>
          <w:docGrid w:linePitch="360"/>
        </w:sectPr>
      </w:pPr>
    </w:p>
    <w:p w14:paraId="09392B7C" w14:textId="5D81E1B8" w:rsidR="005B4105" w:rsidRDefault="005B4105" w:rsidP="00DA10FD">
      <w:pPr>
        <w:pStyle w:val="berschrift2"/>
        <w:rPr>
          <w:lang w:val="de-DE"/>
        </w:rPr>
      </w:pPr>
      <w:r>
        <w:rPr>
          <w:lang w:val="de-DE"/>
        </w:rPr>
        <w:lastRenderedPageBreak/>
        <w:t xml:space="preserve">M7: Herausforderung 3 – </w:t>
      </w:r>
      <w:r w:rsidR="004466DF">
        <w:rPr>
          <w:lang w:val="de-DE"/>
        </w:rPr>
        <w:t>Mein Umgang mit Kleidung</w:t>
      </w:r>
    </w:p>
    <w:p w14:paraId="0ED71B77" w14:textId="77777777" w:rsidR="00D82B16" w:rsidRDefault="00D82B16" w:rsidP="00D82B16">
      <w:pPr>
        <w:spacing w:line="360" w:lineRule="auto"/>
        <w:jc w:val="both"/>
        <w:rPr>
          <w:sz w:val="24"/>
          <w:lang w:val="de-DE"/>
        </w:rPr>
      </w:pPr>
    </w:p>
    <w:p w14:paraId="4297ECAE" w14:textId="77777777" w:rsidR="00954CB7" w:rsidRDefault="005B4105" w:rsidP="00D82B16">
      <w:pPr>
        <w:spacing w:line="360" w:lineRule="auto"/>
        <w:jc w:val="both"/>
        <w:rPr>
          <w:b/>
          <w:sz w:val="24"/>
          <w:lang w:val="de-DE"/>
        </w:rPr>
      </w:pPr>
      <w:r w:rsidRPr="00954CB7">
        <w:rPr>
          <w:b/>
          <w:sz w:val="24"/>
          <w:lang w:val="de-DE"/>
        </w:rPr>
        <w:t>Juhu, das Schloss lässt sich öffnen!</w:t>
      </w:r>
    </w:p>
    <w:p w14:paraId="189E3EFA" w14:textId="087BD3BF" w:rsidR="00D82B16" w:rsidRDefault="005B4105" w:rsidP="66EE32A6">
      <w:pPr>
        <w:spacing w:line="360" w:lineRule="auto"/>
        <w:jc w:val="both"/>
        <w:rPr>
          <w:sz w:val="24"/>
          <w:lang w:val="de-DE"/>
        </w:rPr>
      </w:pPr>
      <w:r w:rsidRPr="66EE32A6">
        <w:rPr>
          <w:sz w:val="24"/>
          <w:lang w:val="de-DE"/>
        </w:rPr>
        <w:t>Ihr habt euren Durst gestillt, die Wasserf</w:t>
      </w:r>
      <w:r w:rsidR="008D1262">
        <w:rPr>
          <w:sz w:val="24"/>
          <w:lang w:val="de-DE"/>
        </w:rPr>
        <w:t>las</w:t>
      </w:r>
      <w:r w:rsidRPr="66EE32A6">
        <w:rPr>
          <w:sz w:val="24"/>
          <w:lang w:val="de-DE"/>
        </w:rPr>
        <w:t>chen aufgefüllt und einigt euch darauf, in Richtung Stadt aufzubrechen.</w:t>
      </w:r>
      <w:r w:rsidR="00E115E5" w:rsidRPr="66EE32A6">
        <w:rPr>
          <w:sz w:val="24"/>
          <w:lang w:val="de-DE"/>
        </w:rPr>
        <w:t xml:space="preserve"> </w:t>
      </w:r>
      <w:r w:rsidRPr="66EE32A6">
        <w:rPr>
          <w:sz w:val="24"/>
          <w:lang w:val="de-DE"/>
        </w:rPr>
        <w:t xml:space="preserve">Auf dem Weg macht ihr euch viele Gedanken, welche Dinge noch von dem Blackout betroffen sind. Kein Fernseher, keine Spielekonsole, kein Laptop! Aber auch Dinge wie Nahrung oder Kleidung können teilweise ja gar nicht mehr produziert und transportiert werden, denn auch dafür braucht man Maschinen, die mit Strom betrieben werden. Jemand aus der Gruppe wirft ein, dass er am liebsten jede zweite Woche ein neues T-Shirt kauft, um nicht langweilig zu wirken. Jemand anders merkt an, dass das überhaupt nicht gut für die Umwelt ist – die Umwelt sollte man ja schonen! Ihr habt gehört, dass es einen Unterschied macht, ob man mit Kleidung nachhaltig </w:t>
      </w:r>
      <w:r w:rsidR="00E115E5" w:rsidRPr="66EE32A6">
        <w:rPr>
          <w:sz w:val="24"/>
          <w:lang w:val="de-DE"/>
        </w:rPr>
        <w:t>oder</w:t>
      </w:r>
      <w:r w:rsidRPr="66EE32A6">
        <w:rPr>
          <w:sz w:val="24"/>
          <w:lang w:val="de-DE"/>
        </w:rPr>
        <w:t xml:space="preserve"> nicht nachhaltig umgeht. Trotz einer langen Diskussion könnt ihr euch nicht einigen, was eigentlich nachhaltiger Umgang mit Kleidung genau bedeutet. </w:t>
      </w:r>
    </w:p>
    <w:p w14:paraId="0A624FCD" w14:textId="09E2C43B" w:rsidR="00D82B16" w:rsidRDefault="00D82B16" w:rsidP="00D82B16">
      <w:pPr>
        <w:spacing w:line="360" w:lineRule="auto"/>
        <w:jc w:val="both"/>
        <w:rPr>
          <w:sz w:val="24"/>
          <w:lang w:val="de-DE"/>
        </w:rPr>
      </w:pPr>
    </w:p>
    <w:p w14:paraId="1E02FDEE" w14:textId="7D7052F3" w:rsidR="005B4105" w:rsidRDefault="005B4105" w:rsidP="00D82B16">
      <w:pPr>
        <w:spacing w:line="360" w:lineRule="auto"/>
        <w:jc w:val="both"/>
        <w:rPr>
          <w:sz w:val="24"/>
          <w:lang w:val="de-DE"/>
        </w:rPr>
      </w:pPr>
      <w:r w:rsidRPr="00D82B16">
        <w:rPr>
          <w:sz w:val="24"/>
          <w:lang w:val="de-DE"/>
        </w:rPr>
        <w:t>Nach diese</w:t>
      </w:r>
      <w:r w:rsidR="00E115E5">
        <w:rPr>
          <w:sz w:val="24"/>
          <w:lang w:val="de-DE"/>
        </w:rPr>
        <w:t>m</w:t>
      </w:r>
      <w:r w:rsidRPr="00D82B16">
        <w:rPr>
          <w:sz w:val="24"/>
          <w:lang w:val="de-DE"/>
        </w:rPr>
        <w:t xml:space="preserve"> </w:t>
      </w:r>
      <w:r w:rsidR="00E115E5">
        <w:rPr>
          <w:sz w:val="24"/>
          <w:lang w:val="de-DE"/>
        </w:rPr>
        <w:t>anstrengenden Weg und eurer Diskussion</w:t>
      </w:r>
      <w:r w:rsidRPr="00D82B16">
        <w:rPr>
          <w:sz w:val="24"/>
          <w:lang w:val="de-DE"/>
        </w:rPr>
        <w:t xml:space="preserve"> setzt ihr euch an den Rand des Weges auf den Boden und ruht euch aus. Gestärkt durch einen Müsliriegel und eine</w:t>
      </w:r>
      <w:r w:rsidR="00E115E5">
        <w:rPr>
          <w:sz w:val="24"/>
          <w:lang w:val="de-DE"/>
        </w:rPr>
        <w:t>n</w:t>
      </w:r>
      <w:r w:rsidRPr="00D82B16">
        <w:rPr>
          <w:sz w:val="24"/>
          <w:lang w:val="de-DE"/>
        </w:rPr>
        <w:t xml:space="preserve"> großen Schluck aus der Flasche blättert ihr in einem der Magazine. Plötzlich fallen lauter Schnipsel aus dem Magazin! Ihr </w:t>
      </w:r>
      <w:r w:rsidR="00E115E5">
        <w:rPr>
          <w:sz w:val="24"/>
          <w:lang w:val="de-DE"/>
        </w:rPr>
        <w:t>erkennt</w:t>
      </w:r>
      <w:r w:rsidRPr="00D82B16">
        <w:rPr>
          <w:sz w:val="24"/>
          <w:lang w:val="de-DE"/>
        </w:rPr>
        <w:t>, dass die Schnipsel anscheinend zwei Teile eines Rätsels ergeben sollen. Könnte die Lösung etwas mit der Diskussion zu nachhaltiger Kleidung zu tun haben?</w:t>
      </w:r>
    </w:p>
    <w:p w14:paraId="592B2DE2" w14:textId="688C2FCF" w:rsidR="005044AE" w:rsidRDefault="005044AE">
      <w:pPr>
        <w:spacing w:line="240" w:lineRule="auto"/>
        <w:rPr>
          <w:sz w:val="24"/>
          <w:lang w:val="de-DE"/>
        </w:rPr>
      </w:pPr>
      <w:r>
        <w:rPr>
          <w:sz w:val="24"/>
          <w:lang w:val="de-DE"/>
        </w:rPr>
        <w:br w:type="page"/>
      </w:r>
    </w:p>
    <w:p w14:paraId="1BB266B5" w14:textId="7219C535" w:rsidR="005044AE" w:rsidRDefault="00AD23D4" w:rsidP="00F93B67">
      <w:pPr>
        <w:rPr>
          <w:lang w:val="de-DE"/>
        </w:rPr>
      </w:pPr>
      <w:r>
        <w:rPr>
          <w:noProof/>
        </w:rPr>
        <w:lastRenderedPageBreak/>
        <w:drawing>
          <wp:anchor distT="0" distB="0" distL="114300" distR="114300" simplePos="0" relativeHeight="251658258" behindDoc="0" locked="0" layoutInCell="1" allowOverlap="1" wp14:anchorId="05F1D089" wp14:editId="1250FFDB">
            <wp:simplePos x="0" y="0"/>
            <wp:positionH relativeFrom="column">
              <wp:posOffset>5581650</wp:posOffset>
            </wp:positionH>
            <wp:positionV relativeFrom="paragraph">
              <wp:posOffset>171450</wp:posOffset>
            </wp:positionV>
            <wp:extent cx="462915" cy="539750"/>
            <wp:effectExtent l="0" t="0" r="0" b="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462915" cy="539750"/>
                    </a:xfrm>
                    <a:prstGeom prst="rect">
                      <a:avLst/>
                    </a:prstGeom>
                  </pic:spPr>
                </pic:pic>
              </a:graphicData>
            </a:graphic>
            <wp14:sizeRelH relativeFrom="page">
              <wp14:pctWidth>0</wp14:pctWidth>
            </wp14:sizeRelH>
            <wp14:sizeRelV relativeFrom="page">
              <wp14:pctHeight>0</wp14:pctHeight>
            </wp14:sizeRelV>
          </wp:anchor>
        </w:drawing>
      </w:r>
    </w:p>
    <w:p w14:paraId="7C9691C3" w14:textId="143937AE" w:rsidR="00F93B67" w:rsidRDefault="00F93B67" w:rsidP="00F93B67">
      <w:pPr>
        <w:spacing w:line="240" w:lineRule="auto"/>
        <w:jc w:val="both"/>
        <w:rPr>
          <w:sz w:val="72"/>
          <w:lang w:val="de-DE"/>
        </w:rPr>
      </w:pPr>
      <w:r>
        <w:rPr>
          <w:noProof/>
          <w:sz w:val="72"/>
          <w:lang w:val="de-DE"/>
        </w:rPr>
        <mc:AlternateContent>
          <mc:Choice Requires="wps">
            <w:drawing>
              <wp:inline distT="0" distB="0" distL="0" distR="0" wp14:anchorId="70605F2D" wp14:editId="3C30266D">
                <wp:extent cx="5410200" cy="1212850"/>
                <wp:effectExtent l="0" t="0" r="19050" b="25400"/>
                <wp:docPr id="218" name="Rectangle 218"/>
                <wp:cNvGraphicFramePr/>
                <a:graphic xmlns:a="http://schemas.openxmlformats.org/drawingml/2006/main">
                  <a:graphicData uri="http://schemas.microsoft.com/office/word/2010/wordprocessingShape">
                    <wps:wsp>
                      <wps:cNvSpPr/>
                      <wps:spPr>
                        <a:xfrm>
                          <a:off x="0" y="0"/>
                          <a:ext cx="5410200" cy="1212850"/>
                        </a:xfrm>
                        <a:prstGeom prst="rect">
                          <a:avLst/>
                        </a:prstGeom>
                        <a:no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62EC43" w14:textId="00C56212" w:rsidR="000C2AB0" w:rsidRPr="00F93B67" w:rsidRDefault="000C2AB0" w:rsidP="00F93B67">
                            <w:pPr>
                              <w:spacing w:line="240" w:lineRule="auto"/>
                              <w:jc w:val="center"/>
                              <w:rPr>
                                <w:color w:val="8D82B1" w:themeColor="accent1"/>
                                <w:sz w:val="56"/>
                              </w:rPr>
                            </w:pPr>
                            <w:r w:rsidRPr="00F93B67">
                              <w:rPr>
                                <w:color w:val="8D82B1" w:themeColor="accent1"/>
                                <w:sz w:val="56"/>
                              </w:rPr>
                              <w:t>Nachhaltige</w:t>
                            </w:r>
                            <w:r>
                              <w:rPr>
                                <w:color w:val="8D82B1" w:themeColor="accent1"/>
                                <w:sz w:val="56"/>
                              </w:rPr>
                              <w:t>r Umgang mit</w:t>
                            </w:r>
                            <w:r w:rsidRPr="00F93B67">
                              <w:rPr>
                                <w:color w:val="8D82B1" w:themeColor="accent1"/>
                                <w:sz w:val="56"/>
                              </w:rPr>
                              <w:t xml:space="preserve"> Kleidung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sk="http://schemas.microsoft.com/office/drawing/2018/sketchyshapes" xmlns:a14="http://schemas.microsoft.com/office/drawing/2010/main" xmlns:pic="http://schemas.openxmlformats.org/drawingml/2006/picture" xmlns:a="http://schemas.openxmlformats.org/drawingml/2006/main">
            <w:pict w14:anchorId="465A381F">
              <v:rect id="Rectangle 218" style="width:426pt;height:95.5pt;visibility:visible;mso-wrap-style:square;mso-left-percent:-10001;mso-top-percent:-10001;mso-position-horizontal:absolute;mso-position-horizontal-relative:char;mso-position-vertical:absolute;mso-position-vertical-relative:line;mso-left-percent:-10001;mso-top-percent:-10001;v-text-anchor:middle" o:spid="_x0000_s1027" filled="f" strokecolor="#8d82b1 [3204]" strokeweight="1pt" w14:anchorId="70605F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">
                <v:textbox>
                  <w:txbxContent>
                    <w:p w:rsidRPr="00F93B67" w:rsidR="000C2AB0" w:rsidP="00F93B67" w:rsidRDefault="000C2AB0" w14:paraId="69312875" w14:textId="00C56212">
                      <w:pPr>
                        <w:spacing w:line="240" w:lineRule="auto"/>
                        <w:jc w:val="center"/>
                        <w:rPr>
                          <w:color w:val="8D82B1" w:themeColor="accent1"/>
                          <w:sz w:val="56"/>
                        </w:rPr>
                      </w:pPr>
                      <w:r w:rsidRPr="00F93B67">
                        <w:rPr>
                          <w:color w:val="8D82B1" w:themeColor="accent1"/>
                          <w:sz w:val="56"/>
                        </w:rPr>
                        <w:t>Nachhaltige</w:t>
                      </w:r>
                      <w:r>
                        <w:rPr>
                          <w:color w:val="8D82B1" w:themeColor="accent1"/>
                          <w:sz w:val="56"/>
                        </w:rPr>
                        <w:t>r Umgang mit</w:t>
                      </w:r>
                      <w:r w:rsidRPr="00F93B67">
                        <w:rPr>
                          <w:color w:val="8D82B1" w:themeColor="accent1"/>
                          <w:sz w:val="56"/>
                        </w:rPr>
                        <w:t xml:space="preserve"> Kleidung</w:t>
                      </w:r>
                    </w:p>
                  </w:txbxContent>
                </v:textbox>
                <w10:anchorlock/>
              </v:rect>
            </w:pict>
          </mc:Fallback>
        </mc:AlternateContent>
      </w:r>
      <w:r>
        <w:rPr>
          <w:noProof/>
          <w:lang w:val="de-DE"/>
        </w:rPr>
        <mc:AlternateContent>
          <mc:Choice Requires="wps">
            <w:drawing>
              <wp:inline distT="0" distB="0" distL="0" distR="0" wp14:anchorId="1F2C224F" wp14:editId="176C51DA">
                <wp:extent cx="5410200" cy="1212850"/>
                <wp:effectExtent l="0" t="0" r="19050" b="25400"/>
                <wp:docPr id="213" name="Rectangle 213"/>
                <wp:cNvGraphicFramePr/>
                <a:graphic xmlns:a="http://schemas.openxmlformats.org/drawingml/2006/main">
                  <a:graphicData uri="http://schemas.microsoft.com/office/word/2010/wordprocessingShape">
                    <wps:wsp>
                      <wps:cNvSpPr/>
                      <wps:spPr>
                        <a:xfrm>
                          <a:off x="0" y="0"/>
                          <a:ext cx="5410200" cy="1212850"/>
                        </a:xfrm>
                        <a:prstGeom prst="rect">
                          <a:avLst/>
                        </a:prstGeom>
                        <a:no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6E70A4" w14:textId="15CD8615" w:rsidR="000C2AB0" w:rsidRPr="00F93B67" w:rsidRDefault="000C2AB0" w:rsidP="00622FB1">
                            <w:pPr>
                              <w:spacing w:line="240" w:lineRule="auto"/>
                              <w:jc w:val="center"/>
                              <w:rPr>
                                <w:color w:val="8D82B1" w:themeColor="accent1"/>
                                <w:sz w:val="56"/>
                              </w:rPr>
                            </w:pPr>
                            <w:r w:rsidRPr="00F93B67">
                              <w:rPr>
                                <w:color w:val="8D82B1" w:themeColor="accent1"/>
                                <w:sz w:val="56"/>
                              </w:rPr>
                              <w:t>Nachhaltige</w:t>
                            </w:r>
                            <w:r>
                              <w:rPr>
                                <w:color w:val="8D82B1" w:themeColor="accent1"/>
                                <w:sz w:val="56"/>
                              </w:rPr>
                              <w:t>r Umgang mit</w:t>
                            </w:r>
                            <w:r w:rsidRPr="00F93B67">
                              <w:rPr>
                                <w:color w:val="8D82B1" w:themeColor="accent1"/>
                                <w:sz w:val="56"/>
                              </w:rPr>
                              <w:t xml:space="preserve"> Kleidung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sk="http://schemas.microsoft.com/office/drawing/2018/sketchyshapes" xmlns:a14="http://schemas.microsoft.com/office/drawing/2010/main" xmlns:pic="http://schemas.openxmlformats.org/drawingml/2006/picture" xmlns:a="http://schemas.openxmlformats.org/drawingml/2006/main">
            <w:pict w14:anchorId="059588B6">
              <v:rect id="Rectangle 213" style="width:426pt;height:95.5pt;visibility:visible;mso-wrap-style:square;mso-left-percent:-10001;mso-top-percent:-10001;mso-position-horizontal:absolute;mso-position-horizontal-relative:char;mso-position-vertical:absolute;mso-position-vertical-relative:line;mso-left-percent:-10001;mso-top-percent:-10001;v-text-anchor:middle" o:spid="_x0000_s1028" filled="f" strokecolor="#8d82b1 [3204]" strokeweight="1pt" w14:anchorId="1F2C22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">
                <v:textbox>
                  <w:txbxContent>
                    <w:p w:rsidRPr="00F93B67" w:rsidR="000C2AB0" w:rsidP="00622FB1" w:rsidRDefault="000C2AB0" w14:paraId="670D9EF5" w14:textId="15CD8615">
                      <w:pPr>
                        <w:spacing w:line="240" w:lineRule="auto"/>
                        <w:jc w:val="center"/>
                        <w:rPr>
                          <w:color w:val="8D82B1" w:themeColor="accent1"/>
                          <w:sz w:val="56"/>
                        </w:rPr>
                      </w:pPr>
                      <w:r w:rsidRPr="00F93B67">
                        <w:rPr>
                          <w:color w:val="8D82B1" w:themeColor="accent1"/>
                          <w:sz w:val="56"/>
                        </w:rPr>
                        <w:t>Nachhaltige</w:t>
                      </w:r>
                      <w:r>
                        <w:rPr>
                          <w:color w:val="8D82B1" w:themeColor="accent1"/>
                          <w:sz w:val="56"/>
                        </w:rPr>
                        <w:t>r Umgang mit</w:t>
                      </w:r>
                      <w:r w:rsidRPr="00F93B67">
                        <w:rPr>
                          <w:color w:val="8D82B1" w:themeColor="accent1"/>
                          <w:sz w:val="56"/>
                        </w:rPr>
                        <w:t xml:space="preserve"> Kleidung</w:t>
                      </w:r>
                    </w:p>
                  </w:txbxContent>
                </v:textbox>
                <w10:anchorlock/>
              </v:rect>
            </w:pict>
          </mc:Fallback>
        </mc:AlternateContent>
      </w:r>
    </w:p>
    <w:p w14:paraId="1496E172" w14:textId="55F618BB" w:rsidR="00F93B67" w:rsidRDefault="00F93B67" w:rsidP="00F93B67">
      <w:pPr>
        <w:spacing w:line="240" w:lineRule="auto"/>
        <w:jc w:val="both"/>
        <w:rPr>
          <w:sz w:val="72"/>
          <w:lang w:val="de-DE"/>
        </w:rPr>
      </w:pPr>
      <w:r>
        <w:rPr>
          <w:noProof/>
          <w:sz w:val="72"/>
          <w:lang w:val="de-DE"/>
        </w:rPr>
        <mc:AlternateContent>
          <mc:Choice Requires="wps">
            <w:drawing>
              <wp:inline distT="0" distB="0" distL="0" distR="0" wp14:anchorId="3C73F197" wp14:editId="47080A18">
                <wp:extent cx="5410200" cy="1212850"/>
                <wp:effectExtent l="0" t="0" r="19050" b="25400"/>
                <wp:docPr id="219" name="Rectangle 219"/>
                <wp:cNvGraphicFramePr/>
                <a:graphic xmlns:a="http://schemas.openxmlformats.org/drawingml/2006/main">
                  <a:graphicData uri="http://schemas.microsoft.com/office/word/2010/wordprocessingShape">
                    <wps:wsp>
                      <wps:cNvSpPr/>
                      <wps:spPr>
                        <a:xfrm>
                          <a:off x="0" y="0"/>
                          <a:ext cx="5410200" cy="1212850"/>
                        </a:xfrm>
                        <a:prstGeom prst="rect">
                          <a:avLst/>
                        </a:prstGeom>
                        <a:no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D6B228" w14:textId="2A32E33F" w:rsidR="000C2AB0" w:rsidRPr="00F93B67" w:rsidRDefault="000C2AB0" w:rsidP="00622FB1">
                            <w:pPr>
                              <w:spacing w:line="240" w:lineRule="auto"/>
                              <w:jc w:val="center"/>
                              <w:rPr>
                                <w:color w:val="8D82B1" w:themeColor="accent1"/>
                                <w:sz w:val="56"/>
                              </w:rPr>
                            </w:pPr>
                            <w:r w:rsidRPr="00F93B67">
                              <w:rPr>
                                <w:color w:val="8D82B1" w:themeColor="accent1"/>
                                <w:sz w:val="56"/>
                              </w:rPr>
                              <w:t>Nachhaltige</w:t>
                            </w:r>
                            <w:r>
                              <w:rPr>
                                <w:color w:val="8D82B1" w:themeColor="accent1"/>
                                <w:sz w:val="56"/>
                              </w:rPr>
                              <w:t>r Umgang mit</w:t>
                            </w:r>
                            <w:r w:rsidRPr="00F93B67">
                              <w:rPr>
                                <w:color w:val="8D82B1" w:themeColor="accent1"/>
                                <w:sz w:val="56"/>
                              </w:rPr>
                              <w:t xml:space="preserve"> Kleidung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sk="http://schemas.microsoft.com/office/drawing/2018/sketchyshapes" xmlns:a14="http://schemas.microsoft.com/office/drawing/2010/main" xmlns:pic="http://schemas.openxmlformats.org/drawingml/2006/picture" xmlns:a="http://schemas.openxmlformats.org/drawingml/2006/main">
            <w:pict w14:anchorId="115D340B">
              <v:rect id="Rectangle 219" style="width:426pt;height:95.5pt;visibility:visible;mso-wrap-style:square;mso-left-percent:-10001;mso-top-percent:-10001;mso-position-horizontal:absolute;mso-position-horizontal-relative:char;mso-position-vertical:absolute;mso-position-vertical-relative:line;mso-left-percent:-10001;mso-top-percent:-10001;v-text-anchor:middle" o:spid="_x0000_s1029" filled="f" strokecolor="#8d82b1 [3204]" strokeweight="1pt" w14:anchorId="3C73F1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">
                <v:textbox>
                  <w:txbxContent>
                    <w:p w:rsidRPr="00F93B67" w:rsidR="000C2AB0" w:rsidP="00622FB1" w:rsidRDefault="000C2AB0" w14:paraId="09014E0D" w14:textId="2A32E33F">
                      <w:pPr>
                        <w:spacing w:line="240" w:lineRule="auto"/>
                        <w:jc w:val="center"/>
                        <w:rPr>
                          <w:color w:val="8D82B1" w:themeColor="accent1"/>
                          <w:sz w:val="56"/>
                        </w:rPr>
                      </w:pPr>
                      <w:r w:rsidRPr="00F93B67">
                        <w:rPr>
                          <w:color w:val="8D82B1" w:themeColor="accent1"/>
                          <w:sz w:val="56"/>
                        </w:rPr>
                        <w:t>Nachhaltige</w:t>
                      </w:r>
                      <w:r>
                        <w:rPr>
                          <w:color w:val="8D82B1" w:themeColor="accent1"/>
                          <w:sz w:val="56"/>
                        </w:rPr>
                        <w:t>r Umgang mit</w:t>
                      </w:r>
                      <w:r w:rsidRPr="00F93B67">
                        <w:rPr>
                          <w:color w:val="8D82B1" w:themeColor="accent1"/>
                          <w:sz w:val="56"/>
                        </w:rPr>
                        <w:t xml:space="preserve"> Kleidung</w:t>
                      </w:r>
                    </w:p>
                  </w:txbxContent>
                </v:textbox>
                <w10:anchorlock/>
              </v:rect>
            </w:pict>
          </mc:Fallback>
        </mc:AlternateContent>
      </w:r>
    </w:p>
    <w:p w14:paraId="5D1FADA6" w14:textId="77777777" w:rsidR="00F93B67" w:rsidRDefault="00F93B67" w:rsidP="00F93B67">
      <w:pPr>
        <w:rPr>
          <w:lang w:val="de-DE"/>
        </w:rPr>
      </w:pPr>
    </w:p>
    <w:p w14:paraId="6892FE90" w14:textId="271764C6" w:rsidR="005044AE" w:rsidRDefault="00F93B67" w:rsidP="00F93B67">
      <w:pPr>
        <w:spacing w:line="240" w:lineRule="auto"/>
        <w:jc w:val="both"/>
        <w:rPr>
          <w:sz w:val="72"/>
          <w:lang w:val="de-DE"/>
        </w:rPr>
      </w:pPr>
      <w:r>
        <w:rPr>
          <w:noProof/>
          <w:sz w:val="72"/>
          <w:lang w:val="de-DE"/>
        </w:rPr>
        <mc:AlternateContent>
          <mc:Choice Requires="wps">
            <w:drawing>
              <wp:inline distT="0" distB="0" distL="0" distR="0" wp14:anchorId="1484B710" wp14:editId="426F9FFA">
                <wp:extent cx="5410200" cy="1212850"/>
                <wp:effectExtent l="0" t="0" r="19050" b="25400"/>
                <wp:docPr id="216" name="Rectangle 216"/>
                <wp:cNvGraphicFramePr/>
                <a:graphic xmlns:a="http://schemas.openxmlformats.org/drawingml/2006/main">
                  <a:graphicData uri="http://schemas.microsoft.com/office/word/2010/wordprocessingShape">
                    <wps:wsp>
                      <wps:cNvSpPr/>
                      <wps:spPr>
                        <a:xfrm>
                          <a:off x="0" y="0"/>
                          <a:ext cx="5410200" cy="1212850"/>
                        </a:xfrm>
                        <a:prstGeom prst="rect">
                          <a:avLst/>
                        </a:prstGeom>
                        <a:no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7685F27" w14:textId="73CEFB6D" w:rsidR="000C2AB0" w:rsidRPr="00F93B67" w:rsidRDefault="000C2AB0" w:rsidP="00622FB1">
                            <w:pPr>
                              <w:spacing w:line="240" w:lineRule="auto"/>
                              <w:jc w:val="center"/>
                              <w:rPr>
                                <w:color w:val="8D82B1" w:themeColor="accent1"/>
                                <w:sz w:val="56"/>
                              </w:rPr>
                            </w:pPr>
                            <w:r>
                              <w:rPr>
                                <w:color w:val="8D82B1" w:themeColor="accent1"/>
                                <w:sz w:val="56"/>
                              </w:rPr>
                              <w:t>Nicht n</w:t>
                            </w:r>
                            <w:r w:rsidRPr="00F93B67">
                              <w:rPr>
                                <w:color w:val="8D82B1" w:themeColor="accent1"/>
                                <w:sz w:val="56"/>
                              </w:rPr>
                              <w:t>achhaltige</w:t>
                            </w:r>
                            <w:r>
                              <w:rPr>
                                <w:color w:val="8D82B1" w:themeColor="accent1"/>
                                <w:sz w:val="56"/>
                              </w:rPr>
                              <w:t>r Umgang mit</w:t>
                            </w:r>
                            <w:r w:rsidRPr="00F93B67">
                              <w:rPr>
                                <w:color w:val="8D82B1" w:themeColor="accent1"/>
                                <w:sz w:val="56"/>
                              </w:rPr>
                              <w:t xml:space="preserve"> Kleidung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sk="http://schemas.microsoft.com/office/drawing/2018/sketchyshapes" xmlns:a14="http://schemas.microsoft.com/office/drawing/2010/main" xmlns:pic="http://schemas.openxmlformats.org/drawingml/2006/picture" xmlns:a="http://schemas.openxmlformats.org/drawingml/2006/main">
            <w:pict w14:anchorId="2F310C0B">
              <v:rect id="Rectangle 216" style="width:426pt;height:95.5pt;visibility:visible;mso-wrap-style:square;mso-left-percent:-10001;mso-top-percent:-10001;mso-position-horizontal:absolute;mso-position-horizontal-relative:char;mso-position-vertical:absolute;mso-position-vertical-relative:line;mso-left-percent:-10001;mso-top-percent:-10001;v-text-anchor:middle" o:spid="_x0000_s1030" filled="f" strokecolor="#8d82b1 [3204]" strokeweight="1pt" w14:anchorId="1484B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">
                <v:textbox>
                  <w:txbxContent>
                    <w:p w:rsidRPr="00F93B67" w:rsidR="000C2AB0" w:rsidP="00622FB1" w:rsidRDefault="000C2AB0" w14:paraId="4B273FBB" w14:textId="73CEFB6D">
                      <w:pPr>
                        <w:spacing w:line="240" w:lineRule="auto"/>
                        <w:jc w:val="center"/>
                        <w:rPr>
                          <w:color w:val="8D82B1" w:themeColor="accent1"/>
                          <w:sz w:val="56"/>
                        </w:rPr>
                      </w:pPr>
                      <w:r>
                        <w:rPr>
                          <w:color w:val="8D82B1" w:themeColor="accent1"/>
                          <w:sz w:val="56"/>
                        </w:rPr>
                        <w:t>Nicht n</w:t>
                      </w:r>
                      <w:r w:rsidRPr="00F93B67">
                        <w:rPr>
                          <w:color w:val="8D82B1" w:themeColor="accent1"/>
                          <w:sz w:val="56"/>
                        </w:rPr>
                        <w:t>achhaltige</w:t>
                      </w:r>
                      <w:r>
                        <w:rPr>
                          <w:color w:val="8D82B1" w:themeColor="accent1"/>
                          <w:sz w:val="56"/>
                        </w:rPr>
                        <w:t>r Umgang mit</w:t>
                      </w:r>
                      <w:r w:rsidRPr="00F93B67">
                        <w:rPr>
                          <w:color w:val="8D82B1" w:themeColor="accent1"/>
                          <w:sz w:val="56"/>
                        </w:rPr>
                        <w:t xml:space="preserve"> Kleidung</w:t>
                      </w:r>
                    </w:p>
                  </w:txbxContent>
                </v:textbox>
                <w10:anchorlock/>
              </v:rect>
            </w:pict>
          </mc:Fallback>
        </mc:AlternateContent>
      </w:r>
    </w:p>
    <w:p w14:paraId="4781BFB2" w14:textId="7798069A" w:rsidR="00F93B67" w:rsidRDefault="00F93B67" w:rsidP="00F93B67">
      <w:pPr>
        <w:spacing w:line="240" w:lineRule="auto"/>
        <w:jc w:val="both"/>
        <w:rPr>
          <w:sz w:val="72"/>
          <w:lang w:val="de-DE"/>
        </w:rPr>
      </w:pPr>
      <w:r>
        <w:rPr>
          <w:noProof/>
          <w:sz w:val="72"/>
          <w:lang w:val="de-DE"/>
        </w:rPr>
        <mc:AlternateContent>
          <mc:Choice Requires="wps">
            <w:drawing>
              <wp:inline distT="0" distB="0" distL="0" distR="0" wp14:anchorId="5070971E" wp14:editId="0A624905">
                <wp:extent cx="5410200" cy="1212850"/>
                <wp:effectExtent l="0" t="0" r="19050" b="25400"/>
                <wp:docPr id="220" name="Rectangle 220"/>
                <wp:cNvGraphicFramePr/>
                <a:graphic xmlns:a="http://schemas.openxmlformats.org/drawingml/2006/main">
                  <a:graphicData uri="http://schemas.microsoft.com/office/word/2010/wordprocessingShape">
                    <wps:wsp>
                      <wps:cNvSpPr/>
                      <wps:spPr>
                        <a:xfrm>
                          <a:off x="0" y="0"/>
                          <a:ext cx="5410200" cy="1212850"/>
                        </a:xfrm>
                        <a:prstGeom prst="rect">
                          <a:avLst/>
                        </a:prstGeom>
                        <a:no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A3D93E" w14:textId="4B2EA64E" w:rsidR="000C2AB0" w:rsidRPr="00F93B67" w:rsidRDefault="000C2AB0" w:rsidP="00622FB1">
                            <w:pPr>
                              <w:spacing w:line="240" w:lineRule="auto"/>
                              <w:jc w:val="center"/>
                              <w:rPr>
                                <w:color w:val="8D82B1" w:themeColor="accent1"/>
                                <w:sz w:val="56"/>
                              </w:rPr>
                            </w:pPr>
                            <w:r>
                              <w:rPr>
                                <w:color w:val="8D82B1" w:themeColor="accent1"/>
                                <w:sz w:val="56"/>
                              </w:rPr>
                              <w:t>Nicht n</w:t>
                            </w:r>
                            <w:r w:rsidRPr="00F93B67">
                              <w:rPr>
                                <w:color w:val="8D82B1" w:themeColor="accent1"/>
                                <w:sz w:val="56"/>
                              </w:rPr>
                              <w:t>achhaltige</w:t>
                            </w:r>
                            <w:r>
                              <w:rPr>
                                <w:color w:val="8D82B1" w:themeColor="accent1"/>
                                <w:sz w:val="56"/>
                              </w:rPr>
                              <w:t>r Umgang mit</w:t>
                            </w:r>
                            <w:r w:rsidRPr="00F93B67">
                              <w:rPr>
                                <w:color w:val="8D82B1" w:themeColor="accent1"/>
                                <w:sz w:val="56"/>
                              </w:rPr>
                              <w:t xml:space="preserve"> Kleidung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sk="http://schemas.microsoft.com/office/drawing/2018/sketchyshapes" xmlns:a14="http://schemas.microsoft.com/office/drawing/2010/main" xmlns:pic="http://schemas.openxmlformats.org/drawingml/2006/picture" xmlns:a="http://schemas.openxmlformats.org/drawingml/2006/main">
            <w:pict w14:anchorId="784C41DF">
              <v:rect id="Rectangle 220" style="width:426pt;height:95.5pt;visibility:visible;mso-wrap-style:square;mso-left-percent:-10001;mso-top-percent:-10001;mso-position-horizontal:absolute;mso-position-horizontal-relative:char;mso-position-vertical:absolute;mso-position-vertical-relative:line;mso-left-percent:-10001;mso-top-percent:-10001;v-text-anchor:middle" o:spid="_x0000_s1031" filled="f" strokecolor="#8d82b1 [3204]" strokeweight="1pt" w14:anchorId="507097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">
                <v:textbox>
                  <w:txbxContent>
                    <w:p w:rsidRPr="00F93B67" w:rsidR="000C2AB0" w:rsidP="00622FB1" w:rsidRDefault="000C2AB0" w14:paraId="6037B3FB" w14:textId="4B2EA64E">
                      <w:pPr>
                        <w:spacing w:line="240" w:lineRule="auto"/>
                        <w:jc w:val="center"/>
                        <w:rPr>
                          <w:color w:val="8D82B1" w:themeColor="accent1"/>
                          <w:sz w:val="56"/>
                        </w:rPr>
                      </w:pPr>
                      <w:r>
                        <w:rPr>
                          <w:color w:val="8D82B1" w:themeColor="accent1"/>
                          <w:sz w:val="56"/>
                        </w:rPr>
                        <w:t>Nicht n</w:t>
                      </w:r>
                      <w:r w:rsidRPr="00F93B67">
                        <w:rPr>
                          <w:color w:val="8D82B1" w:themeColor="accent1"/>
                          <w:sz w:val="56"/>
                        </w:rPr>
                        <w:t>achhaltige</w:t>
                      </w:r>
                      <w:r>
                        <w:rPr>
                          <w:color w:val="8D82B1" w:themeColor="accent1"/>
                          <w:sz w:val="56"/>
                        </w:rPr>
                        <w:t>r Umgang mit</w:t>
                      </w:r>
                      <w:r w:rsidRPr="00F93B67">
                        <w:rPr>
                          <w:color w:val="8D82B1" w:themeColor="accent1"/>
                          <w:sz w:val="56"/>
                        </w:rPr>
                        <w:t xml:space="preserve"> Kleidung</w:t>
                      </w:r>
                    </w:p>
                  </w:txbxContent>
                </v:textbox>
                <w10:anchorlock/>
              </v:rect>
            </w:pict>
          </mc:Fallback>
        </mc:AlternateContent>
      </w:r>
    </w:p>
    <w:p w14:paraId="1E422E38" w14:textId="4A213B10" w:rsidR="00F93B67" w:rsidRDefault="00F93B67" w:rsidP="00D82B16">
      <w:pPr>
        <w:spacing w:line="360" w:lineRule="auto"/>
        <w:jc w:val="both"/>
        <w:rPr>
          <w:sz w:val="72"/>
          <w:lang w:val="de-DE"/>
        </w:rPr>
      </w:pPr>
      <w:r>
        <w:rPr>
          <w:noProof/>
          <w:sz w:val="72"/>
          <w:lang w:val="de-DE"/>
        </w:rPr>
        <mc:AlternateContent>
          <mc:Choice Requires="wps">
            <w:drawing>
              <wp:inline distT="0" distB="0" distL="0" distR="0" wp14:anchorId="77E3B52B" wp14:editId="75AA2E8D">
                <wp:extent cx="5410200" cy="1212850"/>
                <wp:effectExtent l="0" t="0" r="19050" b="25400"/>
                <wp:docPr id="221" name="Rectangle 221"/>
                <wp:cNvGraphicFramePr/>
                <a:graphic xmlns:a="http://schemas.openxmlformats.org/drawingml/2006/main">
                  <a:graphicData uri="http://schemas.microsoft.com/office/word/2010/wordprocessingShape">
                    <wps:wsp>
                      <wps:cNvSpPr/>
                      <wps:spPr>
                        <a:xfrm>
                          <a:off x="0" y="0"/>
                          <a:ext cx="5410200" cy="1212850"/>
                        </a:xfrm>
                        <a:prstGeom prst="rect">
                          <a:avLst/>
                        </a:prstGeom>
                        <a:no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7A6C96" w14:textId="2B10D3CA" w:rsidR="000C2AB0" w:rsidRPr="00F93B67" w:rsidRDefault="000C2AB0" w:rsidP="00622FB1">
                            <w:pPr>
                              <w:spacing w:line="240" w:lineRule="auto"/>
                              <w:jc w:val="center"/>
                              <w:rPr>
                                <w:color w:val="8D82B1" w:themeColor="accent1"/>
                                <w:sz w:val="56"/>
                              </w:rPr>
                            </w:pPr>
                            <w:r>
                              <w:rPr>
                                <w:color w:val="8D82B1" w:themeColor="accent1"/>
                                <w:sz w:val="56"/>
                              </w:rPr>
                              <w:t>Nicht n</w:t>
                            </w:r>
                            <w:r w:rsidRPr="00F93B67">
                              <w:rPr>
                                <w:color w:val="8D82B1" w:themeColor="accent1"/>
                                <w:sz w:val="56"/>
                              </w:rPr>
                              <w:t>achhaltige</w:t>
                            </w:r>
                            <w:r>
                              <w:rPr>
                                <w:color w:val="8D82B1" w:themeColor="accent1"/>
                                <w:sz w:val="56"/>
                              </w:rPr>
                              <w:t>r Umgang mit</w:t>
                            </w:r>
                            <w:r w:rsidRPr="00F93B67">
                              <w:rPr>
                                <w:color w:val="8D82B1" w:themeColor="accent1"/>
                                <w:sz w:val="56"/>
                              </w:rPr>
                              <w:t xml:space="preserve"> Kleidung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sk="http://schemas.microsoft.com/office/drawing/2018/sketchyshapes" xmlns:a14="http://schemas.microsoft.com/office/drawing/2010/main" xmlns:pic="http://schemas.openxmlformats.org/drawingml/2006/picture" xmlns:a="http://schemas.openxmlformats.org/drawingml/2006/main">
            <w:pict w14:anchorId="5C91AEA9">
              <v:rect id="Rectangle 221" style="width:426pt;height:95.5pt;visibility:visible;mso-wrap-style:square;mso-left-percent:-10001;mso-top-percent:-10001;mso-position-horizontal:absolute;mso-position-horizontal-relative:char;mso-position-vertical:absolute;mso-position-vertical-relative:line;mso-left-percent:-10001;mso-top-percent:-10001;v-text-anchor:middle" o:spid="_x0000_s1032" filled="f" strokecolor="#8d82b1 [3204]" strokeweight="1pt" w14:anchorId="77E3B52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">
                <v:textbox>
                  <w:txbxContent>
                    <w:p w:rsidRPr="00F93B67" w:rsidR="000C2AB0" w:rsidP="00622FB1" w:rsidRDefault="000C2AB0" w14:paraId="4FAB6707" w14:textId="2B10D3CA">
                      <w:pPr>
                        <w:spacing w:line="240" w:lineRule="auto"/>
                        <w:jc w:val="center"/>
                        <w:rPr>
                          <w:color w:val="8D82B1" w:themeColor="accent1"/>
                          <w:sz w:val="56"/>
                        </w:rPr>
                      </w:pPr>
                      <w:r>
                        <w:rPr>
                          <w:color w:val="8D82B1" w:themeColor="accent1"/>
                          <w:sz w:val="56"/>
                        </w:rPr>
                        <w:t>Nicht n</w:t>
                      </w:r>
                      <w:r w:rsidRPr="00F93B67">
                        <w:rPr>
                          <w:color w:val="8D82B1" w:themeColor="accent1"/>
                          <w:sz w:val="56"/>
                        </w:rPr>
                        <w:t>achhaltige</w:t>
                      </w:r>
                      <w:r>
                        <w:rPr>
                          <w:color w:val="8D82B1" w:themeColor="accent1"/>
                          <w:sz w:val="56"/>
                        </w:rPr>
                        <w:t>r Umgang mit</w:t>
                      </w:r>
                      <w:r w:rsidRPr="00F93B67">
                        <w:rPr>
                          <w:color w:val="8D82B1" w:themeColor="accent1"/>
                          <w:sz w:val="56"/>
                        </w:rPr>
                        <w:t xml:space="preserve"> Kleidung</w:t>
                      </w:r>
                    </w:p>
                  </w:txbxContent>
                </v:textbox>
                <w10:anchorlock/>
              </v:rect>
            </w:pict>
          </mc:Fallback>
        </mc:AlternateContent>
      </w:r>
    </w:p>
    <w:p w14:paraId="5CF5D88E" w14:textId="77777777" w:rsidR="00F93B67" w:rsidRPr="005044AE" w:rsidRDefault="00F93B67" w:rsidP="00F93B67">
      <w:pPr>
        <w:rPr>
          <w:lang w:val="de-DE"/>
        </w:rPr>
      </w:pPr>
    </w:p>
    <w:p w14:paraId="4A791D07" w14:textId="235B7441" w:rsidR="00E115E5" w:rsidRDefault="00E115E5" w:rsidP="00D82B16">
      <w:pPr>
        <w:spacing w:line="360" w:lineRule="auto"/>
        <w:jc w:val="both"/>
        <w:rPr>
          <w:sz w:val="24"/>
          <w:lang w:val="de-DE"/>
        </w:rPr>
      </w:pPr>
    </w:p>
    <w:p w14:paraId="0687ABDF" w14:textId="60603864" w:rsidR="00E115E5" w:rsidRDefault="005E21FF" w:rsidP="00D82B16">
      <w:pPr>
        <w:spacing w:line="360" w:lineRule="auto"/>
        <w:jc w:val="both"/>
        <w:rPr>
          <w:sz w:val="24"/>
          <w:lang w:val="de-DE"/>
        </w:rPr>
      </w:pPr>
      <w:r>
        <w:rPr>
          <w:noProof/>
        </w:rPr>
        <w:lastRenderedPageBreak/>
        <w:drawing>
          <wp:anchor distT="0" distB="0" distL="114300" distR="114300" simplePos="0" relativeHeight="251658252" behindDoc="0" locked="0" layoutInCell="1" allowOverlap="1" wp14:anchorId="7C8C39DD" wp14:editId="3FE598B1">
            <wp:simplePos x="0" y="0"/>
            <wp:positionH relativeFrom="rightMargin">
              <wp:posOffset>-222250</wp:posOffset>
            </wp:positionH>
            <wp:positionV relativeFrom="paragraph">
              <wp:posOffset>8279130</wp:posOffset>
            </wp:positionV>
            <wp:extent cx="462915" cy="539750"/>
            <wp:effectExtent l="0" t="0" r="0" b="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462915" cy="539750"/>
                    </a:xfrm>
                    <a:prstGeom prst="rect">
                      <a:avLst/>
                    </a:prstGeom>
                  </pic:spPr>
                </pic:pic>
              </a:graphicData>
            </a:graphic>
            <wp14:sizeRelH relativeFrom="page">
              <wp14:pctWidth>0</wp14:pctWidth>
            </wp14:sizeRelH>
            <wp14:sizeRelV relativeFrom="page">
              <wp14:pctHeight>0</wp14:pctHeight>
            </wp14:sizeRelV>
          </wp:anchor>
        </w:drawing>
      </w:r>
      <w:r w:rsidR="002A20AD">
        <w:rPr>
          <w:noProof/>
        </w:rPr>
        <w:drawing>
          <wp:inline distT="0" distB="0" distL="0" distR="0" wp14:anchorId="72C21FC2" wp14:editId="2F139F1A">
            <wp:extent cx="5756910" cy="8139913"/>
            <wp:effectExtent l="19050" t="19050" r="15240" b="1397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756910" cy="8139913"/>
                    </a:xfrm>
                    <a:prstGeom prst="rect">
                      <a:avLst/>
                    </a:prstGeom>
                    <a:noFill/>
                    <a:ln>
                      <a:solidFill>
                        <a:schemeClr val="tx1"/>
                      </a:solidFill>
                    </a:ln>
                  </pic:spPr>
                </pic:pic>
              </a:graphicData>
            </a:graphic>
          </wp:inline>
        </w:drawing>
      </w:r>
    </w:p>
    <w:p w14:paraId="471BE56C" w14:textId="7244A50E" w:rsidR="00E115E5" w:rsidRDefault="005E21FF" w:rsidP="00D82B16">
      <w:pPr>
        <w:spacing w:line="360" w:lineRule="auto"/>
        <w:jc w:val="both"/>
        <w:rPr>
          <w:sz w:val="24"/>
          <w:lang w:val="de-DE"/>
        </w:rPr>
      </w:pPr>
      <w:r>
        <w:rPr>
          <w:noProof/>
        </w:rPr>
        <w:lastRenderedPageBreak/>
        <w:drawing>
          <wp:anchor distT="0" distB="0" distL="114300" distR="114300" simplePos="0" relativeHeight="251658253" behindDoc="0" locked="0" layoutInCell="1" allowOverlap="1" wp14:anchorId="0B10E942" wp14:editId="096EE264">
            <wp:simplePos x="0" y="0"/>
            <wp:positionH relativeFrom="column">
              <wp:posOffset>5511800</wp:posOffset>
            </wp:positionH>
            <wp:positionV relativeFrom="paragraph">
              <wp:posOffset>8191500</wp:posOffset>
            </wp:positionV>
            <wp:extent cx="462915" cy="539750"/>
            <wp:effectExtent l="0" t="0" r="0" b="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462915" cy="539750"/>
                    </a:xfrm>
                    <a:prstGeom prst="rect">
                      <a:avLst/>
                    </a:prstGeom>
                  </pic:spPr>
                </pic:pic>
              </a:graphicData>
            </a:graphic>
            <wp14:sizeRelH relativeFrom="page">
              <wp14:pctWidth>0</wp14:pctWidth>
            </wp14:sizeRelH>
            <wp14:sizeRelV relativeFrom="page">
              <wp14:pctHeight>0</wp14:pctHeight>
            </wp14:sizeRelV>
          </wp:anchor>
        </w:drawing>
      </w:r>
      <w:r w:rsidR="00A32D10">
        <w:rPr>
          <w:noProof/>
        </w:rPr>
        <w:drawing>
          <wp:inline distT="0" distB="0" distL="0" distR="0" wp14:anchorId="0C0010EE" wp14:editId="30C923E8">
            <wp:extent cx="5756910" cy="8147050"/>
            <wp:effectExtent l="19050" t="19050" r="15240" b="25400"/>
            <wp:docPr id="1110379290" name="Grafik 1" descr="Ein Bild, das Text, Reihe, Diagramm, Schrif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379290" name="Grafik 1" descr="Ein Bild, das Text, Reihe, Diagramm, Schrift enthält.&#10;&#10;KI-generierte Inhalte können fehlerhaft sein."/>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756910" cy="8147050"/>
                    </a:xfrm>
                    <a:prstGeom prst="rect">
                      <a:avLst/>
                    </a:prstGeom>
                    <a:noFill/>
                    <a:ln>
                      <a:solidFill>
                        <a:schemeClr val="tx1"/>
                      </a:solidFill>
                    </a:ln>
                  </pic:spPr>
                </pic:pic>
              </a:graphicData>
            </a:graphic>
          </wp:inline>
        </w:drawing>
      </w:r>
    </w:p>
    <w:p w14:paraId="2C115FCF" w14:textId="22AFCDFC" w:rsidR="00E115E5" w:rsidRDefault="005E21FF" w:rsidP="66EE32A6">
      <w:pPr>
        <w:spacing w:line="360" w:lineRule="auto"/>
        <w:jc w:val="both"/>
        <w:rPr>
          <w:sz w:val="24"/>
          <w:lang w:val="de-DE"/>
        </w:rPr>
      </w:pPr>
      <w:r>
        <w:rPr>
          <w:noProof/>
        </w:rPr>
        <w:lastRenderedPageBreak/>
        <w:drawing>
          <wp:anchor distT="0" distB="0" distL="114300" distR="114300" simplePos="0" relativeHeight="251658254" behindDoc="0" locked="0" layoutInCell="1" allowOverlap="1" wp14:anchorId="30CB3139" wp14:editId="0DB80419">
            <wp:simplePos x="0" y="0"/>
            <wp:positionH relativeFrom="margin">
              <wp:posOffset>5560695</wp:posOffset>
            </wp:positionH>
            <wp:positionV relativeFrom="paragraph">
              <wp:posOffset>8229600</wp:posOffset>
            </wp:positionV>
            <wp:extent cx="462915" cy="539750"/>
            <wp:effectExtent l="0" t="0" r="0" b="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462915" cy="539750"/>
                    </a:xfrm>
                    <a:prstGeom prst="rect">
                      <a:avLst/>
                    </a:prstGeom>
                  </pic:spPr>
                </pic:pic>
              </a:graphicData>
            </a:graphic>
            <wp14:sizeRelH relativeFrom="page">
              <wp14:pctWidth>0</wp14:pctWidth>
            </wp14:sizeRelH>
            <wp14:sizeRelV relativeFrom="page">
              <wp14:pctHeight>0</wp14:pctHeight>
            </wp14:sizeRelV>
          </wp:anchor>
        </w:drawing>
      </w:r>
      <w:r w:rsidR="00A17265">
        <w:rPr>
          <w:noProof/>
        </w:rPr>
        <w:drawing>
          <wp:inline distT="0" distB="0" distL="0" distR="0" wp14:anchorId="6AA1E2FA" wp14:editId="77A57CC0">
            <wp:extent cx="5756910" cy="8146151"/>
            <wp:effectExtent l="19050" t="19050" r="15240" b="26670"/>
            <wp:docPr id="25" name="Grafi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756910" cy="8146151"/>
                    </a:xfrm>
                    <a:prstGeom prst="rect">
                      <a:avLst/>
                    </a:prstGeom>
                    <a:noFill/>
                    <a:ln>
                      <a:solidFill>
                        <a:schemeClr val="tx1"/>
                      </a:solidFill>
                    </a:ln>
                  </pic:spPr>
                </pic:pic>
              </a:graphicData>
            </a:graphic>
          </wp:inline>
        </w:drawing>
      </w:r>
    </w:p>
    <w:p w14:paraId="5DC17C6B" w14:textId="7109447D" w:rsidR="00E115E5" w:rsidRPr="00D82B16" w:rsidRDefault="005E21FF" w:rsidP="00D82B16">
      <w:pPr>
        <w:spacing w:line="360" w:lineRule="auto"/>
        <w:jc w:val="both"/>
        <w:rPr>
          <w:sz w:val="24"/>
          <w:lang w:val="de-DE"/>
        </w:rPr>
      </w:pPr>
      <w:r>
        <w:rPr>
          <w:noProof/>
        </w:rPr>
        <w:lastRenderedPageBreak/>
        <w:drawing>
          <wp:anchor distT="0" distB="0" distL="114300" distR="114300" simplePos="0" relativeHeight="251658255" behindDoc="0" locked="0" layoutInCell="1" allowOverlap="1" wp14:anchorId="0098E08C" wp14:editId="43C2026A">
            <wp:simplePos x="0" y="0"/>
            <wp:positionH relativeFrom="column">
              <wp:posOffset>5542004</wp:posOffset>
            </wp:positionH>
            <wp:positionV relativeFrom="paragraph">
              <wp:posOffset>8237331</wp:posOffset>
            </wp:positionV>
            <wp:extent cx="462915" cy="539750"/>
            <wp:effectExtent l="0" t="0" r="0" b="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462915" cy="539750"/>
                    </a:xfrm>
                    <a:prstGeom prst="rect">
                      <a:avLst/>
                    </a:prstGeom>
                  </pic:spPr>
                </pic:pic>
              </a:graphicData>
            </a:graphic>
            <wp14:sizeRelH relativeFrom="page">
              <wp14:pctWidth>0</wp14:pctWidth>
            </wp14:sizeRelH>
            <wp14:sizeRelV relativeFrom="page">
              <wp14:pctHeight>0</wp14:pctHeight>
            </wp14:sizeRelV>
          </wp:anchor>
        </w:drawing>
      </w:r>
      <w:r w:rsidR="003F69AF">
        <w:rPr>
          <w:noProof/>
        </w:rPr>
        <w:drawing>
          <wp:inline distT="0" distB="0" distL="0" distR="0" wp14:anchorId="35B4AAC3" wp14:editId="77616EC0">
            <wp:extent cx="5756910" cy="8140065"/>
            <wp:effectExtent l="19050" t="19050" r="15240" b="13335"/>
            <wp:docPr id="481024303" name="Grafik 2" descr="Ein Bild, das Text, Reihe, Diagramm, Schrif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024303" name="Grafik 2" descr="Ein Bild, das Text, Reihe, Diagramm, Schrift enthält.&#10;&#10;KI-generierte Inhalte können fehlerhaft sein."/>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756910" cy="8140065"/>
                    </a:xfrm>
                    <a:prstGeom prst="rect">
                      <a:avLst/>
                    </a:prstGeom>
                    <a:noFill/>
                    <a:ln>
                      <a:solidFill>
                        <a:schemeClr val="tx1"/>
                      </a:solidFill>
                    </a:ln>
                  </pic:spPr>
                </pic:pic>
              </a:graphicData>
            </a:graphic>
          </wp:inline>
        </w:drawing>
      </w:r>
    </w:p>
    <w:p w14:paraId="2330B0FF" w14:textId="417F5145" w:rsidR="005B4105" w:rsidRDefault="005B4105">
      <w:pPr>
        <w:spacing w:line="240" w:lineRule="auto"/>
        <w:rPr>
          <w:lang w:val="de-DE"/>
        </w:rPr>
      </w:pPr>
      <w:r>
        <w:rPr>
          <w:lang w:val="de-DE"/>
        </w:rPr>
        <w:br w:type="page"/>
      </w:r>
    </w:p>
    <w:p w14:paraId="53E4B825" w14:textId="4D5AAA7B" w:rsidR="005B4105" w:rsidRDefault="005B4105" w:rsidP="00DA10FD">
      <w:pPr>
        <w:pStyle w:val="berschrift2"/>
        <w:rPr>
          <w:lang w:val="de-DE"/>
        </w:rPr>
      </w:pPr>
      <w:r>
        <w:rPr>
          <w:lang w:val="de-DE"/>
        </w:rPr>
        <w:lastRenderedPageBreak/>
        <w:t xml:space="preserve">M8: Herausforderung 4 – </w:t>
      </w:r>
      <w:r w:rsidR="004466DF">
        <w:rPr>
          <w:lang w:val="de-DE"/>
        </w:rPr>
        <w:t>Was passt auf die Wiese?</w:t>
      </w:r>
    </w:p>
    <w:p w14:paraId="6EDEDE01" w14:textId="77777777" w:rsidR="00954CB7" w:rsidRDefault="00954CB7" w:rsidP="00954CB7">
      <w:pPr>
        <w:spacing w:line="360" w:lineRule="auto"/>
        <w:jc w:val="both"/>
        <w:rPr>
          <w:sz w:val="24"/>
          <w:lang w:val="de-DE"/>
        </w:rPr>
      </w:pPr>
    </w:p>
    <w:p w14:paraId="502612C9" w14:textId="77777777" w:rsidR="00954CB7" w:rsidRDefault="005B4105" w:rsidP="00954CB7">
      <w:pPr>
        <w:spacing w:line="360" w:lineRule="auto"/>
        <w:jc w:val="both"/>
        <w:rPr>
          <w:sz w:val="24"/>
          <w:lang w:val="de-DE"/>
        </w:rPr>
      </w:pPr>
      <w:proofErr w:type="gramStart"/>
      <w:r w:rsidRPr="00954CB7">
        <w:rPr>
          <w:b/>
          <w:sz w:val="24"/>
          <w:lang w:val="de-DE"/>
        </w:rPr>
        <w:t>Toll</w:t>
      </w:r>
      <w:proofErr w:type="gramEnd"/>
      <w:r w:rsidRPr="00954CB7">
        <w:rPr>
          <w:b/>
          <w:sz w:val="24"/>
          <w:lang w:val="de-DE"/>
        </w:rPr>
        <w:t xml:space="preserve"> gemacht!</w:t>
      </w:r>
    </w:p>
    <w:p w14:paraId="5893822E" w14:textId="23C17805" w:rsidR="005B4105" w:rsidRPr="00954CB7" w:rsidRDefault="005B4105" w:rsidP="00954CB7">
      <w:pPr>
        <w:spacing w:line="360" w:lineRule="auto"/>
        <w:jc w:val="both"/>
        <w:rPr>
          <w:sz w:val="24"/>
          <w:lang w:val="de-DE"/>
        </w:rPr>
      </w:pPr>
      <w:r w:rsidRPr="00954CB7">
        <w:rPr>
          <w:sz w:val="24"/>
          <w:lang w:val="de-DE"/>
        </w:rPr>
        <w:t xml:space="preserve">Ihr habt Antworten auf eure Diskussionsfragen gefunden und wisst nun genau, worin der Unterschied zwischen nachhaltiger und nicht nachhaltiger Kleidung besteht. </w:t>
      </w:r>
    </w:p>
    <w:p w14:paraId="259D17AB" w14:textId="666E62D1" w:rsidR="00954CB7" w:rsidRDefault="005B4105" w:rsidP="5D6BFD5B">
      <w:pPr>
        <w:spacing w:line="360" w:lineRule="auto"/>
        <w:jc w:val="both"/>
        <w:rPr>
          <w:sz w:val="24"/>
          <w:lang w:val="de-DE"/>
        </w:rPr>
      </w:pPr>
      <w:r>
        <w:br/>
      </w:r>
      <w:r w:rsidRPr="5D6BFD5B">
        <w:rPr>
          <w:sz w:val="24"/>
          <w:lang w:val="de-DE"/>
        </w:rPr>
        <w:t xml:space="preserve">Der fehlende Handyempfang zeigt euch, dass der Blackout immer noch anhält. Ihr geht weiter in Richtung Stadt. Auf einmal seht ihr hinter ein paar Bäumen ein einladend aussehendes Bauernhäuschen. Juhu – die Bäuerin und der Bauer haben sicher etwas zu </w:t>
      </w:r>
      <w:r w:rsidR="731B7300" w:rsidRPr="5D6BFD5B">
        <w:rPr>
          <w:sz w:val="24"/>
          <w:lang w:val="de-DE"/>
        </w:rPr>
        <w:t>e</w:t>
      </w:r>
      <w:r w:rsidRPr="5D6BFD5B">
        <w:rPr>
          <w:sz w:val="24"/>
          <w:lang w:val="de-DE"/>
        </w:rPr>
        <w:t>ssen, eure Müsliriegelvorräte sind bereits erschöpft.</w:t>
      </w:r>
    </w:p>
    <w:p w14:paraId="60E06E1D" w14:textId="37DC76F0" w:rsidR="00E70C38" w:rsidRDefault="005B4105" w:rsidP="5D6BFD5B">
      <w:pPr>
        <w:spacing w:line="360" w:lineRule="auto"/>
        <w:jc w:val="both"/>
        <w:rPr>
          <w:sz w:val="24"/>
          <w:lang w:val="de-DE"/>
        </w:rPr>
      </w:pPr>
      <w:r w:rsidRPr="5D6BFD5B">
        <w:rPr>
          <w:sz w:val="24"/>
          <w:lang w:val="de-DE"/>
        </w:rPr>
        <w:t xml:space="preserve">Ihr klopft an und ein nettes älteres Paar öffnet euch die Türe. Ihr erklärt eure Lage und </w:t>
      </w:r>
      <w:r w:rsidR="03C135A1" w:rsidRPr="5D6BFD5B">
        <w:rPr>
          <w:sz w:val="24"/>
          <w:lang w:val="de-DE"/>
        </w:rPr>
        <w:t>die beiden</w:t>
      </w:r>
      <w:r w:rsidRPr="5D6BFD5B">
        <w:rPr>
          <w:sz w:val="24"/>
          <w:lang w:val="de-DE"/>
        </w:rPr>
        <w:t xml:space="preserve"> laden euch zu einer herzhaften Jause ein. Bei der Mahlzeit unterhaltet ihr euch </w:t>
      </w:r>
      <w:r w:rsidR="47043142" w:rsidRPr="5D6BFD5B">
        <w:rPr>
          <w:sz w:val="24"/>
          <w:lang w:val="de-DE"/>
        </w:rPr>
        <w:t xml:space="preserve">mitunter </w:t>
      </w:r>
      <w:r w:rsidRPr="5D6BFD5B">
        <w:rPr>
          <w:sz w:val="24"/>
          <w:lang w:val="de-DE"/>
        </w:rPr>
        <w:t>darüber, woher ihr und eure Familien in Zukunft das Essen herbekommen könnte</w:t>
      </w:r>
      <w:r w:rsidR="00954CB7" w:rsidRPr="5D6BFD5B">
        <w:rPr>
          <w:sz w:val="24"/>
          <w:lang w:val="de-DE"/>
        </w:rPr>
        <w:t>t</w:t>
      </w:r>
      <w:r w:rsidRPr="5D6BFD5B">
        <w:rPr>
          <w:sz w:val="24"/>
          <w:lang w:val="de-DE"/>
        </w:rPr>
        <w:t xml:space="preserve">. Vielleicht dauert der Blackout </w:t>
      </w:r>
      <w:proofErr w:type="gramStart"/>
      <w:r w:rsidRPr="5D6BFD5B">
        <w:rPr>
          <w:sz w:val="24"/>
          <w:lang w:val="de-DE"/>
        </w:rPr>
        <w:t>ja</w:t>
      </w:r>
      <w:r w:rsidR="007E02DF" w:rsidRPr="5D6BFD5B">
        <w:rPr>
          <w:sz w:val="24"/>
          <w:lang w:val="de-DE"/>
        </w:rPr>
        <w:t xml:space="preserve"> </w:t>
      </w:r>
      <w:r w:rsidRPr="5D6BFD5B">
        <w:rPr>
          <w:sz w:val="24"/>
          <w:lang w:val="de-DE"/>
        </w:rPr>
        <w:t>länger</w:t>
      </w:r>
      <w:proofErr w:type="gramEnd"/>
      <w:r w:rsidRPr="5D6BFD5B">
        <w:rPr>
          <w:sz w:val="24"/>
          <w:lang w:val="de-DE"/>
        </w:rPr>
        <w:t>!</w:t>
      </w:r>
    </w:p>
    <w:p w14:paraId="45A81FF5" w14:textId="102E3521" w:rsidR="00954CB7" w:rsidRDefault="005B4105" w:rsidP="5D6BFD5B">
      <w:pPr>
        <w:spacing w:line="360" w:lineRule="auto"/>
        <w:jc w:val="both"/>
        <w:rPr>
          <w:sz w:val="24"/>
          <w:lang w:val="de-DE"/>
        </w:rPr>
      </w:pPr>
      <w:r w:rsidRPr="5D6BFD5B">
        <w:rPr>
          <w:sz w:val="24"/>
          <w:lang w:val="de-DE"/>
        </w:rPr>
        <w:t>Die Bäuerin schlägt euch einen Deal vor</w:t>
      </w:r>
      <w:r w:rsidR="00954CB7" w:rsidRPr="5D6BFD5B">
        <w:rPr>
          <w:sz w:val="24"/>
          <w:lang w:val="de-DE"/>
        </w:rPr>
        <w:t>: I</w:t>
      </w:r>
      <w:r w:rsidRPr="5D6BFD5B">
        <w:rPr>
          <w:sz w:val="24"/>
          <w:lang w:val="de-DE"/>
        </w:rPr>
        <w:t>hr helft bei der Planung ihrer Felder</w:t>
      </w:r>
      <w:r w:rsidR="00954CB7" w:rsidRPr="5D6BFD5B">
        <w:rPr>
          <w:sz w:val="24"/>
          <w:lang w:val="de-DE"/>
        </w:rPr>
        <w:t xml:space="preserve"> – </w:t>
      </w:r>
      <w:r w:rsidRPr="5D6BFD5B">
        <w:rPr>
          <w:sz w:val="24"/>
          <w:lang w:val="de-DE"/>
        </w:rPr>
        <w:t xml:space="preserve">denn sie sehen nicht mehr allzu gut </w:t>
      </w:r>
      <w:r w:rsidR="00954CB7" w:rsidRPr="5D6BFD5B">
        <w:rPr>
          <w:sz w:val="24"/>
          <w:lang w:val="de-DE"/>
        </w:rPr>
        <w:t xml:space="preserve">– </w:t>
      </w:r>
      <w:r w:rsidRPr="5D6BFD5B">
        <w:rPr>
          <w:sz w:val="24"/>
          <w:lang w:val="de-DE"/>
        </w:rPr>
        <w:t>und dafür teilen sie die Nahrungsmittel mit euch und euren Familien.</w:t>
      </w:r>
    </w:p>
    <w:p w14:paraId="2DF6122D" w14:textId="64A9D54D" w:rsidR="005B4105" w:rsidRDefault="005B4105" w:rsidP="00954CB7">
      <w:pPr>
        <w:spacing w:line="360" w:lineRule="auto"/>
        <w:jc w:val="both"/>
        <w:rPr>
          <w:sz w:val="24"/>
          <w:lang w:val="de-DE"/>
        </w:rPr>
      </w:pPr>
      <w:r w:rsidRPr="00954CB7">
        <w:rPr>
          <w:sz w:val="24"/>
          <w:lang w:val="de-DE"/>
        </w:rPr>
        <w:t xml:space="preserve">Das Paar zeigt euch einen Plan von dem Grundstück. Die Fläche ist 100 Quadratmeter groß. Auf dieser könnt ihr Tiere halten und Getreide sowie Gemüse anpflanzen. Ihr müsst nun genau überlegen, wie ihr die Fläche mit Feldern für Rinder, Hühner (Eier), Mais, Getreide (Brot) und Erdäpfel einteilt. Insgesamt rechnet ihr mit </w:t>
      </w:r>
      <w:r w:rsidRPr="00954CB7">
        <w:rPr>
          <w:b/>
          <w:bCs/>
          <w:sz w:val="24"/>
          <w:lang w:val="de-DE"/>
        </w:rPr>
        <w:t>10 Personen</w:t>
      </w:r>
      <w:r w:rsidRPr="00954CB7">
        <w:rPr>
          <w:sz w:val="24"/>
          <w:lang w:val="de-DE"/>
        </w:rPr>
        <w:t xml:space="preserve"> für </w:t>
      </w:r>
      <w:r w:rsidRPr="00954CB7">
        <w:rPr>
          <w:b/>
          <w:bCs/>
          <w:sz w:val="24"/>
          <w:u w:val="single"/>
          <w:lang w:val="de-DE"/>
        </w:rPr>
        <w:t>genau</w:t>
      </w:r>
      <w:r w:rsidRPr="00954CB7">
        <w:rPr>
          <w:sz w:val="24"/>
          <w:lang w:val="de-DE"/>
        </w:rPr>
        <w:t xml:space="preserve"> </w:t>
      </w:r>
      <w:r w:rsidRPr="00954CB7">
        <w:rPr>
          <w:b/>
          <w:bCs/>
          <w:sz w:val="24"/>
          <w:lang w:val="de-DE"/>
        </w:rPr>
        <w:t>1 ganzes Jahr (= 12 Monate</w:t>
      </w:r>
      <w:r w:rsidRPr="00954CB7">
        <w:rPr>
          <w:sz w:val="24"/>
          <w:lang w:val="de-DE"/>
        </w:rPr>
        <w:t>). Die Ernährung sollte vielseitig und ausgewogen sein. Das heißt, es sollten so viele verschiedene Lebensmittel wie möglich produziert werden.</w:t>
      </w:r>
    </w:p>
    <w:p w14:paraId="449C2BAC" w14:textId="77777777" w:rsidR="00954CB7" w:rsidRPr="00954CB7" w:rsidRDefault="00954CB7" w:rsidP="00954CB7">
      <w:pPr>
        <w:spacing w:line="360" w:lineRule="auto"/>
        <w:jc w:val="both"/>
        <w:rPr>
          <w:sz w:val="24"/>
          <w:lang w:val="de-DE"/>
        </w:rPr>
      </w:pPr>
    </w:p>
    <w:p w14:paraId="2A621A2D" w14:textId="4CF3DC5C" w:rsidR="00954CB7" w:rsidRDefault="005B4105" w:rsidP="00954CB7">
      <w:pPr>
        <w:spacing w:line="360" w:lineRule="auto"/>
        <w:jc w:val="both"/>
        <w:rPr>
          <w:sz w:val="24"/>
          <w:lang w:val="de-DE"/>
        </w:rPr>
      </w:pPr>
      <w:r w:rsidRPr="00954CB7">
        <w:rPr>
          <w:sz w:val="24"/>
          <w:lang w:val="de-DE"/>
        </w:rPr>
        <w:t xml:space="preserve">Den Code für das Zahlenschloss erhaltet ihr, wenn ihr die Anzahl der Felder für Tiere oder Pflanzen richtig </w:t>
      </w:r>
      <w:r w:rsidR="00954CB7">
        <w:rPr>
          <w:sz w:val="24"/>
          <w:lang w:val="de-DE"/>
        </w:rPr>
        <w:t xml:space="preserve">berechnet </w:t>
      </w:r>
      <w:r w:rsidRPr="00954CB7">
        <w:rPr>
          <w:sz w:val="24"/>
          <w:lang w:val="de-DE"/>
        </w:rPr>
        <w:t>habt. Beachtet dabei die Reihenfolge: Die Zahlen beginnen mit der Anzahl des größten Feldes und enden mit der Anzahl des kleinsten Feldes für Tiere oder Pflanzen.</w:t>
      </w:r>
    </w:p>
    <w:p w14:paraId="73042616" w14:textId="086FF698" w:rsidR="00954CB7" w:rsidRDefault="005B4105" w:rsidP="00954CB7">
      <w:pPr>
        <w:spacing w:line="360" w:lineRule="auto"/>
        <w:jc w:val="both"/>
        <w:rPr>
          <w:sz w:val="24"/>
          <w:lang w:val="de-DE"/>
        </w:rPr>
      </w:pPr>
      <w:r w:rsidRPr="00954CB7">
        <w:rPr>
          <w:sz w:val="24"/>
          <w:lang w:val="de-DE"/>
        </w:rPr>
        <w:t>Geheimtipp</w:t>
      </w:r>
      <w:r w:rsidR="00876B86">
        <w:rPr>
          <w:sz w:val="24"/>
          <w:lang w:val="de-DE"/>
        </w:rPr>
        <w:t>s</w:t>
      </w:r>
      <w:r w:rsidRPr="00954CB7">
        <w:rPr>
          <w:sz w:val="24"/>
          <w:lang w:val="de-DE"/>
        </w:rPr>
        <w:t xml:space="preserve">: </w:t>
      </w:r>
      <w:r w:rsidR="00CB6342">
        <w:rPr>
          <w:sz w:val="24"/>
          <w:lang w:val="de-DE"/>
        </w:rPr>
        <w:t xml:space="preserve">Kein Lebensmittel sollte häufiger als 4x produziert werden. </w:t>
      </w:r>
      <w:r w:rsidRPr="00954CB7">
        <w:rPr>
          <w:sz w:val="24"/>
          <w:lang w:val="de-DE"/>
        </w:rPr>
        <w:t>Eines der möglichen Felder werdet ihr gar nicht gebrauchen können. Wenn ihr also ein Feld 0x verwendet habt, lasst die Zahl 0 beim Zahlenschloss weg.</w:t>
      </w:r>
      <w:r w:rsidR="00876B86">
        <w:rPr>
          <w:sz w:val="24"/>
          <w:lang w:val="de-DE"/>
        </w:rPr>
        <w:t xml:space="preserve"> </w:t>
      </w:r>
    </w:p>
    <w:p w14:paraId="11A3AF58" w14:textId="4F8A8774" w:rsidR="00954CB7" w:rsidRDefault="00954CB7" w:rsidP="00954CB7">
      <w:pPr>
        <w:spacing w:line="360" w:lineRule="auto"/>
        <w:jc w:val="both"/>
        <w:rPr>
          <w:sz w:val="24"/>
          <w:lang w:val="de-DE"/>
        </w:rPr>
      </w:pPr>
    </w:p>
    <w:p w14:paraId="257B1292" w14:textId="77777777" w:rsidR="00954CB7" w:rsidRDefault="00954CB7" w:rsidP="00954CB7">
      <w:pPr>
        <w:spacing w:line="360" w:lineRule="auto"/>
        <w:jc w:val="both"/>
        <w:rPr>
          <w:sz w:val="24"/>
          <w:lang w:val="de-DE"/>
        </w:rPr>
        <w:sectPr w:rsidR="00954CB7" w:rsidSect="00657D82">
          <w:footerReference w:type="default" r:id="rId63"/>
          <w:pgSz w:w="11900" w:h="16840"/>
          <w:pgMar w:top="1802" w:right="1417" w:bottom="1134" w:left="1417" w:header="850" w:footer="680" w:gutter="0"/>
          <w:cols w:space="708"/>
          <w:docGrid w:linePitch="360"/>
        </w:sectPr>
      </w:pPr>
    </w:p>
    <w:p w14:paraId="34242FDB" w14:textId="660B08F8" w:rsidR="00F74A13" w:rsidRDefault="00F74A13" w:rsidP="00F74A13">
      <w:pPr>
        <w:pStyle w:val="berschrift3"/>
        <w:rPr>
          <w:noProof/>
        </w:rPr>
      </w:pPr>
      <w:r>
        <w:rPr>
          <w:noProof/>
        </w:rPr>
        <w:lastRenderedPageBreak/>
        <w:t>Materialien für Herausfoderung 4:</w:t>
      </w:r>
    </w:p>
    <w:p w14:paraId="5063FC6B" w14:textId="77777777" w:rsidR="00F74A13" w:rsidRPr="00F74A13" w:rsidRDefault="00F74A13" w:rsidP="00F74A13"/>
    <w:p w14:paraId="6E3E9868" w14:textId="6B25DE46" w:rsidR="00F74A13" w:rsidRDefault="00F74A13" w:rsidP="00F74A13">
      <w:pPr>
        <w:pStyle w:val="Listenabsatz"/>
        <w:numPr>
          <w:ilvl w:val="0"/>
          <w:numId w:val="17"/>
        </w:numPr>
        <w:rPr>
          <w:rStyle w:val="Erwhnung"/>
          <w:color w:val="auto"/>
          <w:shd w:val="clear" w:color="auto" w:fill="auto"/>
        </w:rPr>
      </w:pPr>
      <w:hyperlink r:id="rId64" w:history="1">
        <w:r w:rsidRPr="00F27E1A">
          <w:rPr>
            <w:rStyle w:val="Hyperlink"/>
          </w:rPr>
          <w:t>Wiese</w:t>
        </w:r>
      </w:hyperlink>
    </w:p>
    <w:p w14:paraId="7269B7E1" w14:textId="3F419F11" w:rsidR="00F74A13" w:rsidRDefault="00F74A13" w:rsidP="00F74A13">
      <w:pPr>
        <w:pStyle w:val="Listenabsatz"/>
        <w:numPr>
          <w:ilvl w:val="0"/>
          <w:numId w:val="17"/>
        </w:numPr>
        <w:rPr>
          <w:rStyle w:val="Erwhnung"/>
          <w:color w:val="auto"/>
          <w:shd w:val="clear" w:color="auto" w:fill="auto"/>
        </w:rPr>
      </w:pPr>
      <w:hyperlink r:id="rId65" w:history="1">
        <w:r w:rsidRPr="00F27E1A">
          <w:rPr>
            <w:rStyle w:val="Hyperlink"/>
          </w:rPr>
          <w:t>Rinder</w:t>
        </w:r>
      </w:hyperlink>
    </w:p>
    <w:p w14:paraId="5CC0145E" w14:textId="48FB50AB" w:rsidR="00F74A13" w:rsidRDefault="00F74A13" w:rsidP="00F74A13">
      <w:pPr>
        <w:pStyle w:val="Listenabsatz"/>
        <w:numPr>
          <w:ilvl w:val="0"/>
          <w:numId w:val="17"/>
        </w:numPr>
        <w:rPr>
          <w:rStyle w:val="Erwhnung"/>
          <w:color w:val="auto"/>
          <w:shd w:val="clear" w:color="auto" w:fill="auto"/>
        </w:rPr>
      </w:pPr>
      <w:hyperlink r:id="rId66" w:history="1">
        <w:r w:rsidRPr="00F27E1A">
          <w:rPr>
            <w:rStyle w:val="Hyperlink"/>
          </w:rPr>
          <w:t>Geflügel</w:t>
        </w:r>
      </w:hyperlink>
    </w:p>
    <w:p w14:paraId="4FDA4E10" w14:textId="7B6CF897" w:rsidR="00F74A13" w:rsidRDefault="00F74A13" w:rsidP="00F74A13">
      <w:pPr>
        <w:pStyle w:val="Listenabsatz"/>
        <w:numPr>
          <w:ilvl w:val="0"/>
          <w:numId w:val="17"/>
        </w:numPr>
        <w:rPr>
          <w:rStyle w:val="Erwhnung"/>
          <w:color w:val="auto"/>
          <w:shd w:val="clear" w:color="auto" w:fill="auto"/>
        </w:rPr>
      </w:pPr>
      <w:hyperlink r:id="rId67" w:history="1">
        <w:r w:rsidRPr="008B1C87">
          <w:rPr>
            <w:rStyle w:val="Hyperlink"/>
          </w:rPr>
          <w:t>Mais</w:t>
        </w:r>
      </w:hyperlink>
    </w:p>
    <w:p w14:paraId="04F19595" w14:textId="04C2832D" w:rsidR="00F74A13" w:rsidRDefault="00F74A13" w:rsidP="00F74A13">
      <w:pPr>
        <w:pStyle w:val="Listenabsatz"/>
        <w:numPr>
          <w:ilvl w:val="0"/>
          <w:numId w:val="17"/>
        </w:numPr>
        <w:rPr>
          <w:rStyle w:val="Erwhnung"/>
          <w:color w:val="auto"/>
          <w:shd w:val="clear" w:color="auto" w:fill="auto"/>
        </w:rPr>
      </w:pPr>
      <w:hyperlink r:id="rId68" w:history="1">
        <w:r w:rsidRPr="008B1C87">
          <w:rPr>
            <w:rStyle w:val="Hyperlink"/>
          </w:rPr>
          <w:t>Getreide</w:t>
        </w:r>
      </w:hyperlink>
    </w:p>
    <w:p w14:paraId="57F85E18" w14:textId="5EC94E79" w:rsidR="00F74A13" w:rsidRDefault="00F74A13" w:rsidP="00F74A13">
      <w:pPr>
        <w:pStyle w:val="Listenabsatz"/>
        <w:numPr>
          <w:ilvl w:val="0"/>
          <w:numId w:val="17"/>
        </w:numPr>
        <w:spacing w:line="360" w:lineRule="auto"/>
        <w:jc w:val="both"/>
        <w:rPr>
          <w:noProof/>
        </w:rPr>
      </w:pPr>
      <w:hyperlink r:id="rId69" w:history="1">
        <w:r w:rsidRPr="008B1C87">
          <w:rPr>
            <w:rStyle w:val="Hyperlink"/>
          </w:rPr>
          <w:t>Erdäpfel</w:t>
        </w:r>
      </w:hyperlink>
    </w:p>
    <w:p w14:paraId="426E3020" w14:textId="606AFF8A" w:rsidR="00F74A13" w:rsidRDefault="00F74A13" w:rsidP="00F74A13">
      <w:pPr>
        <w:spacing w:line="360" w:lineRule="auto"/>
        <w:jc w:val="both"/>
        <w:rPr>
          <w:noProof/>
        </w:rPr>
      </w:pPr>
    </w:p>
    <w:p w14:paraId="03DA3AB6" w14:textId="636B9594" w:rsidR="00F74A13" w:rsidRDefault="009C70E5" w:rsidP="00F74A13">
      <w:pPr>
        <w:spacing w:line="360" w:lineRule="auto"/>
        <w:jc w:val="both"/>
        <w:rPr>
          <w:noProof/>
        </w:rPr>
      </w:pPr>
      <w:r>
        <w:rPr>
          <w:noProof/>
        </w:rPr>
        <w:t xml:space="preserve">Wichtiger Hinweis: </w:t>
      </w:r>
      <w:r w:rsidR="00F74A13">
        <w:rPr>
          <w:noProof/>
        </w:rPr>
        <w:t xml:space="preserve">Die Materialien müssen unbedingt in der angegebenen Größe </w:t>
      </w:r>
      <w:r w:rsidR="00DD444F">
        <w:rPr>
          <w:noProof/>
        </w:rPr>
        <w:t xml:space="preserve">auf einem A4-Blatt </w:t>
      </w:r>
      <w:r w:rsidR="00F74A13">
        <w:rPr>
          <w:noProof/>
        </w:rPr>
        <w:t>gedruckt und ausgeschnitten werden</w:t>
      </w:r>
      <w:r w:rsidR="00DD444F">
        <w:rPr>
          <w:noProof/>
        </w:rPr>
        <w:t>, damit die Übung durchgeführt werden kann</w:t>
      </w:r>
      <w:r>
        <w:rPr>
          <w:noProof/>
        </w:rPr>
        <w:t xml:space="preserve"> (siehe Foto)</w:t>
      </w:r>
      <w:r w:rsidR="00DD444F">
        <w:rPr>
          <w:noProof/>
        </w:rPr>
        <w:t>.</w:t>
      </w:r>
    </w:p>
    <w:p w14:paraId="76083693" w14:textId="3DF1E57A" w:rsidR="00F74A13" w:rsidRDefault="00F74A13" w:rsidP="00F74A13">
      <w:pPr>
        <w:spacing w:line="360" w:lineRule="auto"/>
        <w:jc w:val="both"/>
        <w:rPr>
          <w:noProof/>
        </w:rPr>
      </w:pPr>
    </w:p>
    <w:p w14:paraId="5CEE1CD6" w14:textId="03FD3D5C" w:rsidR="009C70E5" w:rsidRDefault="009C70E5" w:rsidP="00F74A13">
      <w:pPr>
        <w:spacing w:line="360" w:lineRule="auto"/>
        <w:jc w:val="both"/>
        <w:rPr>
          <w:noProof/>
        </w:rPr>
      </w:pPr>
      <w:r>
        <w:rPr>
          <w:noProof/>
        </w:rPr>
        <w:drawing>
          <wp:anchor distT="0" distB="0" distL="114300" distR="114300" simplePos="0" relativeHeight="251658263" behindDoc="0" locked="0" layoutInCell="1" allowOverlap="1" wp14:anchorId="68094A7F" wp14:editId="3BCCEDE3">
            <wp:simplePos x="0" y="0"/>
            <wp:positionH relativeFrom="margin">
              <wp:align>left</wp:align>
            </wp:positionH>
            <wp:positionV relativeFrom="paragraph">
              <wp:posOffset>47625</wp:posOffset>
            </wp:positionV>
            <wp:extent cx="4187676" cy="4705350"/>
            <wp:effectExtent l="0" t="0" r="381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4189189" cy="4707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8FAC5D" w14:textId="4019A2E8" w:rsidR="005B4105" w:rsidRPr="00AF1A40" w:rsidRDefault="005B4105" w:rsidP="00AF1A40">
      <w:pPr>
        <w:spacing w:line="360" w:lineRule="auto"/>
        <w:jc w:val="both"/>
        <w:rPr>
          <w:sz w:val="24"/>
          <w:lang w:val="de-DE"/>
        </w:rPr>
      </w:pPr>
      <w:r>
        <w:rPr>
          <w:lang w:val="de-DE"/>
        </w:rPr>
        <w:br w:type="page"/>
      </w:r>
    </w:p>
    <w:p w14:paraId="66D6A4CE" w14:textId="77777777" w:rsidR="00954CB7" w:rsidRDefault="00954CB7" w:rsidP="005B4105">
      <w:pPr>
        <w:pStyle w:val="berschrift3"/>
        <w:rPr>
          <w:lang w:val="de-DE"/>
        </w:rPr>
        <w:sectPr w:rsidR="00954CB7" w:rsidSect="00F74A13">
          <w:pgSz w:w="11900" w:h="16840"/>
          <w:pgMar w:top="1802" w:right="1417" w:bottom="1134" w:left="1417" w:header="850" w:footer="680" w:gutter="0"/>
          <w:cols w:space="708"/>
          <w:docGrid w:linePitch="360"/>
        </w:sectPr>
      </w:pPr>
    </w:p>
    <w:p w14:paraId="3B081C27" w14:textId="345A9464" w:rsidR="00C70693" w:rsidRDefault="005B4105" w:rsidP="00DA10FD">
      <w:pPr>
        <w:pStyle w:val="berschrift2"/>
        <w:rPr>
          <w:lang w:val="de-DE"/>
        </w:rPr>
      </w:pPr>
      <w:r>
        <w:rPr>
          <w:lang w:val="de-DE"/>
        </w:rPr>
        <w:lastRenderedPageBreak/>
        <w:t xml:space="preserve">M9: </w:t>
      </w:r>
      <w:r w:rsidR="00AF1A40">
        <w:rPr>
          <w:lang w:val="de-DE"/>
        </w:rPr>
        <w:t xml:space="preserve">Abschluss &amp; </w:t>
      </w:r>
      <w:r>
        <w:rPr>
          <w:lang w:val="de-DE"/>
        </w:rPr>
        <w:t>Bonusrätsel</w:t>
      </w:r>
    </w:p>
    <w:p w14:paraId="66F531B9" w14:textId="186FD937" w:rsidR="005B4105" w:rsidRPr="00AF1A40" w:rsidRDefault="005B4105" w:rsidP="00AF1A40">
      <w:pPr>
        <w:spacing w:line="360" w:lineRule="auto"/>
        <w:rPr>
          <w:sz w:val="24"/>
          <w:lang w:val="de-DE"/>
        </w:rPr>
      </w:pPr>
    </w:p>
    <w:p w14:paraId="6331A65D" w14:textId="77777777" w:rsidR="00AF1A40" w:rsidRPr="00AF1A40" w:rsidRDefault="005B4105" w:rsidP="00AF1A40">
      <w:pPr>
        <w:spacing w:line="360" w:lineRule="auto"/>
        <w:jc w:val="both"/>
        <w:rPr>
          <w:b/>
          <w:sz w:val="24"/>
          <w:lang w:val="de-DE"/>
        </w:rPr>
      </w:pPr>
      <w:r w:rsidRPr="00AF1A40">
        <w:rPr>
          <w:b/>
          <w:sz w:val="24"/>
          <w:lang w:val="de-DE"/>
        </w:rPr>
        <w:t>Großartig – ihr habt der Bäuerin und dem Bauern wunderbar geholfen</w:t>
      </w:r>
      <w:r w:rsidR="00AF1A40" w:rsidRPr="00AF1A40">
        <w:rPr>
          <w:b/>
          <w:sz w:val="24"/>
          <w:lang w:val="de-DE"/>
        </w:rPr>
        <w:t>,</w:t>
      </w:r>
      <w:r w:rsidRPr="00AF1A40">
        <w:rPr>
          <w:b/>
          <w:sz w:val="24"/>
          <w:lang w:val="de-DE"/>
        </w:rPr>
        <w:t xml:space="preserve"> ihre Fläche zu bewirtschaften!</w:t>
      </w:r>
    </w:p>
    <w:p w14:paraId="393B3485" w14:textId="07BFFB37" w:rsidR="005B4105" w:rsidRDefault="005B4105" w:rsidP="00AF1A40">
      <w:pPr>
        <w:spacing w:line="360" w:lineRule="auto"/>
        <w:jc w:val="both"/>
        <w:rPr>
          <w:sz w:val="24"/>
          <w:lang w:val="de-DE"/>
        </w:rPr>
      </w:pPr>
      <w:r w:rsidRPr="00AF1A40">
        <w:rPr>
          <w:sz w:val="24"/>
          <w:lang w:val="de-DE"/>
        </w:rPr>
        <w:t>Sie bedanken sich bei euch auf das Herzlichste und geben euch sogar den Schlüssel zu ihrem Häuschen, damit ihr in Zukunft auch selbst nach den Pflanzen und Tieren sehen könnt.</w:t>
      </w:r>
    </w:p>
    <w:p w14:paraId="2F5A9F1F" w14:textId="6B285087" w:rsidR="005B4105" w:rsidRPr="00AF1A40" w:rsidRDefault="005B4105" w:rsidP="00AF1A40">
      <w:pPr>
        <w:spacing w:line="360" w:lineRule="auto"/>
        <w:jc w:val="both"/>
        <w:rPr>
          <w:sz w:val="24"/>
          <w:lang w:val="de-DE"/>
        </w:rPr>
      </w:pPr>
      <w:r w:rsidRPr="00AF1A40">
        <w:rPr>
          <w:sz w:val="24"/>
          <w:lang w:val="de-DE"/>
        </w:rPr>
        <w:t>Auf einmal geht der Strom im Häuschen an! Der Blackout ist vorüber</w:t>
      </w:r>
      <w:r w:rsidR="00AF1A40">
        <w:rPr>
          <w:sz w:val="24"/>
          <w:lang w:val="de-DE"/>
        </w:rPr>
        <w:t>! I</w:t>
      </w:r>
      <w:r w:rsidRPr="00AF1A40">
        <w:rPr>
          <w:sz w:val="24"/>
          <w:lang w:val="de-DE"/>
        </w:rPr>
        <w:t>hr habt euch nicht unterkriegen lassen. Eure Gruppe hat zusammengehalten und alle Aufgaben gemeistert!</w:t>
      </w:r>
    </w:p>
    <w:p w14:paraId="429722B5" w14:textId="43102845" w:rsidR="005B4105" w:rsidRDefault="005B4105" w:rsidP="5D6BFD5B">
      <w:pPr>
        <w:spacing w:line="360" w:lineRule="auto"/>
        <w:jc w:val="both"/>
        <w:rPr>
          <w:sz w:val="24"/>
          <w:lang w:val="de-DE"/>
        </w:rPr>
      </w:pPr>
      <w:r>
        <w:br/>
      </w:r>
      <w:r w:rsidR="3B607CB8" w:rsidRPr="5D6BFD5B">
        <w:rPr>
          <w:sz w:val="24"/>
          <w:lang w:val="de-DE"/>
        </w:rPr>
        <w:t xml:space="preserve">Ihr </w:t>
      </w:r>
      <w:r w:rsidRPr="5D6BFD5B">
        <w:rPr>
          <w:sz w:val="24"/>
          <w:lang w:val="de-DE"/>
        </w:rPr>
        <w:t xml:space="preserve">telefoniert </w:t>
      </w:r>
      <w:r w:rsidR="65723760" w:rsidRPr="5D6BFD5B">
        <w:rPr>
          <w:sz w:val="24"/>
          <w:lang w:val="de-DE"/>
        </w:rPr>
        <w:t xml:space="preserve">nun </w:t>
      </w:r>
      <w:r w:rsidRPr="5D6BFD5B">
        <w:rPr>
          <w:sz w:val="24"/>
          <w:lang w:val="de-DE"/>
        </w:rPr>
        <w:t>mit euren Eltern, die euch von dem Bauernhäuschen abholen. Auf der Heimfahrt erzählt ihr von euren Erlebnissen, Erkenntnissen und eurem Deal mit dem älteren Bauernpaar. Beim Nachdenken über den Blackout wird euch bewusst, dass ihr gar nicht so genau wisst, woher der Strom eigentlich gewonnen wird. Zufällig geht es im Rätselbuch, das schon seit Ewigkeiten auf der Rückbank eures Autos herumliegt, genau um dieses Thema!</w:t>
      </w:r>
    </w:p>
    <w:p w14:paraId="11DD06A8" w14:textId="6755219D" w:rsidR="009B4EEA" w:rsidRDefault="009B4EEA" w:rsidP="00AF1A40">
      <w:pPr>
        <w:spacing w:line="360" w:lineRule="auto"/>
        <w:jc w:val="both"/>
        <w:rPr>
          <w:sz w:val="24"/>
          <w:lang w:val="de-DE"/>
        </w:rPr>
      </w:pPr>
    </w:p>
    <w:p w14:paraId="371BCBB2" w14:textId="77777777" w:rsidR="009B4EEA" w:rsidRDefault="009B4EEA" w:rsidP="00AF1A40">
      <w:pPr>
        <w:spacing w:line="360" w:lineRule="auto"/>
        <w:jc w:val="both"/>
        <w:rPr>
          <w:sz w:val="24"/>
          <w:lang w:val="de-DE"/>
        </w:rPr>
        <w:sectPr w:rsidR="009B4EEA" w:rsidSect="00954CB7">
          <w:footerReference w:type="default" r:id="rId71"/>
          <w:pgSz w:w="11900" w:h="16840"/>
          <w:pgMar w:top="1802" w:right="1417" w:bottom="1134" w:left="1417" w:header="850" w:footer="680" w:gutter="0"/>
          <w:cols w:space="708"/>
          <w:docGrid w:linePitch="360"/>
        </w:sectPr>
      </w:pPr>
    </w:p>
    <w:p w14:paraId="47F761EC" w14:textId="11384781" w:rsidR="009B4EEA" w:rsidRDefault="009B4EEA" w:rsidP="00001DB7">
      <w:pPr>
        <w:spacing w:line="360" w:lineRule="auto"/>
        <w:jc w:val="center"/>
        <w:rPr>
          <w:sz w:val="24"/>
          <w:lang w:val="de-DE"/>
        </w:rPr>
      </w:pPr>
      <w:r>
        <w:rPr>
          <w:noProof/>
        </w:rPr>
        <w:lastRenderedPageBreak/>
        <w:drawing>
          <wp:inline distT="0" distB="0" distL="0" distR="0" wp14:anchorId="79FD605E" wp14:editId="43BA661D">
            <wp:extent cx="8294107" cy="5865962"/>
            <wp:effectExtent l="0" t="0" r="0" b="1905"/>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8308229" cy="5875950"/>
                    </a:xfrm>
                    <a:prstGeom prst="rect">
                      <a:avLst/>
                    </a:prstGeom>
                    <a:noFill/>
                    <a:ln>
                      <a:noFill/>
                    </a:ln>
                  </pic:spPr>
                </pic:pic>
              </a:graphicData>
            </a:graphic>
          </wp:inline>
        </w:drawing>
      </w:r>
    </w:p>
    <w:p w14:paraId="168F8656" w14:textId="77777777" w:rsidR="009B4EEA" w:rsidRDefault="009B4EEA" w:rsidP="00AF1A40">
      <w:pPr>
        <w:spacing w:line="360" w:lineRule="auto"/>
        <w:jc w:val="both"/>
        <w:rPr>
          <w:sz w:val="24"/>
          <w:lang w:val="de-DE"/>
        </w:rPr>
        <w:sectPr w:rsidR="009B4EEA" w:rsidSect="009B4EEA">
          <w:footerReference w:type="default" r:id="rId73"/>
          <w:pgSz w:w="16840" w:h="11900" w:orient="landscape"/>
          <w:pgMar w:top="1417" w:right="1802" w:bottom="1417" w:left="1134" w:header="850" w:footer="680" w:gutter="0"/>
          <w:cols w:space="708"/>
          <w:docGrid w:linePitch="360"/>
        </w:sectPr>
      </w:pPr>
    </w:p>
    <w:p w14:paraId="4C204A5E" w14:textId="561297CB" w:rsidR="009B4EEA" w:rsidRDefault="009B4EEA" w:rsidP="00AF1A40">
      <w:pPr>
        <w:spacing w:line="360" w:lineRule="auto"/>
        <w:jc w:val="both"/>
        <w:rPr>
          <w:sz w:val="24"/>
          <w:lang w:val="de-DE"/>
        </w:rPr>
      </w:pPr>
      <w:r>
        <w:rPr>
          <w:noProof/>
        </w:rPr>
        <w:lastRenderedPageBreak/>
        <w:drawing>
          <wp:inline distT="0" distB="0" distL="0" distR="0" wp14:anchorId="34E8AE08" wp14:editId="2AB0A765">
            <wp:extent cx="5756568" cy="692150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rotWithShape="1">
                    <a:blip r:embed="rId74" cstate="print">
                      <a:extLst>
                        <a:ext uri="{28A0092B-C50C-407E-A947-70E740481C1C}">
                          <a14:useLocalDpi xmlns:a14="http://schemas.microsoft.com/office/drawing/2010/main" val="0"/>
                        </a:ext>
                      </a:extLst>
                    </a:blip>
                    <a:srcRect b="14963"/>
                    <a:stretch/>
                  </pic:blipFill>
                  <pic:spPr bwMode="auto">
                    <a:xfrm>
                      <a:off x="0" y="0"/>
                      <a:ext cx="5756910" cy="6921911"/>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anchor distT="0" distB="0" distL="114300" distR="114300" simplePos="0" relativeHeight="251658256" behindDoc="0" locked="0" layoutInCell="1" allowOverlap="1" wp14:anchorId="2256393D" wp14:editId="60DEA19D">
            <wp:simplePos x="0" y="0"/>
            <wp:positionH relativeFrom="column">
              <wp:posOffset>0</wp:posOffset>
            </wp:positionH>
            <wp:positionV relativeFrom="paragraph">
              <wp:posOffset>0</wp:posOffset>
            </wp:positionV>
            <wp:extent cx="462915" cy="539750"/>
            <wp:effectExtent l="0" t="0" r="0" b="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462915" cy="539750"/>
                    </a:xfrm>
                    <a:prstGeom prst="rect">
                      <a:avLst/>
                    </a:prstGeom>
                  </pic:spPr>
                </pic:pic>
              </a:graphicData>
            </a:graphic>
            <wp14:sizeRelH relativeFrom="page">
              <wp14:pctWidth>0</wp14:pctWidth>
            </wp14:sizeRelH>
            <wp14:sizeRelV relativeFrom="page">
              <wp14:pctHeight>0</wp14:pctHeight>
            </wp14:sizeRelV>
          </wp:anchor>
        </w:drawing>
      </w:r>
    </w:p>
    <w:p w14:paraId="1EE36B88" w14:textId="2E664418" w:rsidR="009B4EEA" w:rsidRDefault="009B4EEA" w:rsidP="00AF1A40">
      <w:pPr>
        <w:spacing w:line="360" w:lineRule="auto"/>
        <w:jc w:val="both"/>
        <w:rPr>
          <w:sz w:val="24"/>
          <w:lang w:val="de-DE"/>
        </w:rPr>
      </w:pPr>
      <w:r>
        <w:rPr>
          <w:noProof/>
        </w:rPr>
        <w:lastRenderedPageBreak/>
        <w:drawing>
          <wp:inline distT="0" distB="0" distL="0" distR="0" wp14:anchorId="60ACD141" wp14:editId="42360B8F">
            <wp:extent cx="5756568" cy="6870700"/>
            <wp:effectExtent l="0" t="0" r="0" b="635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rotWithShape="1">
                    <a:blip r:embed="rId75" cstate="print">
                      <a:extLst>
                        <a:ext uri="{28A0092B-C50C-407E-A947-70E740481C1C}">
                          <a14:useLocalDpi xmlns:a14="http://schemas.microsoft.com/office/drawing/2010/main" val="0"/>
                        </a:ext>
                      </a:extLst>
                    </a:blip>
                    <a:srcRect b="15588"/>
                    <a:stretch/>
                  </pic:blipFill>
                  <pic:spPr bwMode="auto">
                    <a:xfrm>
                      <a:off x="0" y="0"/>
                      <a:ext cx="5756910" cy="6871108"/>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anchor distT="0" distB="0" distL="114300" distR="114300" simplePos="0" relativeHeight="251658257" behindDoc="0" locked="0" layoutInCell="1" allowOverlap="1" wp14:anchorId="244F09B6" wp14:editId="07345F6A">
            <wp:simplePos x="0" y="0"/>
            <wp:positionH relativeFrom="column">
              <wp:posOffset>0</wp:posOffset>
            </wp:positionH>
            <wp:positionV relativeFrom="paragraph">
              <wp:posOffset>0</wp:posOffset>
            </wp:positionV>
            <wp:extent cx="462915" cy="539750"/>
            <wp:effectExtent l="0" t="0" r="0" b="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462915" cy="539750"/>
                    </a:xfrm>
                    <a:prstGeom prst="rect">
                      <a:avLst/>
                    </a:prstGeom>
                  </pic:spPr>
                </pic:pic>
              </a:graphicData>
            </a:graphic>
            <wp14:sizeRelH relativeFrom="page">
              <wp14:pctWidth>0</wp14:pctWidth>
            </wp14:sizeRelH>
            <wp14:sizeRelV relativeFrom="page">
              <wp14:pctHeight>0</wp14:pctHeight>
            </wp14:sizeRelV>
          </wp:anchor>
        </w:drawing>
      </w:r>
    </w:p>
    <w:p w14:paraId="05933D34" w14:textId="77777777" w:rsidR="00AF1A40" w:rsidRPr="00AF1A40" w:rsidRDefault="00AF1A40" w:rsidP="00AF1A40">
      <w:pPr>
        <w:spacing w:line="360" w:lineRule="auto"/>
        <w:jc w:val="both"/>
        <w:rPr>
          <w:sz w:val="24"/>
          <w:lang w:val="de-DE"/>
        </w:rPr>
      </w:pPr>
    </w:p>
    <w:p w14:paraId="15ECD1D9" w14:textId="77777777" w:rsidR="005B4105" w:rsidRDefault="005B4105" w:rsidP="00C70693">
      <w:pPr>
        <w:rPr>
          <w:lang w:val="de-DE"/>
        </w:rPr>
      </w:pPr>
    </w:p>
    <w:p w14:paraId="7C5A4E18" w14:textId="53FE88CB" w:rsidR="00276DBF" w:rsidRDefault="00276DBF" w:rsidP="00C70693">
      <w:pPr>
        <w:pStyle w:val="berschrift3"/>
        <w:rPr>
          <w:rFonts w:ascii="Arial" w:hAnsi="Arial" w:cs="Times New Roman (Überschriften"/>
          <w:sz w:val="44"/>
          <w:szCs w:val="32"/>
        </w:rPr>
      </w:pPr>
      <w:r>
        <w:br w:type="page"/>
      </w:r>
    </w:p>
    <w:p w14:paraId="5D02C888" w14:textId="5A1698C2" w:rsidR="00B365BC" w:rsidRPr="0007437A" w:rsidRDefault="00EA2D09" w:rsidP="00DA10FD">
      <w:pPr>
        <w:pStyle w:val="berschrift2"/>
      </w:pPr>
      <w:r w:rsidRPr="00EA2D09">
        <w:lastRenderedPageBreak/>
        <w:t>M</w:t>
      </w:r>
      <w:bookmarkEnd w:id="18"/>
      <w:r w:rsidR="005B4105">
        <w:t xml:space="preserve">10: </w:t>
      </w:r>
      <w:r w:rsidR="00B365BC" w:rsidRPr="0007437A">
        <w:t>Ticket</w:t>
      </w:r>
      <w:r w:rsidR="004D24C1" w:rsidRPr="0007437A">
        <w:t>bogen</w:t>
      </w:r>
    </w:p>
    <w:p w14:paraId="5F7F5879" w14:textId="726FA276" w:rsidR="0007437A" w:rsidRDefault="0007437A" w:rsidP="00C4576B">
      <w:pPr>
        <w:pStyle w:val="LO-normal"/>
        <w:rPr>
          <w:lang w:val="de-AT"/>
        </w:rPr>
      </w:pPr>
      <w:r>
        <w:rPr>
          <w:b/>
          <w:bCs/>
          <w:noProof/>
          <w:sz w:val="24"/>
          <w:lang w:val="de-AT"/>
        </w:rPr>
        <mc:AlternateContent>
          <mc:Choice Requires="wps">
            <w:drawing>
              <wp:anchor distT="0" distB="0" distL="114300" distR="114300" simplePos="0" relativeHeight="251658245" behindDoc="0" locked="0" layoutInCell="1" allowOverlap="1" wp14:anchorId="0F39A82F" wp14:editId="3D3ACBA9">
                <wp:simplePos x="0" y="0"/>
                <wp:positionH relativeFrom="column">
                  <wp:posOffset>4828685</wp:posOffset>
                </wp:positionH>
                <wp:positionV relativeFrom="paragraph">
                  <wp:posOffset>6367</wp:posOffset>
                </wp:positionV>
                <wp:extent cx="1226916" cy="1238491"/>
                <wp:effectExtent l="0" t="0" r="11430" b="19050"/>
                <wp:wrapNone/>
                <wp:docPr id="36" name="Oval 36"/>
                <wp:cNvGraphicFramePr/>
                <a:graphic xmlns:a="http://schemas.openxmlformats.org/drawingml/2006/main">
                  <a:graphicData uri="http://schemas.microsoft.com/office/word/2010/wordprocessingShape">
                    <wps:wsp>
                      <wps:cNvSpPr/>
                      <wps:spPr>
                        <a:xfrm>
                          <a:off x="0" y="0"/>
                          <a:ext cx="1226916" cy="1238491"/>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626020F" w14:textId="6B0B9398" w:rsidR="000C2AB0" w:rsidRPr="0007437A" w:rsidRDefault="000C2AB0" w:rsidP="0007437A">
                            <w:pPr>
                              <w:rPr>
                                <w:b/>
                                <w:sz w:val="7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sk="http://schemas.microsoft.com/office/drawing/2018/sketchyshapes" xmlns:a14="http://schemas.microsoft.com/office/drawing/2010/main" xmlns:pic="http://schemas.openxmlformats.org/drawingml/2006/picture" xmlns:a="http://schemas.openxmlformats.org/drawingml/2006/main">
            <w:pict w14:anchorId="2ECE7559">
              <v:oval id="Oval 36" style="position:absolute;margin-left:380.2pt;margin-top:.5pt;width:96.6pt;height:97.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3" fillcolor="#8d82b1 [3204]" strokecolor="#423a5d [1604]" strokeweight="1pt" w14:anchorId="0F39A8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">
                <v:stroke joinstyle="miter"/>
                <v:textbox>
                  <w:txbxContent>
                    <w:p w:rsidRPr="0007437A" w:rsidR="000C2AB0" w:rsidP="0007437A" w:rsidRDefault="000C2AB0" w14:paraId="0A37501D" w14:textId="6B0B9398">
                      <w:pPr>
                        <w:rPr>
                          <w:b/>
                          <w:sz w:val="72"/>
                        </w:rPr>
                      </w:pPr>
                    </w:p>
                  </w:txbxContent>
                </v:textbox>
              </v:oval>
            </w:pict>
          </mc:Fallback>
        </mc:AlternateContent>
      </w:r>
    </w:p>
    <w:p w14:paraId="4ED3E904" w14:textId="3FB86AA6" w:rsidR="00B365BC" w:rsidRPr="0007437A" w:rsidRDefault="0007437A" w:rsidP="00C4576B">
      <w:pPr>
        <w:pStyle w:val="LO-normal"/>
        <w:rPr>
          <w:lang w:val="de-AT"/>
        </w:rPr>
      </w:pPr>
      <w:r w:rsidRPr="0007437A">
        <w:rPr>
          <w:noProof/>
          <w:lang w:val="de-AT"/>
        </w:rPr>
        <mc:AlternateContent>
          <mc:Choice Requires="wps">
            <w:drawing>
              <wp:anchor distT="45720" distB="45720" distL="114300" distR="114300" simplePos="0" relativeHeight="251658247" behindDoc="0" locked="0" layoutInCell="1" allowOverlap="1" wp14:anchorId="50A3421F" wp14:editId="3FACC5DD">
                <wp:simplePos x="0" y="0"/>
                <wp:positionH relativeFrom="column">
                  <wp:posOffset>5060170</wp:posOffset>
                </wp:positionH>
                <wp:positionV relativeFrom="paragraph">
                  <wp:posOffset>18117</wp:posOffset>
                </wp:positionV>
                <wp:extent cx="723418" cy="821400"/>
                <wp:effectExtent l="0" t="0" r="0" b="0"/>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418" cy="821400"/>
                        </a:xfrm>
                        <a:prstGeom prst="rect">
                          <a:avLst/>
                        </a:prstGeom>
                        <a:noFill/>
                        <a:ln w="9525">
                          <a:noFill/>
                          <a:miter lim="800000"/>
                          <a:headEnd/>
                          <a:tailEnd/>
                        </a:ln>
                      </wps:spPr>
                      <wps:txbx>
                        <w:txbxContent>
                          <w:p w14:paraId="4C3DA959" w14:textId="0B340E0F" w:rsidR="000C2AB0" w:rsidRPr="0007437A" w:rsidRDefault="000C2AB0" w:rsidP="0007437A">
                            <w:pPr>
                              <w:spacing w:line="240" w:lineRule="auto"/>
                              <w:jc w:val="center"/>
                              <w:rPr>
                                <w:b/>
                                <w:color w:val="FFFFFF" w:themeColor="background1"/>
                                <w:sz w:val="96"/>
                              </w:rPr>
                            </w:pPr>
                            <w:r w:rsidRPr="0007437A">
                              <w:rPr>
                                <w:b/>
                                <w:color w:val="FFFFFF" w:themeColor="background1"/>
                                <w:sz w:val="9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sk="http://schemas.microsoft.com/office/drawing/2018/sketchyshapes" xmlns:a14="http://schemas.microsoft.com/office/drawing/2010/main" xmlns:pic="http://schemas.openxmlformats.org/drawingml/2006/picture" xmlns:a="http://schemas.openxmlformats.org/drawingml/2006/main">
            <w:pict w14:anchorId="743E74B9">
              <v:shapetype id="_x0000_t202" coordsize="21600,21600" o:spt="202" path="m,l,21600r21600,l21600,xe" w14:anchorId="50A3421F">
                <v:stroke joinstyle="miter"/>
                <v:path gradientshapeok="t" o:connecttype="rect"/>
              </v:shapetype>
              <v:shape id="Text Box 45" style="position:absolute;margin-left:398.45pt;margin-top:1.45pt;width:56.95pt;height:64.7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">
                <v:textbox>
                  <w:txbxContent>
                    <w:p w:rsidRPr="0007437A" w:rsidR="000C2AB0" w:rsidP="0007437A" w:rsidRDefault="000C2AB0" w14:paraId="038C6520" w14:textId="0B340E0F">
                      <w:pPr>
                        <w:spacing w:line="240" w:lineRule="auto"/>
                        <w:jc w:val="center"/>
                        <w:rPr>
                          <w:b/>
                          <w:color w:val="FFFFFF" w:themeColor="background1"/>
                          <w:sz w:val="96"/>
                        </w:rPr>
                      </w:pPr>
                      <w:r w:rsidRPr="0007437A">
                        <w:rPr>
                          <w:b/>
                          <w:color w:val="FFFFFF" w:themeColor="background1"/>
                          <w:sz w:val="96"/>
                        </w:rPr>
                        <w:t>?</w:t>
                      </w:r>
                    </w:p>
                  </w:txbxContent>
                </v:textbox>
              </v:shape>
            </w:pict>
          </mc:Fallback>
        </mc:AlternateContent>
      </w:r>
    </w:p>
    <w:p w14:paraId="2D27E026" w14:textId="295397C3" w:rsidR="00C4576B" w:rsidRPr="0007437A" w:rsidRDefault="00C4576B" w:rsidP="00C4576B">
      <w:pPr>
        <w:pStyle w:val="LO-normal"/>
        <w:rPr>
          <w:lang w:val="de-AT"/>
        </w:rPr>
      </w:pPr>
      <w:r w:rsidRPr="0007437A">
        <w:rPr>
          <w:rStyle w:val="Fett"/>
          <w:sz w:val="24"/>
          <w:lang w:val="de-AT"/>
        </w:rPr>
        <w:t>Teamname</w:t>
      </w:r>
      <w:r w:rsidRPr="0007437A">
        <w:rPr>
          <w:lang w:val="de-AT"/>
        </w:rPr>
        <w:t>:</w:t>
      </w:r>
      <w:r w:rsidR="0007437A" w:rsidRPr="0007437A">
        <w:rPr>
          <w:lang w:val="de-AT"/>
        </w:rPr>
        <w:t xml:space="preserve"> ___</w:t>
      </w:r>
      <w:r w:rsidR="0007437A">
        <w:rPr>
          <w:lang w:val="de-AT"/>
        </w:rPr>
        <w:t>________________________________________________</w:t>
      </w:r>
    </w:p>
    <w:p w14:paraId="6C29D93E" w14:textId="3B775B59" w:rsidR="00C4576B" w:rsidRDefault="00C4576B" w:rsidP="00C4576B">
      <w:pPr>
        <w:pStyle w:val="LO-normal"/>
        <w:rPr>
          <w:lang w:val="de-AT"/>
        </w:rPr>
      </w:pPr>
    </w:p>
    <w:p w14:paraId="36F9E9D3" w14:textId="66EAD663" w:rsidR="0007437A" w:rsidRDefault="0007437A" w:rsidP="00C4576B">
      <w:pPr>
        <w:pStyle w:val="LO-normal"/>
        <w:rPr>
          <w:lang w:val="de-AT"/>
        </w:rPr>
      </w:pPr>
    </w:p>
    <w:p w14:paraId="0B1B2ADC" w14:textId="049E829F" w:rsidR="0007437A" w:rsidRPr="0007437A" w:rsidRDefault="0007437A" w:rsidP="00C4576B">
      <w:pPr>
        <w:pStyle w:val="LO-normal"/>
        <w:rPr>
          <w:lang w:val="de-AT"/>
        </w:rPr>
      </w:pPr>
    </w:p>
    <w:p w14:paraId="2369E96F" w14:textId="663530F0" w:rsidR="00C4576B" w:rsidRPr="0007437A" w:rsidRDefault="00C4576B" w:rsidP="00C4576B">
      <w:pPr>
        <w:pStyle w:val="LO-normal"/>
        <w:rPr>
          <w:lang w:val="de-AT"/>
        </w:rPr>
      </w:pPr>
      <w:r w:rsidRPr="0007437A">
        <w:rPr>
          <w:lang w:val="de-AT"/>
        </w:rPr>
        <w:t>Herausforderung 1:</w:t>
      </w:r>
      <w:r w:rsidR="0007437A">
        <w:rPr>
          <w:lang w:val="de-AT"/>
        </w:rPr>
        <w:t xml:space="preserve"> _______________________________________________</w:t>
      </w:r>
    </w:p>
    <w:p w14:paraId="7EC96DB1" w14:textId="77777777" w:rsidR="0007437A" w:rsidRDefault="0007437A" w:rsidP="00C4576B">
      <w:pPr>
        <w:pStyle w:val="LO-normal"/>
        <w:rPr>
          <w:lang w:val="de-AT"/>
        </w:rPr>
      </w:pPr>
    </w:p>
    <w:p w14:paraId="352C7FFB" w14:textId="3792335E" w:rsidR="00C4576B" w:rsidRPr="0007437A" w:rsidRDefault="00C4576B" w:rsidP="00C4576B">
      <w:pPr>
        <w:pStyle w:val="LO-normal"/>
        <w:rPr>
          <w:lang w:val="de-AT"/>
        </w:rPr>
      </w:pPr>
      <w:r w:rsidRPr="0007437A">
        <w:rPr>
          <w:lang w:val="de-AT"/>
        </w:rPr>
        <w:t>Herausforderung 2:</w:t>
      </w:r>
      <w:r w:rsidR="0007437A">
        <w:rPr>
          <w:lang w:val="de-AT"/>
        </w:rPr>
        <w:t xml:space="preserve"> _______________________________________________</w:t>
      </w:r>
    </w:p>
    <w:p w14:paraId="6C837839" w14:textId="5E8489E9" w:rsidR="0007437A" w:rsidRDefault="0007437A" w:rsidP="00C4576B">
      <w:pPr>
        <w:pStyle w:val="LO-normal"/>
        <w:rPr>
          <w:lang w:val="de-AT"/>
        </w:rPr>
      </w:pPr>
    </w:p>
    <w:p w14:paraId="5846D24F" w14:textId="1BFBA8A7" w:rsidR="00C4576B" w:rsidRPr="0007437A" w:rsidRDefault="0007437A" w:rsidP="00C4576B">
      <w:pPr>
        <w:pStyle w:val="LO-normal"/>
        <w:rPr>
          <w:lang w:val="de-AT"/>
        </w:rPr>
      </w:pPr>
      <w:r>
        <w:rPr>
          <w:b/>
          <w:bCs/>
          <w:noProof/>
          <w:sz w:val="24"/>
          <w:lang w:val="de-AT"/>
        </w:rPr>
        <mc:AlternateContent>
          <mc:Choice Requires="wps">
            <w:drawing>
              <wp:anchor distT="0" distB="0" distL="114300" distR="114300" simplePos="0" relativeHeight="251658246" behindDoc="0" locked="0" layoutInCell="1" allowOverlap="1" wp14:anchorId="20A5909B" wp14:editId="062B57F9">
                <wp:simplePos x="0" y="0"/>
                <wp:positionH relativeFrom="column">
                  <wp:posOffset>4855266</wp:posOffset>
                </wp:positionH>
                <wp:positionV relativeFrom="paragraph">
                  <wp:posOffset>85468</wp:posOffset>
                </wp:positionV>
                <wp:extent cx="1226820" cy="1238250"/>
                <wp:effectExtent l="0" t="0" r="11430" b="19050"/>
                <wp:wrapNone/>
                <wp:docPr id="44" name="Oval 44"/>
                <wp:cNvGraphicFramePr/>
                <a:graphic xmlns:a="http://schemas.openxmlformats.org/drawingml/2006/main">
                  <a:graphicData uri="http://schemas.microsoft.com/office/word/2010/wordprocessingShape">
                    <wps:wsp>
                      <wps:cNvSpPr/>
                      <wps:spPr>
                        <a:xfrm>
                          <a:off x="0" y="0"/>
                          <a:ext cx="1226820" cy="12382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A9D2257" w14:textId="58F576F2" w:rsidR="000C2AB0" w:rsidRPr="0007437A" w:rsidRDefault="000C2AB0" w:rsidP="0007437A">
                            <w:pPr>
                              <w:rPr>
                                <w:b/>
                                <w:sz w:val="7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sk="http://schemas.microsoft.com/office/drawing/2018/sketchyshapes" xmlns:a14="http://schemas.microsoft.com/office/drawing/2010/main" xmlns:pic="http://schemas.openxmlformats.org/drawingml/2006/picture" xmlns:a="http://schemas.openxmlformats.org/drawingml/2006/main">
            <w:pict w14:anchorId="0B85494A">
              <v:oval id="Oval 44" style="position:absolute;margin-left:382.3pt;margin-top:6.75pt;width:96.6pt;height:97.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5" fillcolor="#8d82b1 [3204]" strokecolor="#423a5d [1604]" strokeweight="1pt" w14:anchorId="20A5909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">
                <v:stroke joinstyle="miter"/>
                <v:textbox>
                  <w:txbxContent>
                    <w:p w:rsidRPr="0007437A" w:rsidR="000C2AB0" w:rsidP="0007437A" w:rsidRDefault="000C2AB0" w14:paraId="5DAB6C7B" w14:textId="58F576F2">
                      <w:pPr>
                        <w:rPr>
                          <w:b/>
                          <w:sz w:val="72"/>
                        </w:rPr>
                      </w:pPr>
                    </w:p>
                  </w:txbxContent>
                </v:textbox>
              </v:oval>
            </w:pict>
          </mc:Fallback>
        </mc:AlternateContent>
      </w:r>
      <w:r w:rsidR="00C4576B" w:rsidRPr="0007437A">
        <w:rPr>
          <w:lang w:val="de-AT"/>
        </w:rPr>
        <w:t>Herausforderung 3:</w:t>
      </w:r>
      <w:r>
        <w:rPr>
          <w:lang w:val="de-AT"/>
        </w:rPr>
        <w:t xml:space="preserve"> _______________________________________________</w:t>
      </w:r>
    </w:p>
    <w:p w14:paraId="6E72C06C" w14:textId="2081D34E" w:rsidR="0007437A" w:rsidRDefault="0007437A" w:rsidP="00C4576B">
      <w:pPr>
        <w:pStyle w:val="LO-normal"/>
        <w:rPr>
          <w:lang w:val="de-AT"/>
        </w:rPr>
      </w:pPr>
      <w:r w:rsidRPr="0007437A">
        <w:rPr>
          <w:noProof/>
          <w:lang w:val="de-AT"/>
        </w:rPr>
        <mc:AlternateContent>
          <mc:Choice Requires="wps">
            <w:drawing>
              <wp:anchor distT="45720" distB="45720" distL="114300" distR="114300" simplePos="0" relativeHeight="251658248" behindDoc="0" locked="0" layoutInCell="1" allowOverlap="1" wp14:anchorId="17ED0E2A" wp14:editId="0732AAE6">
                <wp:simplePos x="0" y="0"/>
                <wp:positionH relativeFrom="column">
                  <wp:posOffset>5115359</wp:posOffset>
                </wp:positionH>
                <wp:positionV relativeFrom="paragraph">
                  <wp:posOffset>115152</wp:posOffset>
                </wp:positionV>
                <wp:extent cx="723418" cy="844951"/>
                <wp:effectExtent l="0" t="0" r="0" b="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418" cy="844951"/>
                        </a:xfrm>
                        <a:prstGeom prst="rect">
                          <a:avLst/>
                        </a:prstGeom>
                        <a:noFill/>
                        <a:ln w="9525">
                          <a:noFill/>
                          <a:miter lim="800000"/>
                          <a:headEnd/>
                          <a:tailEnd/>
                        </a:ln>
                      </wps:spPr>
                      <wps:txbx>
                        <w:txbxContent>
                          <w:p w14:paraId="0E28D572" w14:textId="499EC971" w:rsidR="000C2AB0" w:rsidRPr="0007437A" w:rsidRDefault="000C2AB0" w:rsidP="0007437A">
                            <w:pPr>
                              <w:spacing w:line="240" w:lineRule="auto"/>
                              <w:jc w:val="center"/>
                              <w:rPr>
                                <w:b/>
                                <w:color w:val="FFFFFF" w:themeColor="background1"/>
                                <w:sz w:val="96"/>
                              </w:rPr>
                            </w:pPr>
                            <w:r>
                              <w:rPr>
                                <w:b/>
                                <w:color w:val="FFFFFF" w:themeColor="background1"/>
                                <w:sz w:val="9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sk="http://schemas.microsoft.com/office/drawing/2018/sketchyshapes" xmlns:a14="http://schemas.microsoft.com/office/drawing/2010/main" xmlns:pic="http://schemas.openxmlformats.org/drawingml/2006/picture" xmlns:a="http://schemas.openxmlformats.org/drawingml/2006/main">
            <w:pict w14:anchorId="393C9879">
              <v:shape id="Text Box 47" style="position:absolute;margin-left:402.8pt;margin-top:9.05pt;width:56.95pt;height:66.55pt;z-index:251658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" w14:anchorId="17ED0E2A">
                <v:textbox>
                  <w:txbxContent>
                    <w:p w:rsidRPr="0007437A" w:rsidR="000C2AB0" w:rsidP="0007437A" w:rsidRDefault="000C2AB0" w14:paraId="4A189F48" w14:textId="499EC971">
                      <w:pPr>
                        <w:spacing w:line="240" w:lineRule="auto"/>
                        <w:jc w:val="center"/>
                        <w:rPr>
                          <w:b/>
                          <w:color w:val="FFFFFF" w:themeColor="background1"/>
                          <w:sz w:val="96"/>
                        </w:rPr>
                      </w:pPr>
                      <w:r>
                        <w:rPr>
                          <w:b/>
                          <w:color w:val="FFFFFF" w:themeColor="background1"/>
                          <w:sz w:val="96"/>
                        </w:rPr>
                        <w:t>!</w:t>
                      </w:r>
                    </w:p>
                  </w:txbxContent>
                </v:textbox>
              </v:shape>
            </w:pict>
          </mc:Fallback>
        </mc:AlternateContent>
      </w:r>
    </w:p>
    <w:p w14:paraId="7804A82C" w14:textId="32A58C2D" w:rsidR="00C4576B" w:rsidRDefault="00C4576B" w:rsidP="00C4576B">
      <w:pPr>
        <w:pStyle w:val="LO-normal"/>
        <w:rPr>
          <w:lang w:val="de-AT"/>
        </w:rPr>
      </w:pPr>
      <w:r w:rsidRPr="0007437A">
        <w:rPr>
          <w:lang w:val="de-AT"/>
        </w:rPr>
        <w:t>Herausforderung 4:</w:t>
      </w:r>
      <w:r w:rsidR="0007437A">
        <w:rPr>
          <w:lang w:val="de-AT"/>
        </w:rPr>
        <w:t xml:space="preserve"> _______________________________________________</w:t>
      </w:r>
    </w:p>
    <w:p w14:paraId="218C7475" w14:textId="77777777" w:rsidR="001C072F" w:rsidRDefault="001C072F" w:rsidP="00C4576B">
      <w:pPr>
        <w:pStyle w:val="LO-normal"/>
        <w:rPr>
          <w:lang w:val="de-AT"/>
        </w:rPr>
      </w:pPr>
    </w:p>
    <w:p w14:paraId="13FF718F" w14:textId="04177AD6" w:rsidR="001C072F" w:rsidRPr="0007437A" w:rsidRDefault="001C072F" w:rsidP="00C4576B">
      <w:pPr>
        <w:pStyle w:val="LO-normal"/>
        <w:rPr>
          <w:lang w:val="de-AT"/>
        </w:rPr>
      </w:pPr>
      <w:r>
        <w:rPr>
          <w:lang w:val="de-AT"/>
        </w:rPr>
        <w:t>Bonusrätsel: ____________________________________________________</w:t>
      </w:r>
    </w:p>
    <w:p w14:paraId="17211CCF" w14:textId="6C5AF59B" w:rsidR="00C4576B" w:rsidRPr="0007437A" w:rsidRDefault="00C4576B" w:rsidP="00C4576B">
      <w:pPr>
        <w:pStyle w:val="LO-normal"/>
        <w:rPr>
          <w:lang w:val="de-AT"/>
        </w:rPr>
      </w:pPr>
    </w:p>
    <w:p w14:paraId="788D354A" w14:textId="54996317" w:rsidR="00C4576B" w:rsidRDefault="00C4576B" w:rsidP="00C4576B">
      <w:pPr>
        <w:pStyle w:val="LO-normal"/>
        <w:rPr>
          <w:lang w:val="de-AT"/>
        </w:rPr>
      </w:pPr>
    </w:p>
    <w:p w14:paraId="7D14CA97" w14:textId="3372057B" w:rsidR="0007437A" w:rsidRDefault="0007437A" w:rsidP="00C4576B">
      <w:pPr>
        <w:pStyle w:val="LO-normal"/>
        <w:rPr>
          <w:lang w:val="de-AT"/>
        </w:rPr>
      </w:pPr>
    </w:p>
    <w:p w14:paraId="38490C43" w14:textId="77777777" w:rsidR="0007437A" w:rsidRDefault="0007437A" w:rsidP="00C4576B">
      <w:pPr>
        <w:pStyle w:val="LO-normal"/>
        <w:rPr>
          <w:lang w:val="de-AT"/>
        </w:rPr>
      </w:pPr>
    </w:p>
    <w:p w14:paraId="02AF06FB" w14:textId="77777777" w:rsidR="0007437A" w:rsidRPr="0007437A" w:rsidRDefault="0007437A" w:rsidP="00C4576B">
      <w:pPr>
        <w:pStyle w:val="LO-normal"/>
        <w:rPr>
          <w:lang w:val="de-AT"/>
        </w:rPr>
      </w:pPr>
    </w:p>
    <w:p w14:paraId="7690A8E0" w14:textId="434CE0FA" w:rsidR="00C4576B" w:rsidRPr="00F71ECC" w:rsidRDefault="00C4576B" w:rsidP="0007437A">
      <w:pPr>
        <w:pStyle w:val="LO-normal"/>
        <w:spacing w:line="480" w:lineRule="auto"/>
        <w:rPr>
          <w:lang w:val="de-AT"/>
        </w:rPr>
      </w:pPr>
      <w:r w:rsidRPr="00F71ECC">
        <w:rPr>
          <w:lang w:val="de-AT"/>
        </w:rPr>
        <w:t>Zusätzliche Notizen:</w:t>
      </w:r>
    </w:p>
    <w:p w14:paraId="338C56C0" w14:textId="6F1E703C" w:rsidR="002853D5" w:rsidRPr="00F71ECC" w:rsidRDefault="0007437A" w:rsidP="001C072F">
      <w:pPr>
        <w:pStyle w:val="LO-normal"/>
        <w:spacing w:before="120" w:line="480" w:lineRule="auto"/>
        <w:rPr>
          <w:lang w:val="de-AT"/>
        </w:rPr>
      </w:pPr>
      <w:r>
        <w:rPr>
          <w:lang w:val="de-A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93D0979" w14:textId="77777777" w:rsidR="002853D5" w:rsidRDefault="002853D5" w:rsidP="00B365BC">
      <w:pPr>
        <w:spacing w:line="240" w:lineRule="auto"/>
      </w:pPr>
    </w:p>
    <w:p w14:paraId="4521458F" w14:textId="4694E5B4" w:rsidR="00B365BC" w:rsidRDefault="00B365BC" w:rsidP="00B365BC">
      <w:pPr>
        <w:spacing w:line="240" w:lineRule="auto"/>
      </w:pPr>
      <w:r>
        <w:br w:type="page"/>
      </w:r>
    </w:p>
    <w:p w14:paraId="5A4E7777" w14:textId="60E8BAC8" w:rsidR="00FA52EF" w:rsidRPr="00F71ECC" w:rsidRDefault="00B365BC" w:rsidP="00DA10FD">
      <w:pPr>
        <w:pStyle w:val="berschrift2"/>
      </w:pPr>
      <w:r>
        <w:lastRenderedPageBreak/>
        <w:t>M</w:t>
      </w:r>
      <w:r w:rsidR="005B4105">
        <w:t xml:space="preserve">11: </w:t>
      </w:r>
      <w:r w:rsidRPr="00F71ECC">
        <w:t>Urkunde</w:t>
      </w:r>
    </w:p>
    <w:p w14:paraId="64FAC661" w14:textId="0399616A" w:rsidR="003D1760" w:rsidRDefault="003D1760" w:rsidP="003D1760"/>
    <w:p w14:paraId="2E3AE1BF" w14:textId="77777777" w:rsidR="003D1760" w:rsidRPr="003D1760" w:rsidRDefault="003D1760" w:rsidP="00B15ED5">
      <w:pPr>
        <w:spacing w:line="360" w:lineRule="auto"/>
      </w:pPr>
    </w:p>
    <w:p w14:paraId="153E1EA4" w14:textId="6FF9B7A1" w:rsidR="00B15ED5" w:rsidRDefault="00581F1F" w:rsidP="00B15ED5">
      <w:pPr>
        <w:spacing w:line="360" w:lineRule="auto"/>
        <w:jc w:val="center"/>
        <w:rPr>
          <w:sz w:val="28"/>
        </w:rPr>
      </w:pPr>
      <w:r w:rsidRPr="003D1760">
        <w:rPr>
          <w:sz w:val="28"/>
        </w:rPr>
        <w:t>___________</w:t>
      </w:r>
      <w:r w:rsidR="003D1760">
        <w:rPr>
          <w:sz w:val="28"/>
        </w:rPr>
        <w:t>__</w:t>
      </w:r>
      <w:r w:rsidR="00B15ED5">
        <w:rPr>
          <w:sz w:val="28"/>
        </w:rPr>
        <w:t>_________</w:t>
      </w:r>
      <w:r w:rsidR="003D1760">
        <w:rPr>
          <w:sz w:val="28"/>
        </w:rPr>
        <w:t>___________</w:t>
      </w:r>
      <w:r w:rsidRPr="003D1760">
        <w:rPr>
          <w:sz w:val="28"/>
        </w:rPr>
        <w:t>_____</w:t>
      </w:r>
    </w:p>
    <w:p w14:paraId="6E46BDAE" w14:textId="32201E7B" w:rsidR="003D1760" w:rsidRDefault="003D1760" w:rsidP="00B15ED5">
      <w:pPr>
        <w:spacing w:after="240" w:line="360" w:lineRule="auto"/>
        <w:jc w:val="center"/>
        <w:rPr>
          <w:sz w:val="28"/>
        </w:rPr>
      </w:pPr>
      <w:r w:rsidRPr="003D1760">
        <w:rPr>
          <w:sz w:val="18"/>
          <w:szCs w:val="18"/>
        </w:rPr>
        <w:t>(Name)</w:t>
      </w:r>
    </w:p>
    <w:p w14:paraId="4E8CFD4B" w14:textId="2C66BBE5" w:rsidR="00B15ED5" w:rsidRDefault="00581F1F" w:rsidP="00B15ED5">
      <w:pPr>
        <w:spacing w:line="360" w:lineRule="auto"/>
        <w:jc w:val="center"/>
        <w:rPr>
          <w:sz w:val="28"/>
        </w:rPr>
      </w:pPr>
      <w:r w:rsidRPr="003D1760">
        <w:rPr>
          <w:sz w:val="28"/>
        </w:rPr>
        <w:t xml:space="preserve">hat gemeinsam mit seinem Team </w:t>
      </w:r>
      <w:r w:rsidR="00B15ED5" w:rsidRPr="003D1760">
        <w:rPr>
          <w:sz w:val="28"/>
        </w:rPr>
        <w:t>___________</w:t>
      </w:r>
      <w:r w:rsidR="00B15ED5">
        <w:rPr>
          <w:sz w:val="28"/>
        </w:rPr>
        <w:t>______________________</w:t>
      </w:r>
      <w:r w:rsidR="00B15ED5" w:rsidRPr="003D1760">
        <w:rPr>
          <w:sz w:val="28"/>
        </w:rPr>
        <w:t>_____</w:t>
      </w:r>
    </w:p>
    <w:p w14:paraId="06384C90" w14:textId="10CE1F21" w:rsidR="003D1760" w:rsidRDefault="003D1760" w:rsidP="00B15ED5">
      <w:pPr>
        <w:spacing w:after="240" w:line="360" w:lineRule="auto"/>
        <w:jc w:val="center"/>
        <w:rPr>
          <w:sz w:val="28"/>
        </w:rPr>
      </w:pPr>
      <w:r w:rsidRPr="003D1760">
        <w:rPr>
          <w:sz w:val="18"/>
          <w:szCs w:val="18"/>
        </w:rPr>
        <w:t>(Teamname)</w:t>
      </w:r>
    </w:p>
    <w:p w14:paraId="3107A46A" w14:textId="77777777" w:rsidR="003D1760" w:rsidRDefault="00581F1F" w:rsidP="00B15ED5">
      <w:pPr>
        <w:spacing w:after="240" w:line="360" w:lineRule="auto"/>
        <w:jc w:val="center"/>
        <w:rPr>
          <w:sz w:val="28"/>
        </w:rPr>
      </w:pPr>
      <w:r w:rsidRPr="003D1760">
        <w:rPr>
          <w:sz w:val="28"/>
        </w:rPr>
        <w:t>die vier</w:t>
      </w:r>
      <w:r w:rsidR="00FA52EF" w:rsidRPr="003D1760">
        <w:rPr>
          <w:sz w:val="28"/>
        </w:rPr>
        <w:t xml:space="preserve"> Herausforderungen des Escape Rooms</w:t>
      </w:r>
    </w:p>
    <w:p w14:paraId="0C57DCA6" w14:textId="38150BB5" w:rsidR="00B15ED5" w:rsidRDefault="00581F1F" w:rsidP="00B15ED5">
      <w:pPr>
        <w:spacing w:line="360" w:lineRule="auto"/>
        <w:jc w:val="center"/>
        <w:rPr>
          <w:sz w:val="28"/>
        </w:rPr>
      </w:pPr>
      <w:r w:rsidRPr="003D1760">
        <w:rPr>
          <w:sz w:val="28"/>
        </w:rPr>
        <w:t>in einer Zeit von ____</w:t>
      </w:r>
      <w:r w:rsidR="00B15ED5">
        <w:rPr>
          <w:sz w:val="28"/>
        </w:rPr>
        <w:t>_</w:t>
      </w:r>
      <w:proofErr w:type="gramStart"/>
      <w:r w:rsidRPr="003D1760">
        <w:rPr>
          <w:sz w:val="28"/>
        </w:rPr>
        <w:t>_</w:t>
      </w:r>
      <w:r w:rsidR="00B15ED5">
        <w:rPr>
          <w:sz w:val="28"/>
        </w:rPr>
        <w:t xml:space="preserve"> :</w:t>
      </w:r>
      <w:proofErr w:type="gramEnd"/>
      <w:r w:rsidR="00B15ED5">
        <w:rPr>
          <w:sz w:val="28"/>
        </w:rPr>
        <w:t xml:space="preserve"> </w:t>
      </w:r>
      <w:r w:rsidR="00B15ED5" w:rsidRPr="003D1760">
        <w:rPr>
          <w:sz w:val="28"/>
        </w:rPr>
        <w:t>____</w:t>
      </w:r>
      <w:r w:rsidR="00B15ED5">
        <w:rPr>
          <w:sz w:val="28"/>
        </w:rPr>
        <w:t>_</w:t>
      </w:r>
      <w:r w:rsidR="00B15ED5" w:rsidRPr="003D1760">
        <w:rPr>
          <w:sz w:val="28"/>
        </w:rPr>
        <w:t>_</w:t>
      </w:r>
    </w:p>
    <w:p w14:paraId="6B33B83A" w14:textId="77777777" w:rsidR="00B15ED5" w:rsidRDefault="003D1760" w:rsidP="00B15ED5">
      <w:pPr>
        <w:spacing w:after="240" w:line="360" w:lineRule="auto"/>
        <w:jc w:val="center"/>
        <w:rPr>
          <w:sz w:val="32"/>
        </w:rPr>
      </w:pPr>
      <w:r w:rsidRPr="003D1760">
        <w:rPr>
          <w:sz w:val="18"/>
          <w:szCs w:val="16"/>
        </w:rPr>
        <w:t>(Zeit)</w:t>
      </w:r>
    </w:p>
    <w:p w14:paraId="7B9E394E" w14:textId="4C1A0C63" w:rsidR="00FA52EF" w:rsidRPr="003D1760" w:rsidRDefault="00B15ED5" w:rsidP="00B15ED5">
      <w:pPr>
        <w:spacing w:line="360" w:lineRule="auto"/>
        <w:jc w:val="center"/>
        <w:rPr>
          <w:sz w:val="28"/>
        </w:rPr>
      </w:pPr>
      <w:r>
        <w:rPr>
          <w:sz w:val="28"/>
        </w:rPr>
        <w:t xml:space="preserve">erfolgreich </w:t>
      </w:r>
      <w:r w:rsidR="00FA52EF" w:rsidRPr="003D1760">
        <w:rPr>
          <w:sz w:val="28"/>
        </w:rPr>
        <w:t>gemeistert</w:t>
      </w:r>
      <w:r w:rsidR="00581F1F" w:rsidRPr="003D1760">
        <w:rPr>
          <w:sz w:val="28"/>
        </w:rPr>
        <w:t>.</w:t>
      </w:r>
    </w:p>
    <w:p w14:paraId="382FE9E7" w14:textId="77777777" w:rsidR="00081E1E" w:rsidRDefault="00081E1E" w:rsidP="00081E1E">
      <w:pPr>
        <w:jc w:val="center"/>
        <w:rPr>
          <w:b/>
          <w:bCs/>
          <w:sz w:val="48"/>
          <w:szCs w:val="56"/>
        </w:rPr>
      </w:pPr>
      <w:bookmarkStart w:id="21" w:name="_Toc143530736"/>
    </w:p>
    <w:p w14:paraId="4C168399" w14:textId="212D0203" w:rsidR="00581F1F" w:rsidRPr="00A7081C" w:rsidRDefault="00581F1F" w:rsidP="00081E1E">
      <w:pPr>
        <w:jc w:val="center"/>
        <w:rPr>
          <w:b/>
          <w:bCs/>
          <w:sz w:val="32"/>
          <w:szCs w:val="40"/>
        </w:rPr>
      </w:pPr>
      <w:r w:rsidRPr="00A7081C">
        <w:rPr>
          <w:b/>
          <w:bCs/>
          <w:sz w:val="32"/>
          <w:szCs w:val="40"/>
        </w:rPr>
        <w:t>Herzliche Gratulation!</w:t>
      </w:r>
      <w:bookmarkEnd w:id="21"/>
    </w:p>
    <w:p w14:paraId="1A027D81" w14:textId="77777777" w:rsidR="00FA52EF" w:rsidRDefault="00FA52EF" w:rsidP="00B365BC">
      <w:pPr>
        <w:spacing w:line="240" w:lineRule="auto"/>
      </w:pPr>
    </w:p>
    <w:p w14:paraId="4A69EBAB" w14:textId="4F39241A" w:rsidR="00FA52EF" w:rsidRDefault="00826DC7" w:rsidP="00FA52EF">
      <w:pPr>
        <w:spacing w:line="240" w:lineRule="auto"/>
        <w:jc w:val="center"/>
      </w:pPr>
      <w:r>
        <w:rPr>
          <w:noProof/>
        </w:rPr>
        <mc:AlternateContent>
          <mc:Choice Requires="wps">
            <w:drawing>
              <wp:inline distT="0" distB="0" distL="0" distR="0" wp14:anchorId="742CD3BE" wp14:editId="5BF2D481">
                <wp:extent cx="671331" cy="665544"/>
                <wp:effectExtent l="19050" t="38100" r="33655" b="39370"/>
                <wp:docPr id="59" name="Star: 5 Points 59"/>
                <wp:cNvGraphicFramePr/>
                <a:graphic xmlns:a="http://schemas.openxmlformats.org/drawingml/2006/main">
                  <a:graphicData uri="http://schemas.microsoft.com/office/word/2010/wordprocessingShape">
                    <wps:wsp>
                      <wps:cNvSpPr/>
                      <wps:spPr>
                        <a:xfrm>
                          <a:off x="0" y="0"/>
                          <a:ext cx="671331" cy="665544"/>
                        </a:xfrm>
                        <a:prstGeom prst="star5">
                          <a:avLst/>
                        </a:prstGeom>
                        <a:solidFill>
                          <a:srgbClr val="F0CD1F"/>
                        </a:solidFill>
                        <a:ln>
                          <a:solidFill>
                            <a:srgbClr val="F0CD1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rto="http://schemas.microsoft.com/office/word/2006/arto" xmlns:a="http://schemas.openxmlformats.org/drawingml/2006/main" xmlns:pic="http://schemas.openxmlformats.org/drawingml/2006/picture" xmlns:a14="http://schemas.microsoft.com/office/drawing/2010/main" xmlns:ask="http://schemas.microsoft.com/office/drawing/2018/sketchyshapes">
            <w:pict w14:anchorId="5F5D4F27">
              <v:shape id="Stern: 5 Zacken 59" style="width:52.85pt;height:52.4pt;visibility:visible;mso-wrap-style:square;mso-left-percent:-10001;mso-top-percent:-10001;mso-position-horizontal:absolute;mso-position-horizontal-relative:char;mso-position-vertical:absolute;mso-position-vertical-relative:line;mso-left-percent:-10001;mso-top-percent:-10001;v-text-anchor:middle" coordsize="671331,665544" o:spid="_x0000_s1026" fillcolor="#f0cd1f" strokecolor="#f0cd1f" strokeweight="1pt" path="m1,254215r256426,1l335666,r79238,254216l671330,254215,463876,411327r79242,254215l335666,508427,128213,665542,207455,411327,1,254215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" w14:anchorId="13CA9B28">
                <v:stroke joinstyle="miter"/>
                <v:path arrowok="t" o:connecttype="custom" o:connectlocs="1,254215;256427,254216;335666,0;414904,254216;671330,254215;463876,411327;543118,665542;335666,508427;128213,665542;207455,411327;1,254215" o:connectangles="0,0,0,0,0,0,0,0,0,0,0"/>
                <w10:anchorlock/>
              </v:shape>
            </w:pict>
          </mc:Fallback>
        </mc:AlternateContent>
      </w:r>
      <w:r>
        <w:rPr>
          <w:noProof/>
        </w:rPr>
        <mc:AlternateContent>
          <mc:Choice Requires="wps">
            <w:drawing>
              <wp:inline distT="0" distB="0" distL="0" distR="0" wp14:anchorId="14CCF1A3" wp14:editId="626B62F4">
                <wp:extent cx="671331" cy="665544"/>
                <wp:effectExtent l="19050" t="38100" r="33655" b="39370"/>
                <wp:docPr id="63" name="Star: 5 Points 63"/>
                <wp:cNvGraphicFramePr/>
                <a:graphic xmlns:a="http://schemas.openxmlformats.org/drawingml/2006/main">
                  <a:graphicData uri="http://schemas.microsoft.com/office/word/2010/wordprocessingShape">
                    <wps:wsp>
                      <wps:cNvSpPr/>
                      <wps:spPr>
                        <a:xfrm>
                          <a:off x="0" y="0"/>
                          <a:ext cx="671331" cy="665544"/>
                        </a:xfrm>
                        <a:prstGeom prst="star5">
                          <a:avLst/>
                        </a:prstGeom>
                        <a:solidFill>
                          <a:srgbClr val="F0CD1F"/>
                        </a:solidFill>
                        <a:ln>
                          <a:solidFill>
                            <a:srgbClr val="F0CD1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rto="http://schemas.microsoft.com/office/word/2006/arto" xmlns:a="http://schemas.openxmlformats.org/drawingml/2006/main" xmlns:pic="http://schemas.openxmlformats.org/drawingml/2006/picture" xmlns:a14="http://schemas.microsoft.com/office/drawing/2010/main" xmlns:ask="http://schemas.microsoft.com/office/drawing/2018/sketchyshapes">
            <w:pict w14:anchorId="5EF02087">
              <v:shape id="Stern: 5 Zacken 63" style="width:52.85pt;height:52.4pt;visibility:visible;mso-wrap-style:square;mso-left-percent:-10001;mso-top-percent:-10001;mso-position-horizontal:absolute;mso-position-horizontal-relative:char;mso-position-vertical:absolute;mso-position-vertical-relative:line;mso-left-percent:-10001;mso-top-percent:-10001;v-text-anchor:middle" coordsize="671331,665544" o:spid="_x0000_s1026" fillcolor="#f0cd1f" strokecolor="#f0cd1f" strokeweight="1pt" path="m1,254215r256426,1l335666,r79238,254216l671330,254215,463876,411327r79242,254215l335666,508427,128213,665542,207455,411327,1,254215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" w14:anchorId="7CE673B0">
                <v:stroke joinstyle="miter"/>
                <v:path arrowok="t" o:connecttype="custom" o:connectlocs="1,254215;256427,254216;335666,0;414904,254216;671330,254215;463876,411327;543118,665542;335666,508427;128213,665542;207455,411327;1,254215" o:connectangles="0,0,0,0,0,0,0,0,0,0,0"/>
                <w10:anchorlock/>
              </v:shape>
            </w:pict>
          </mc:Fallback>
        </mc:AlternateContent>
      </w:r>
      <w:r>
        <w:rPr>
          <w:noProof/>
        </w:rPr>
        <mc:AlternateContent>
          <mc:Choice Requires="wps">
            <w:drawing>
              <wp:inline distT="0" distB="0" distL="0" distR="0" wp14:anchorId="59AD45FC" wp14:editId="02EDB582">
                <wp:extent cx="671331" cy="665544"/>
                <wp:effectExtent l="19050" t="38100" r="33655" b="39370"/>
                <wp:docPr id="64" name="Star: 5 Points 64"/>
                <wp:cNvGraphicFramePr/>
                <a:graphic xmlns:a="http://schemas.openxmlformats.org/drawingml/2006/main">
                  <a:graphicData uri="http://schemas.microsoft.com/office/word/2010/wordprocessingShape">
                    <wps:wsp>
                      <wps:cNvSpPr/>
                      <wps:spPr>
                        <a:xfrm>
                          <a:off x="0" y="0"/>
                          <a:ext cx="671331" cy="665544"/>
                        </a:xfrm>
                        <a:prstGeom prst="star5">
                          <a:avLst/>
                        </a:prstGeom>
                        <a:solidFill>
                          <a:srgbClr val="F0CD1F"/>
                        </a:solidFill>
                        <a:ln>
                          <a:solidFill>
                            <a:srgbClr val="F0CD1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rto="http://schemas.microsoft.com/office/word/2006/arto" xmlns:a="http://schemas.openxmlformats.org/drawingml/2006/main" xmlns:pic="http://schemas.openxmlformats.org/drawingml/2006/picture" xmlns:a14="http://schemas.microsoft.com/office/drawing/2010/main" xmlns:ask="http://schemas.microsoft.com/office/drawing/2018/sketchyshapes">
            <w:pict w14:anchorId="0C3324A0">
              <v:shape id="Stern: 5 Zacken 64" style="width:52.85pt;height:52.4pt;visibility:visible;mso-wrap-style:square;mso-left-percent:-10001;mso-top-percent:-10001;mso-position-horizontal:absolute;mso-position-horizontal-relative:char;mso-position-vertical:absolute;mso-position-vertical-relative:line;mso-left-percent:-10001;mso-top-percent:-10001;v-text-anchor:middle" coordsize="671331,665544" o:spid="_x0000_s1026" fillcolor="#f0cd1f" strokecolor="#f0cd1f" strokeweight="1pt" path="m1,254215r256426,1l335666,r79238,254216l671330,254215,463876,411327r79242,254215l335666,508427,128213,665542,207455,411327,1,254215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" w14:anchorId="085BD4F8">
                <v:stroke joinstyle="miter"/>
                <v:path arrowok="t" o:connecttype="custom" o:connectlocs="1,254215;256427,254216;335666,0;414904,254216;671330,254215;463876,411327;543118,665542;335666,508427;128213,665542;207455,411327;1,254215" o:connectangles="0,0,0,0,0,0,0,0,0,0,0"/>
                <w10:anchorlock/>
              </v:shape>
            </w:pict>
          </mc:Fallback>
        </mc:AlternateContent>
      </w:r>
      <w:r>
        <w:rPr>
          <w:noProof/>
        </w:rPr>
        <mc:AlternateContent>
          <mc:Choice Requires="wps">
            <w:drawing>
              <wp:inline distT="0" distB="0" distL="0" distR="0" wp14:anchorId="5E2AE112" wp14:editId="11AEAC8D">
                <wp:extent cx="671331" cy="665544"/>
                <wp:effectExtent l="19050" t="38100" r="33655" b="39370"/>
                <wp:docPr id="65" name="Star: 5 Points 65"/>
                <wp:cNvGraphicFramePr/>
                <a:graphic xmlns:a="http://schemas.openxmlformats.org/drawingml/2006/main">
                  <a:graphicData uri="http://schemas.microsoft.com/office/word/2010/wordprocessingShape">
                    <wps:wsp>
                      <wps:cNvSpPr/>
                      <wps:spPr>
                        <a:xfrm>
                          <a:off x="0" y="0"/>
                          <a:ext cx="671331" cy="665544"/>
                        </a:xfrm>
                        <a:prstGeom prst="star5">
                          <a:avLst/>
                        </a:prstGeom>
                        <a:solidFill>
                          <a:srgbClr val="F0CD1F"/>
                        </a:solidFill>
                        <a:ln>
                          <a:solidFill>
                            <a:srgbClr val="F0CD1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rto="http://schemas.microsoft.com/office/word/2006/arto" xmlns:a="http://schemas.openxmlformats.org/drawingml/2006/main" xmlns:pic="http://schemas.openxmlformats.org/drawingml/2006/picture" xmlns:a14="http://schemas.microsoft.com/office/drawing/2010/main" xmlns:ask="http://schemas.microsoft.com/office/drawing/2018/sketchyshapes">
            <w:pict w14:anchorId="0C4C2BA3">
              <v:shape id="Stern: 5 Zacken 65" style="width:52.85pt;height:52.4pt;visibility:visible;mso-wrap-style:square;mso-left-percent:-10001;mso-top-percent:-10001;mso-position-horizontal:absolute;mso-position-horizontal-relative:char;mso-position-vertical:absolute;mso-position-vertical-relative:line;mso-left-percent:-10001;mso-top-percent:-10001;v-text-anchor:middle" coordsize="671331,665544" o:spid="_x0000_s1026" fillcolor="#f0cd1f" strokecolor="#f0cd1f" strokeweight="1pt" path="m1,254215r256426,1l335666,r79238,254216l671330,254215,463876,411327r79242,254215l335666,508427,128213,665542,207455,411327,1,254215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" w14:anchorId="59204E86">
                <v:stroke joinstyle="miter"/>
                <v:path arrowok="t" o:connecttype="custom" o:connectlocs="1,254215;256427,254216;335666,0;414904,254216;671330,254215;463876,411327;543118,665542;335666,508427;128213,665542;207455,411327;1,254215" o:connectangles="0,0,0,0,0,0,0,0,0,0,0"/>
                <w10:anchorlock/>
              </v:shape>
            </w:pict>
          </mc:Fallback>
        </mc:AlternateContent>
      </w:r>
    </w:p>
    <w:p w14:paraId="60D22DE2" w14:textId="2D64475B" w:rsidR="004E32BC" w:rsidRDefault="004E32BC" w:rsidP="00FA52EF">
      <w:pPr>
        <w:spacing w:line="240" w:lineRule="auto"/>
        <w:jc w:val="center"/>
      </w:pPr>
    </w:p>
    <w:p w14:paraId="7B1236D0" w14:textId="77777777" w:rsidR="00034B2B" w:rsidRDefault="00034B2B" w:rsidP="00FA52EF">
      <w:pPr>
        <w:spacing w:line="240" w:lineRule="auto"/>
        <w:jc w:val="center"/>
      </w:pPr>
    </w:p>
    <w:p w14:paraId="43B42A16" w14:textId="7FA41E9E" w:rsidR="00FA52EF" w:rsidRDefault="00FA52EF" w:rsidP="00B365BC">
      <w:pPr>
        <w:spacing w:line="240" w:lineRule="auto"/>
      </w:pPr>
    </w:p>
    <w:p w14:paraId="548EF7D9" w14:textId="24B91E77" w:rsidR="00FA52EF" w:rsidRDefault="00826DC7" w:rsidP="00034B2B">
      <w:pPr>
        <w:spacing w:line="240" w:lineRule="auto"/>
        <w:jc w:val="center"/>
      </w:pPr>
      <w:r>
        <w:rPr>
          <w:noProof/>
        </w:rPr>
        <mc:AlternateContent>
          <mc:Choice Requires="wps">
            <w:drawing>
              <wp:anchor distT="45720" distB="45720" distL="114300" distR="114300" simplePos="0" relativeHeight="251658244" behindDoc="0" locked="0" layoutInCell="1" allowOverlap="1" wp14:anchorId="19AE8641" wp14:editId="760B138E">
                <wp:simplePos x="0" y="0"/>
                <wp:positionH relativeFrom="margin">
                  <wp:posOffset>2215756</wp:posOffset>
                </wp:positionH>
                <wp:positionV relativeFrom="paragraph">
                  <wp:posOffset>595493</wp:posOffset>
                </wp:positionV>
                <wp:extent cx="1279003" cy="868101"/>
                <wp:effectExtent l="0" t="0" r="0" b="0"/>
                <wp:wrapNone/>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9003" cy="868101"/>
                        </a:xfrm>
                        <a:prstGeom prst="rect">
                          <a:avLst/>
                        </a:prstGeom>
                        <a:noFill/>
                        <a:ln w="9525">
                          <a:noFill/>
                          <a:miter lim="800000"/>
                          <a:headEnd/>
                          <a:tailEnd/>
                        </a:ln>
                      </wps:spPr>
                      <wps:txbx>
                        <w:txbxContent>
                          <w:p w14:paraId="6E38902D" w14:textId="2DF3CEB0" w:rsidR="000C2AB0" w:rsidRPr="003539C1" w:rsidRDefault="000C2AB0" w:rsidP="003D1760">
                            <w:pPr>
                              <w:jc w:val="center"/>
                              <w:rPr>
                                <w:b/>
                                <w:color w:val="B88800"/>
                                <w:sz w:val="24"/>
                                <w:szCs w:val="22"/>
                              </w:rPr>
                            </w:pPr>
                            <w:r w:rsidRPr="003539C1">
                              <w:rPr>
                                <w:b/>
                                <w:color w:val="B88800"/>
                                <w:sz w:val="24"/>
                                <w:szCs w:val="22"/>
                              </w:rPr>
                              <w:t>Erstes Siegel für Teamwork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sk="http://schemas.microsoft.com/office/drawing/2018/sketchyshapes" xmlns:a14="http://schemas.microsoft.com/office/drawing/2010/main" xmlns:pic="http://schemas.openxmlformats.org/drawingml/2006/picture" xmlns:a="http://schemas.openxmlformats.org/drawingml/2006/main">
            <w:pict w14:anchorId="420A57F8">
              <v:shape id="Text Box 217" style="position:absolute;left:0;text-align:left;margin-left:174.45pt;margin-top:46.9pt;width:100.7pt;height:68.35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3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" w14:anchorId="19AE8641">
                <v:textbox>
                  <w:txbxContent>
                    <w:p w:rsidRPr="003539C1" w:rsidR="000C2AB0" w:rsidP="003D1760" w:rsidRDefault="000C2AB0" w14:paraId="6D978589" w14:textId="2DF3CEB0">
                      <w:pPr>
                        <w:jc w:val="center"/>
                        <w:rPr>
                          <w:b/>
                          <w:color w:val="B88800"/>
                          <w:sz w:val="24"/>
                          <w:szCs w:val="22"/>
                        </w:rPr>
                      </w:pPr>
                      <w:r w:rsidRPr="003539C1">
                        <w:rPr>
                          <w:b/>
                          <w:color w:val="B88800"/>
                          <w:sz w:val="24"/>
                          <w:szCs w:val="22"/>
                        </w:rPr>
                        <w:t>Erstes Siegel für Teamwork</w:t>
                      </w:r>
                    </w:p>
                  </w:txbxContent>
                </v:textbox>
                <w10:wrap anchorx="margin"/>
              </v:shape>
            </w:pict>
          </mc:Fallback>
        </mc:AlternateContent>
      </w:r>
      <w:r>
        <w:rPr>
          <w:noProof/>
        </w:rPr>
        <w:drawing>
          <wp:inline distT="0" distB="0" distL="0" distR="0" wp14:anchorId="368DAC65" wp14:editId="585ABAE1">
            <wp:extent cx="1821285" cy="2534855"/>
            <wp:effectExtent l="0" t="0" r="7620" b="0"/>
            <wp:docPr id="68" name="Picture 68" descr="Siegel - Illustrationen und Vektorgrafiken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iegel - Illustrationen und Vektorgrafiken - iStock"/>
                    <pic:cNvPicPr>
                      <a:picLocks noChangeAspect="1" noChangeArrowheads="1"/>
                    </pic:cNvPicPr>
                  </pic:nvPicPr>
                  <pic:blipFill rotWithShape="1">
                    <a:blip r:embed="rId76">
                      <a:extLst>
                        <a:ext uri="{28A0092B-C50C-407E-A947-70E740481C1C}">
                          <a14:useLocalDpi xmlns:a14="http://schemas.microsoft.com/office/drawing/2010/main" val="0"/>
                        </a:ext>
                      </a:extLst>
                    </a:blip>
                    <a:srcRect l="12800" t="14976" r="13790" b="8324"/>
                    <a:stretch/>
                  </pic:blipFill>
                  <pic:spPr bwMode="auto">
                    <a:xfrm>
                      <a:off x="0" y="0"/>
                      <a:ext cx="1826655" cy="2542329"/>
                    </a:xfrm>
                    <a:prstGeom prst="rect">
                      <a:avLst/>
                    </a:prstGeom>
                    <a:noFill/>
                    <a:ln>
                      <a:noFill/>
                    </a:ln>
                    <a:extLst>
                      <a:ext uri="{53640926-AAD7-44D8-BBD7-CCE9431645EC}">
                        <a14:shadowObscured xmlns:a14="http://schemas.microsoft.com/office/drawing/2010/main"/>
                      </a:ext>
                    </a:extLst>
                  </pic:spPr>
                </pic:pic>
              </a:graphicData>
            </a:graphic>
          </wp:inline>
        </w:drawing>
      </w:r>
    </w:p>
    <w:p w14:paraId="1052E462" w14:textId="5336E969" w:rsidR="008C6903" w:rsidRDefault="008C6903" w:rsidP="008C6903"/>
    <w:p w14:paraId="34A35BC5" w14:textId="76D12B66" w:rsidR="00A71499" w:rsidRPr="00B365BC" w:rsidRDefault="00A71499" w:rsidP="00AB0314"/>
    <w:p w14:paraId="5D190B5E" w14:textId="1BD21540" w:rsidR="00F34F5F" w:rsidRDefault="00F34F5F">
      <w:pPr>
        <w:spacing w:line="240" w:lineRule="auto"/>
        <w:rPr>
          <w:rFonts w:ascii="Arial" w:eastAsiaTheme="majorEastAsia" w:hAnsi="Arial" w:cs="Times New Roman (Überschriften"/>
          <w:b/>
          <w:caps/>
          <w:color w:val="303059" w:themeColor="accent3"/>
          <w:sz w:val="44"/>
          <w:szCs w:val="32"/>
        </w:rPr>
      </w:pPr>
      <w:r>
        <w:br w:type="page"/>
      </w:r>
    </w:p>
    <w:p w14:paraId="2A780A1C" w14:textId="77777777" w:rsidR="00A94C4D" w:rsidRDefault="00A94C4D" w:rsidP="00A22C8A">
      <w:pPr>
        <w:pStyle w:val="berschrift1"/>
        <w:sectPr w:rsidR="00A94C4D" w:rsidSect="009B4EEA">
          <w:footerReference w:type="default" r:id="rId77"/>
          <w:pgSz w:w="11900" w:h="16840"/>
          <w:pgMar w:top="1802" w:right="1417" w:bottom="1134" w:left="1417" w:header="850" w:footer="680" w:gutter="0"/>
          <w:cols w:space="708"/>
          <w:docGrid w:linePitch="360"/>
        </w:sectPr>
      </w:pPr>
    </w:p>
    <w:bookmarkStart w:id="22" w:name="_Toc143530737"/>
    <w:bookmarkStart w:id="23" w:name="_Toc143587157"/>
    <w:p w14:paraId="771098DF" w14:textId="110B1DB8" w:rsidR="00AF541F" w:rsidRPr="00F041DF" w:rsidRDefault="001B11D7" w:rsidP="00A22C8A">
      <w:pPr>
        <w:pStyle w:val="berschrift1"/>
      </w:pPr>
      <w:r w:rsidRPr="00F041DF">
        <w:rPr>
          <w:noProof/>
          <w:lang w:val="en-US"/>
        </w:rPr>
        <w:lastRenderedPageBreak/>
        <mc:AlternateContent>
          <mc:Choice Requires="wps">
            <w:drawing>
              <wp:anchor distT="0" distB="0" distL="114300" distR="114300" simplePos="0" relativeHeight="251658240" behindDoc="0" locked="0" layoutInCell="1" allowOverlap="1" wp14:anchorId="5E00DE9B" wp14:editId="65065C43">
                <wp:simplePos x="0" y="0"/>
                <wp:positionH relativeFrom="column">
                  <wp:posOffset>11019790</wp:posOffset>
                </wp:positionH>
                <wp:positionV relativeFrom="paragraph">
                  <wp:posOffset>-60325</wp:posOffset>
                </wp:positionV>
                <wp:extent cx="500380" cy="500380"/>
                <wp:effectExtent l="38100" t="38100" r="83820" b="96520"/>
                <wp:wrapNone/>
                <wp:docPr id="130" name="Oval 130"/>
                <wp:cNvGraphicFramePr/>
                <a:graphic xmlns:a="http://schemas.openxmlformats.org/drawingml/2006/main">
                  <a:graphicData uri="http://schemas.microsoft.com/office/word/2010/wordprocessingShape">
                    <wps:wsp>
                      <wps:cNvSpPr/>
                      <wps:spPr>
                        <a:xfrm>
                          <a:off x="0" y="0"/>
                          <a:ext cx="500380" cy="500380"/>
                        </a:xfrm>
                        <a:prstGeom prst="ellipse">
                          <a:avLst/>
                        </a:prstGeom>
                        <a:solidFill>
                          <a:schemeClr val="bg1"/>
                        </a:solidFill>
                        <a:ln w="25400">
                          <a:solidFill>
                            <a:schemeClr val="accent3"/>
                          </a:solidFill>
                        </a:ln>
                        <a:effectLst>
                          <a:outerShdw blurRad="50800" dist="38100" dir="2700000" algn="tl" rotWithShape="0">
                            <a:prstClr val="black">
                              <a:alpha val="2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http://schemas.openxmlformats.org/drawingml/2006/main" xmlns:pic="http://schemas.openxmlformats.org/drawingml/2006/picture" xmlns:a14="http://schemas.microsoft.com/office/drawing/2010/main" xmlns:ask="http://schemas.microsoft.com/office/drawing/2018/sketchyshapes">
            <w:pict w14:anchorId="340A0BDF">
              <v:oval id="Oval 130" style="position:absolute;margin-left:867.7pt;margin-top:-4.75pt;width:39.4pt;height:39.4pt;z-index:25195315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303059 [3206]" strokeweight="2pt" w14:anchorId="75B5D5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">
                <v:stroke joinstyle="miter"/>
                <v:shadow on="t" color="black" opacity="13107f" offset=".74836mm,.74836mm" origin="-.5,-.5"/>
              </v:oval>
            </w:pict>
          </mc:Fallback>
        </mc:AlternateContent>
      </w:r>
      <w:bookmarkStart w:id="24" w:name="_Toc100773923"/>
      <w:bookmarkStart w:id="25" w:name="_Toc100774011"/>
      <w:bookmarkStart w:id="26" w:name="_Toc100774119"/>
      <w:bookmarkStart w:id="27" w:name="_Toc101436021"/>
      <w:r w:rsidR="00AF541F" w:rsidRPr="00F041DF">
        <w:t>Lösungen</w:t>
      </w:r>
      <w:bookmarkEnd w:id="22"/>
      <w:bookmarkEnd w:id="23"/>
      <w:bookmarkEnd w:id="24"/>
      <w:bookmarkEnd w:id="25"/>
      <w:bookmarkEnd w:id="26"/>
      <w:bookmarkEnd w:id="27"/>
    </w:p>
    <w:p w14:paraId="5B617FF6" w14:textId="77777777" w:rsidR="00901100" w:rsidRPr="00DA10FD" w:rsidRDefault="00901100" w:rsidP="00DA10FD"/>
    <w:p w14:paraId="0A566577" w14:textId="7257AB81" w:rsidR="00F041DF" w:rsidRDefault="00F041DF" w:rsidP="00DA10FD">
      <w:pPr>
        <w:pStyle w:val="berschrift2"/>
        <w:rPr>
          <w:rFonts w:eastAsia="Fira Sans"/>
        </w:rPr>
      </w:pPr>
      <w:r>
        <w:rPr>
          <w:rFonts w:eastAsia="Fira Sans"/>
        </w:rPr>
        <w:t>Lösung zu Herausforderung 1</w:t>
      </w:r>
    </w:p>
    <w:tbl>
      <w:tblPr>
        <w:tblStyle w:val="Gitternetztabelle4Akzent4"/>
        <w:tblW w:w="0" w:type="auto"/>
        <w:tblCellMar>
          <w:top w:w="170" w:type="dxa"/>
          <w:left w:w="170" w:type="dxa"/>
          <w:bottom w:w="170" w:type="dxa"/>
          <w:right w:w="170" w:type="dxa"/>
        </w:tblCellMar>
        <w:tblLook w:val="04A0" w:firstRow="1" w:lastRow="0" w:firstColumn="1" w:lastColumn="0" w:noHBand="0" w:noVBand="1"/>
      </w:tblPr>
      <w:tblGrid>
        <w:gridCol w:w="2405"/>
        <w:gridCol w:w="6649"/>
      </w:tblGrid>
      <w:tr w:rsidR="00F041DF" w14:paraId="44CB1D3E" w14:textId="77777777" w:rsidTr="00F041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3E73EAD3" w14:textId="77777777" w:rsidR="00F041DF" w:rsidRPr="003E06DE" w:rsidRDefault="00F041DF" w:rsidP="00F041DF">
            <w:pPr>
              <w:rPr>
                <w:rStyle w:val="Erwhnung"/>
                <w:color w:val="303059" w:themeColor="accent3"/>
                <w:shd w:val="clear" w:color="auto" w:fill="auto"/>
              </w:rPr>
            </w:pPr>
            <w:r>
              <w:rPr>
                <w:rStyle w:val="Erwhnung"/>
                <w:color w:val="303059" w:themeColor="accent3"/>
                <w:shd w:val="clear" w:color="auto" w:fill="auto"/>
              </w:rPr>
              <w:t>Herausforderung 1</w:t>
            </w:r>
          </w:p>
        </w:tc>
        <w:tc>
          <w:tcPr>
            <w:tcW w:w="6649" w:type="dxa"/>
          </w:tcPr>
          <w:p w14:paraId="00046CB5" w14:textId="2025B8AE" w:rsidR="00F041DF" w:rsidRDefault="00BA3560" w:rsidP="00F041DF">
            <w:pPr>
              <w:cnfStyle w:val="100000000000" w:firstRow="1" w:lastRow="0" w:firstColumn="0" w:lastColumn="0" w:oddVBand="0" w:evenVBand="0" w:oddHBand="0" w:evenHBand="0" w:firstRowFirstColumn="0" w:firstRowLastColumn="0" w:lastRowFirstColumn="0" w:lastRowLastColumn="0"/>
              <w:rPr>
                <w:rStyle w:val="Erwhnung"/>
                <w:color w:val="auto"/>
                <w:shd w:val="clear" w:color="auto" w:fill="auto"/>
              </w:rPr>
            </w:pPr>
            <w:r>
              <w:rPr>
                <w:color w:val="303059" w:themeColor="accent3"/>
              </w:rPr>
              <w:t>Stromfresser?</w:t>
            </w:r>
          </w:p>
        </w:tc>
      </w:tr>
      <w:tr w:rsidR="00F041DF" w14:paraId="3A18A9BA" w14:textId="77777777" w:rsidTr="00F041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4B18C83F" w14:textId="77777777" w:rsidR="00F041DF" w:rsidRPr="003E06DE" w:rsidRDefault="00F041DF" w:rsidP="00F041DF">
            <w:pPr>
              <w:rPr>
                <w:rStyle w:val="Erwhnung"/>
                <w:color w:val="303059" w:themeColor="accent3"/>
                <w:shd w:val="clear" w:color="auto" w:fill="auto"/>
              </w:rPr>
            </w:pPr>
            <w:r w:rsidRPr="00AB522F">
              <w:rPr>
                <w:rStyle w:val="Erwhnung"/>
                <w:color w:val="303059" w:themeColor="accent3"/>
                <w:shd w:val="clear" w:color="auto" w:fill="auto"/>
              </w:rPr>
              <w:t>Lösung</w:t>
            </w:r>
          </w:p>
        </w:tc>
        <w:tc>
          <w:tcPr>
            <w:tcW w:w="6649" w:type="dxa"/>
          </w:tcPr>
          <w:p w14:paraId="10C6EA56" w14:textId="22CC3298" w:rsidR="00F041DF" w:rsidRDefault="00BA3560" w:rsidP="00F041DF">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Pr>
                <w:rStyle w:val="Erwhnung"/>
                <w:color w:val="auto"/>
                <w:shd w:val="clear" w:color="auto" w:fill="auto"/>
              </w:rPr>
              <w:t>Schloss dreistellig 1, Kombination 653</w:t>
            </w:r>
          </w:p>
        </w:tc>
      </w:tr>
    </w:tbl>
    <w:p w14:paraId="5F341F28" w14:textId="77777777" w:rsidR="00F041DF" w:rsidRDefault="00F041DF" w:rsidP="00F041DF">
      <w:pPr>
        <w:rPr>
          <w:rFonts w:asciiTheme="majorHAnsi" w:eastAsia="Fira Sans" w:hAnsiTheme="majorHAnsi" w:cstheme="majorHAnsi"/>
          <w:szCs w:val="20"/>
        </w:rPr>
      </w:pPr>
    </w:p>
    <w:p w14:paraId="2562F515" w14:textId="77777777" w:rsidR="00BA3560" w:rsidRPr="00EA2D09" w:rsidRDefault="00BA3560" w:rsidP="00BA3560">
      <w:pPr>
        <w:jc w:val="both"/>
        <w:rPr>
          <w:rFonts w:asciiTheme="majorHAnsi" w:eastAsia="Fira Sans" w:hAnsiTheme="majorHAnsi" w:cstheme="majorHAnsi"/>
          <w:szCs w:val="20"/>
        </w:rPr>
      </w:pPr>
      <w:r w:rsidRPr="00F23C10">
        <w:rPr>
          <w:rFonts w:asciiTheme="majorHAnsi" w:eastAsia="Fira Sans" w:hAnsiTheme="majorHAnsi" w:cstheme="majorHAnsi"/>
          <w:b/>
          <w:szCs w:val="20"/>
        </w:rPr>
        <w:t>Lösung</w:t>
      </w:r>
    </w:p>
    <w:p w14:paraId="51C952CD" w14:textId="1B6C0884" w:rsidR="00F730BC" w:rsidRDefault="00F730BC" w:rsidP="00F730BC">
      <w:pPr>
        <w:jc w:val="both"/>
        <w:rPr>
          <w:rFonts w:asciiTheme="majorHAnsi" w:eastAsia="Fira Sans" w:hAnsiTheme="majorHAnsi" w:cstheme="majorHAnsi"/>
          <w:szCs w:val="20"/>
        </w:rPr>
      </w:pPr>
      <w:r w:rsidRPr="00F730BC">
        <w:t>Die Tabelle zeigt das Gerät mit jeweiligem Stromverbrauch und dem dazugehörigen Buchstaben.</w:t>
      </w:r>
    </w:p>
    <w:p w14:paraId="337A5F16" w14:textId="77777777" w:rsidR="00F730BC" w:rsidRDefault="00F730BC" w:rsidP="00F730BC">
      <w:pPr>
        <w:jc w:val="both"/>
        <w:rPr>
          <w:rFonts w:asciiTheme="majorHAnsi" w:eastAsia="Fira Sans" w:hAnsiTheme="majorHAnsi" w:cstheme="majorHAnsi"/>
          <w:szCs w:val="20"/>
        </w:rPr>
      </w:pPr>
    </w:p>
    <w:tbl>
      <w:tblPr>
        <w:tblStyle w:val="Listentabelle3Akzent5"/>
        <w:tblW w:w="0" w:type="auto"/>
        <w:tblBorders>
          <w:insideH w:val="single" w:sz="4" w:space="0" w:color="BDB6D3" w:themeColor="accent5"/>
          <w:insideV w:val="single" w:sz="4" w:space="0" w:color="BDB6D3" w:themeColor="accent5"/>
        </w:tblBorders>
        <w:tblLook w:val="04A0" w:firstRow="1" w:lastRow="0" w:firstColumn="1" w:lastColumn="0" w:noHBand="0" w:noVBand="1"/>
      </w:tblPr>
      <w:tblGrid>
        <w:gridCol w:w="3018"/>
        <w:gridCol w:w="4348"/>
        <w:gridCol w:w="1690"/>
      </w:tblGrid>
      <w:tr w:rsidR="00F730BC" w:rsidRPr="00F730BC" w14:paraId="43258A42" w14:textId="77777777" w:rsidTr="00FA61E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18" w:type="dxa"/>
            <w:tcBorders>
              <w:right w:val="single" w:sz="4" w:space="0" w:color="FFFFFF" w:themeColor="background1"/>
            </w:tcBorders>
          </w:tcPr>
          <w:p w14:paraId="789E95F2" w14:textId="77777777" w:rsidR="00F730BC" w:rsidRPr="00F730BC" w:rsidRDefault="00F730BC" w:rsidP="00FA61E3">
            <w:pPr>
              <w:spacing w:line="360" w:lineRule="auto"/>
              <w:jc w:val="both"/>
              <w:rPr>
                <w:szCs w:val="20"/>
              </w:rPr>
            </w:pPr>
            <w:r w:rsidRPr="00F730BC">
              <w:rPr>
                <w:szCs w:val="20"/>
              </w:rPr>
              <w:t>Haushaltsgerät</w:t>
            </w:r>
          </w:p>
        </w:tc>
        <w:tc>
          <w:tcPr>
            <w:tcW w:w="4348" w:type="dxa"/>
            <w:tcBorders>
              <w:left w:val="single" w:sz="4" w:space="0" w:color="FFFFFF" w:themeColor="background1"/>
              <w:right w:val="single" w:sz="4" w:space="0" w:color="FFFFFF" w:themeColor="background1"/>
            </w:tcBorders>
          </w:tcPr>
          <w:p w14:paraId="76EB65A3" w14:textId="77777777" w:rsidR="00F730BC" w:rsidRPr="00F730BC" w:rsidRDefault="00F730BC" w:rsidP="00FA61E3">
            <w:pPr>
              <w:spacing w:line="360" w:lineRule="auto"/>
              <w:cnfStyle w:val="100000000000" w:firstRow="1" w:lastRow="0" w:firstColumn="0" w:lastColumn="0" w:oddVBand="0" w:evenVBand="0" w:oddHBand="0" w:evenHBand="0" w:firstRowFirstColumn="0" w:firstRowLastColumn="0" w:lastRowFirstColumn="0" w:lastRowLastColumn="0"/>
              <w:rPr>
                <w:b w:val="0"/>
                <w:bCs w:val="0"/>
                <w:szCs w:val="20"/>
              </w:rPr>
            </w:pPr>
            <w:r w:rsidRPr="00F730BC">
              <w:rPr>
                <w:szCs w:val="20"/>
              </w:rPr>
              <w:t xml:space="preserve">Jahresverbrauch in kWh </w:t>
            </w:r>
          </w:p>
          <w:p w14:paraId="3FA720D1" w14:textId="77777777" w:rsidR="00F730BC" w:rsidRPr="00F730BC" w:rsidRDefault="00F730BC" w:rsidP="00FA61E3">
            <w:pPr>
              <w:spacing w:line="360" w:lineRule="auto"/>
              <w:cnfStyle w:val="100000000000" w:firstRow="1" w:lastRow="0" w:firstColumn="0" w:lastColumn="0" w:oddVBand="0" w:evenVBand="0" w:oddHBand="0" w:evenHBand="0" w:firstRowFirstColumn="0" w:firstRowLastColumn="0" w:lastRowFirstColumn="0" w:lastRowLastColumn="0"/>
              <w:rPr>
                <w:szCs w:val="20"/>
              </w:rPr>
            </w:pPr>
            <w:r w:rsidRPr="00F730BC">
              <w:rPr>
                <w:b w:val="0"/>
                <w:szCs w:val="20"/>
              </w:rPr>
              <w:t>(ungefähre Werte, variiert nach Modell/Alter)</w:t>
            </w:r>
          </w:p>
        </w:tc>
        <w:tc>
          <w:tcPr>
            <w:tcW w:w="1690" w:type="dxa"/>
            <w:tcBorders>
              <w:left w:val="single" w:sz="4" w:space="0" w:color="FFFFFF" w:themeColor="background1"/>
            </w:tcBorders>
          </w:tcPr>
          <w:p w14:paraId="09A2BC7C" w14:textId="77777777" w:rsidR="00F730BC" w:rsidRPr="00F730BC" w:rsidRDefault="00F730BC" w:rsidP="00FA61E3">
            <w:pPr>
              <w:spacing w:line="360" w:lineRule="auto"/>
              <w:jc w:val="both"/>
              <w:cnfStyle w:val="100000000000" w:firstRow="1" w:lastRow="0" w:firstColumn="0" w:lastColumn="0" w:oddVBand="0" w:evenVBand="0" w:oddHBand="0" w:evenHBand="0" w:firstRowFirstColumn="0" w:firstRowLastColumn="0" w:lastRowFirstColumn="0" w:lastRowLastColumn="0"/>
              <w:rPr>
                <w:szCs w:val="20"/>
              </w:rPr>
            </w:pPr>
            <w:r w:rsidRPr="00F730BC">
              <w:rPr>
                <w:szCs w:val="20"/>
              </w:rPr>
              <w:t>Buchstabe</w:t>
            </w:r>
          </w:p>
        </w:tc>
      </w:tr>
      <w:tr w:rsidR="00F730BC" w:rsidRPr="00F730BC" w14:paraId="6871388B" w14:textId="77777777" w:rsidTr="00FA61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8" w:type="dxa"/>
          </w:tcPr>
          <w:p w14:paraId="1235DC13" w14:textId="77777777" w:rsidR="00F730BC" w:rsidRPr="00F730BC" w:rsidRDefault="00F730BC" w:rsidP="00FA61E3">
            <w:pPr>
              <w:spacing w:line="360" w:lineRule="auto"/>
              <w:rPr>
                <w:b w:val="0"/>
                <w:szCs w:val="20"/>
              </w:rPr>
            </w:pPr>
            <w:r w:rsidRPr="00F730BC">
              <w:rPr>
                <w:b w:val="0"/>
                <w:szCs w:val="20"/>
              </w:rPr>
              <w:t>Laptop</w:t>
            </w:r>
          </w:p>
        </w:tc>
        <w:tc>
          <w:tcPr>
            <w:tcW w:w="4348" w:type="dxa"/>
          </w:tcPr>
          <w:p w14:paraId="37486D11" w14:textId="77777777" w:rsidR="00F730BC" w:rsidRPr="00F730BC" w:rsidRDefault="00F730BC" w:rsidP="00FA61E3">
            <w:pPr>
              <w:spacing w:line="360" w:lineRule="auto"/>
              <w:jc w:val="both"/>
              <w:cnfStyle w:val="000000100000" w:firstRow="0" w:lastRow="0" w:firstColumn="0" w:lastColumn="0" w:oddVBand="0" w:evenVBand="0" w:oddHBand="1" w:evenHBand="0" w:firstRowFirstColumn="0" w:firstRowLastColumn="0" w:lastRowFirstColumn="0" w:lastRowLastColumn="0"/>
              <w:rPr>
                <w:szCs w:val="20"/>
              </w:rPr>
            </w:pPr>
            <w:r w:rsidRPr="00F730BC">
              <w:rPr>
                <w:szCs w:val="20"/>
              </w:rPr>
              <w:t>50</w:t>
            </w:r>
          </w:p>
        </w:tc>
        <w:tc>
          <w:tcPr>
            <w:tcW w:w="1690" w:type="dxa"/>
          </w:tcPr>
          <w:p w14:paraId="708CE670" w14:textId="1A8F6109" w:rsidR="00F730BC" w:rsidRPr="00F730BC" w:rsidRDefault="00F730BC" w:rsidP="00FA61E3">
            <w:pPr>
              <w:spacing w:line="360" w:lineRule="auto"/>
              <w:jc w:val="both"/>
              <w:cnfStyle w:val="000000100000" w:firstRow="0" w:lastRow="0" w:firstColumn="0" w:lastColumn="0" w:oddVBand="0" w:evenVBand="0" w:oddHBand="1" w:evenHBand="0" w:firstRowFirstColumn="0" w:firstRowLastColumn="0" w:lastRowFirstColumn="0" w:lastRowLastColumn="0"/>
              <w:rPr>
                <w:szCs w:val="20"/>
              </w:rPr>
            </w:pPr>
            <w:r w:rsidRPr="00F730BC">
              <w:rPr>
                <w:szCs w:val="20"/>
              </w:rPr>
              <w:t>N</w:t>
            </w:r>
          </w:p>
        </w:tc>
      </w:tr>
      <w:tr w:rsidR="00F730BC" w:rsidRPr="00F730BC" w14:paraId="3775E2CD" w14:textId="77777777" w:rsidTr="00FA61E3">
        <w:tc>
          <w:tcPr>
            <w:cnfStyle w:val="001000000000" w:firstRow="0" w:lastRow="0" w:firstColumn="1" w:lastColumn="0" w:oddVBand="0" w:evenVBand="0" w:oddHBand="0" w:evenHBand="0" w:firstRowFirstColumn="0" w:firstRowLastColumn="0" w:lastRowFirstColumn="0" w:lastRowLastColumn="0"/>
            <w:tcW w:w="3018" w:type="dxa"/>
          </w:tcPr>
          <w:p w14:paraId="5A930F07" w14:textId="77777777" w:rsidR="00F730BC" w:rsidRPr="00F730BC" w:rsidRDefault="00F730BC" w:rsidP="00FA61E3">
            <w:pPr>
              <w:spacing w:line="360" w:lineRule="auto"/>
              <w:rPr>
                <w:b w:val="0"/>
                <w:szCs w:val="20"/>
              </w:rPr>
            </w:pPr>
            <w:r w:rsidRPr="00F730BC">
              <w:rPr>
                <w:b w:val="0"/>
                <w:szCs w:val="20"/>
              </w:rPr>
              <w:t>Waschmaschine</w:t>
            </w:r>
          </w:p>
        </w:tc>
        <w:tc>
          <w:tcPr>
            <w:tcW w:w="4348" w:type="dxa"/>
          </w:tcPr>
          <w:p w14:paraId="56B453E9" w14:textId="77777777" w:rsidR="00F730BC" w:rsidRPr="00F730BC" w:rsidRDefault="00F730BC" w:rsidP="00FA61E3">
            <w:pPr>
              <w:spacing w:line="360" w:lineRule="auto"/>
              <w:jc w:val="both"/>
              <w:cnfStyle w:val="000000000000" w:firstRow="0" w:lastRow="0" w:firstColumn="0" w:lastColumn="0" w:oddVBand="0" w:evenVBand="0" w:oddHBand="0" w:evenHBand="0" w:firstRowFirstColumn="0" w:firstRowLastColumn="0" w:lastRowFirstColumn="0" w:lastRowLastColumn="0"/>
              <w:rPr>
                <w:szCs w:val="20"/>
              </w:rPr>
            </w:pPr>
            <w:r w:rsidRPr="00F730BC">
              <w:rPr>
                <w:szCs w:val="20"/>
              </w:rPr>
              <w:t>200</w:t>
            </w:r>
          </w:p>
        </w:tc>
        <w:tc>
          <w:tcPr>
            <w:tcW w:w="1690" w:type="dxa"/>
          </w:tcPr>
          <w:p w14:paraId="5F03FFB6" w14:textId="65FFE66A" w:rsidR="00F730BC" w:rsidRPr="00F730BC" w:rsidRDefault="00F730BC" w:rsidP="00FA61E3">
            <w:pPr>
              <w:spacing w:line="360" w:lineRule="auto"/>
              <w:jc w:val="both"/>
              <w:cnfStyle w:val="000000000000" w:firstRow="0" w:lastRow="0" w:firstColumn="0" w:lastColumn="0" w:oddVBand="0" w:evenVBand="0" w:oddHBand="0" w:evenHBand="0" w:firstRowFirstColumn="0" w:firstRowLastColumn="0" w:lastRowFirstColumn="0" w:lastRowLastColumn="0"/>
              <w:rPr>
                <w:szCs w:val="20"/>
              </w:rPr>
            </w:pPr>
            <w:r w:rsidRPr="00F730BC">
              <w:rPr>
                <w:szCs w:val="20"/>
              </w:rPr>
              <w:t>H</w:t>
            </w:r>
          </w:p>
        </w:tc>
      </w:tr>
      <w:tr w:rsidR="00F730BC" w:rsidRPr="00F730BC" w14:paraId="1B0E978B" w14:textId="77777777" w:rsidTr="00FA61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8" w:type="dxa"/>
          </w:tcPr>
          <w:p w14:paraId="408AABB6" w14:textId="77777777" w:rsidR="00F730BC" w:rsidRPr="00F730BC" w:rsidRDefault="00F730BC" w:rsidP="00FA61E3">
            <w:pPr>
              <w:spacing w:line="360" w:lineRule="auto"/>
              <w:rPr>
                <w:b w:val="0"/>
                <w:szCs w:val="20"/>
              </w:rPr>
            </w:pPr>
            <w:r w:rsidRPr="00F730BC">
              <w:rPr>
                <w:b w:val="0"/>
                <w:szCs w:val="20"/>
              </w:rPr>
              <w:t>Glühbirne (60W)</w:t>
            </w:r>
          </w:p>
        </w:tc>
        <w:tc>
          <w:tcPr>
            <w:tcW w:w="4348" w:type="dxa"/>
          </w:tcPr>
          <w:p w14:paraId="22EA4BC5" w14:textId="77777777" w:rsidR="00F730BC" w:rsidRPr="00F730BC" w:rsidRDefault="00F730BC" w:rsidP="00FA61E3">
            <w:pPr>
              <w:spacing w:line="360" w:lineRule="auto"/>
              <w:jc w:val="both"/>
              <w:cnfStyle w:val="000000100000" w:firstRow="0" w:lastRow="0" w:firstColumn="0" w:lastColumn="0" w:oddVBand="0" w:evenVBand="0" w:oddHBand="1" w:evenHBand="0" w:firstRowFirstColumn="0" w:firstRowLastColumn="0" w:lastRowFirstColumn="0" w:lastRowLastColumn="0"/>
              <w:rPr>
                <w:szCs w:val="20"/>
              </w:rPr>
            </w:pPr>
            <w:r w:rsidRPr="00F730BC">
              <w:rPr>
                <w:szCs w:val="20"/>
              </w:rPr>
              <w:t>14</w:t>
            </w:r>
          </w:p>
        </w:tc>
        <w:tc>
          <w:tcPr>
            <w:tcW w:w="1690" w:type="dxa"/>
          </w:tcPr>
          <w:p w14:paraId="11699890" w14:textId="2DF50354" w:rsidR="00F730BC" w:rsidRPr="00F730BC" w:rsidRDefault="00F730BC" w:rsidP="00FA61E3">
            <w:pPr>
              <w:spacing w:line="360" w:lineRule="auto"/>
              <w:jc w:val="both"/>
              <w:cnfStyle w:val="000000100000" w:firstRow="0" w:lastRow="0" w:firstColumn="0" w:lastColumn="0" w:oddVBand="0" w:evenVBand="0" w:oddHBand="1" w:evenHBand="0" w:firstRowFirstColumn="0" w:firstRowLastColumn="0" w:lastRowFirstColumn="0" w:lastRowLastColumn="0"/>
              <w:rPr>
                <w:szCs w:val="20"/>
              </w:rPr>
            </w:pPr>
            <w:r w:rsidRPr="00F730BC">
              <w:rPr>
                <w:szCs w:val="20"/>
              </w:rPr>
              <w:t>R</w:t>
            </w:r>
          </w:p>
        </w:tc>
      </w:tr>
      <w:tr w:rsidR="00F730BC" w:rsidRPr="00F730BC" w14:paraId="0FFF9896" w14:textId="77777777" w:rsidTr="00FA61E3">
        <w:tc>
          <w:tcPr>
            <w:cnfStyle w:val="001000000000" w:firstRow="0" w:lastRow="0" w:firstColumn="1" w:lastColumn="0" w:oddVBand="0" w:evenVBand="0" w:oddHBand="0" w:evenHBand="0" w:firstRowFirstColumn="0" w:firstRowLastColumn="0" w:lastRowFirstColumn="0" w:lastRowLastColumn="0"/>
            <w:tcW w:w="3018" w:type="dxa"/>
          </w:tcPr>
          <w:p w14:paraId="19D87110" w14:textId="77777777" w:rsidR="00F730BC" w:rsidRPr="00F730BC" w:rsidRDefault="00F730BC" w:rsidP="00FA61E3">
            <w:pPr>
              <w:spacing w:line="360" w:lineRule="auto"/>
              <w:rPr>
                <w:b w:val="0"/>
                <w:szCs w:val="20"/>
              </w:rPr>
            </w:pPr>
            <w:r w:rsidRPr="00F730BC">
              <w:rPr>
                <w:b w:val="0"/>
                <w:szCs w:val="20"/>
              </w:rPr>
              <w:t>E-Herd mit Ceranfeld</w:t>
            </w:r>
          </w:p>
        </w:tc>
        <w:tc>
          <w:tcPr>
            <w:tcW w:w="4348" w:type="dxa"/>
          </w:tcPr>
          <w:p w14:paraId="1F7623D1" w14:textId="77777777" w:rsidR="00F730BC" w:rsidRPr="00F730BC" w:rsidRDefault="00F730BC" w:rsidP="00FA61E3">
            <w:pPr>
              <w:spacing w:line="360" w:lineRule="auto"/>
              <w:jc w:val="both"/>
              <w:cnfStyle w:val="000000000000" w:firstRow="0" w:lastRow="0" w:firstColumn="0" w:lastColumn="0" w:oddVBand="0" w:evenVBand="0" w:oddHBand="0" w:evenHBand="0" w:firstRowFirstColumn="0" w:firstRowLastColumn="0" w:lastRowFirstColumn="0" w:lastRowLastColumn="0"/>
              <w:rPr>
                <w:szCs w:val="20"/>
              </w:rPr>
            </w:pPr>
            <w:r w:rsidRPr="00F730BC">
              <w:rPr>
                <w:szCs w:val="20"/>
              </w:rPr>
              <w:t>700</w:t>
            </w:r>
          </w:p>
        </w:tc>
        <w:tc>
          <w:tcPr>
            <w:tcW w:w="1690" w:type="dxa"/>
          </w:tcPr>
          <w:p w14:paraId="1248DAD3" w14:textId="56683BC7" w:rsidR="00F730BC" w:rsidRPr="00F730BC" w:rsidRDefault="00F730BC" w:rsidP="00FA61E3">
            <w:pPr>
              <w:spacing w:line="360" w:lineRule="auto"/>
              <w:jc w:val="both"/>
              <w:cnfStyle w:val="000000000000" w:firstRow="0" w:lastRow="0" w:firstColumn="0" w:lastColumn="0" w:oddVBand="0" w:evenVBand="0" w:oddHBand="0" w:evenHBand="0" w:firstRowFirstColumn="0" w:firstRowLastColumn="0" w:lastRowFirstColumn="0" w:lastRowLastColumn="0"/>
              <w:rPr>
                <w:szCs w:val="20"/>
              </w:rPr>
            </w:pPr>
            <w:r w:rsidRPr="00F730BC">
              <w:rPr>
                <w:szCs w:val="20"/>
              </w:rPr>
              <w:t>S</w:t>
            </w:r>
          </w:p>
        </w:tc>
      </w:tr>
      <w:tr w:rsidR="00F730BC" w:rsidRPr="00F730BC" w14:paraId="3C3E2060" w14:textId="77777777" w:rsidTr="00FA61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8" w:type="dxa"/>
          </w:tcPr>
          <w:p w14:paraId="5B8D745A" w14:textId="77777777" w:rsidR="00F730BC" w:rsidRPr="00F730BC" w:rsidRDefault="00F730BC" w:rsidP="00FA61E3">
            <w:pPr>
              <w:spacing w:line="360" w:lineRule="auto"/>
              <w:rPr>
                <w:b w:val="0"/>
                <w:szCs w:val="20"/>
              </w:rPr>
            </w:pPr>
            <w:r w:rsidRPr="00F730BC">
              <w:rPr>
                <w:b w:val="0"/>
                <w:szCs w:val="20"/>
              </w:rPr>
              <w:t>Handyladegerät (OHNE Handy, das aufgeladen wird)</w:t>
            </w:r>
          </w:p>
        </w:tc>
        <w:tc>
          <w:tcPr>
            <w:tcW w:w="4348" w:type="dxa"/>
          </w:tcPr>
          <w:p w14:paraId="5CB593EF" w14:textId="77777777" w:rsidR="00F730BC" w:rsidRPr="00F730BC" w:rsidRDefault="00F730BC" w:rsidP="00FA61E3">
            <w:pPr>
              <w:spacing w:line="360" w:lineRule="auto"/>
              <w:jc w:val="both"/>
              <w:cnfStyle w:val="000000100000" w:firstRow="0" w:lastRow="0" w:firstColumn="0" w:lastColumn="0" w:oddVBand="0" w:evenVBand="0" w:oddHBand="1" w:evenHBand="0" w:firstRowFirstColumn="0" w:firstRowLastColumn="0" w:lastRowFirstColumn="0" w:lastRowLastColumn="0"/>
              <w:rPr>
                <w:szCs w:val="20"/>
              </w:rPr>
            </w:pPr>
            <w:r w:rsidRPr="00F730BC">
              <w:rPr>
                <w:szCs w:val="20"/>
              </w:rPr>
              <w:t>1</w:t>
            </w:r>
          </w:p>
        </w:tc>
        <w:tc>
          <w:tcPr>
            <w:tcW w:w="1690" w:type="dxa"/>
          </w:tcPr>
          <w:p w14:paraId="3CF91F9A" w14:textId="6ADCF5C9" w:rsidR="00F730BC" w:rsidRPr="00F730BC" w:rsidRDefault="00F730BC" w:rsidP="00FA61E3">
            <w:pPr>
              <w:spacing w:line="360" w:lineRule="auto"/>
              <w:jc w:val="both"/>
              <w:cnfStyle w:val="000000100000" w:firstRow="0" w:lastRow="0" w:firstColumn="0" w:lastColumn="0" w:oddVBand="0" w:evenVBand="0" w:oddHBand="1" w:evenHBand="0" w:firstRowFirstColumn="0" w:firstRowLastColumn="0" w:lastRowFirstColumn="0" w:lastRowLastColumn="0"/>
              <w:rPr>
                <w:szCs w:val="20"/>
              </w:rPr>
            </w:pPr>
            <w:r w:rsidRPr="00F730BC">
              <w:rPr>
                <w:szCs w:val="20"/>
              </w:rPr>
              <w:t>I</w:t>
            </w:r>
          </w:p>
        </w:tc>
      </w:tr>
      <w:tr w:rsidR="00F730BC" w:rsidRPr="00F730BC" w14:paraId="7EC2C3FB" w14:textId="77777777" w:rsidTr="00FA61E3">
        <w:tc>
          <w:tcPr>
            <w:cnfStyle w:val="001000000000" w:firstRow="0" w:lastRow="0" w:firstColumn="1" w:lastColumn="0" w:oddVBand="0" w:evenVBand="0" w:oddHBand="0" w:evenHBand="0" w:firstRowFirstColumn="0" w:firstRowLastColumn="0" w:lastRowFirstColumn="0" w:lastRowLastColumn="0"/>
            <w:tcW w:w="3018" w:type="dxa"/>
          </w:tcPr>
          <w:p w14:paraId="366CDD04" w14:textId="77777777" w:rsidR="00F730BC" w:rsidRPr="00F730BC" w:rsidRDefault="00F730BC" w:rsidP="00FA61E3">
            <w:pPr>
              <w:spacing w:line="360" w:lineRule="auto"/>
              <w:rPr>
                <w:b w:val="0"/>
                <w:szCs w:val="20"/>
              </w:rPr>
            </w:pPr>
            <w:r w:rsidRPr="00F730BC">
              <w:rPr>
                <w:b w:val="0"/>
                <w:szCs w:val="20"/>
              </w:rPr>
              <w:t>Fernseher</w:t>
            </w:r>
          </w:p>
        </w:tc>
        <w:tc>
          <w:tcPr>
            <w:tcW w:w="4348" w:type="dxa"/>
          </w:tcPr>
          <w:p w14:paraId="0967A9A3" w14:textId="77777777" w:rsidR="00F730BC" w:rsidRPr="00F730BC" w:rsidRDefault="00F730BC" w:rsidP="00FA61E3">
            <w:pPr>
              <w:spacing w:line="360" w:lineRule="auto"/>
              <w:jc w:val="both"/>
              <w:cnfStyle w:val="000000000000" w:firstRow="0" w:lastRow="0" w:firstColumn="0" w:lastColumn="0" w:oddVBand="0" w:evenVBand="0" w:oddHBand="0" w:evenHBand="0" w:firstRowFirstColumn="0" w:firstRowLastColumn="0" w:lastRowFirstColumn="0" w:lastRowLastColumn="0"/>
              <w:rPr>
                <w:szCs w:val="20"/>
              </w:rPr>
            </w:pPr>
            <w:r w:rsidRPr="00F730BC">
              <w:rPr>
                <w:szCs w:val="20"/>
              </w:rPr>
              <w:t>100</w:t>
            </w:r>
          </w:p>
        </w:tc>
        <w:tc>
          <w:tcPr>
            <w:tcW w:w="1690" w:type="dxa"/>
          </w:tcPr>
          <w:p w14:paraId="68E39B1E" w14:textId="0655FFB6" w:rsidR="00F730BC" w:rsidRPr="00F730BC" w:rsidRDefault="00F730BC" w:rsidP="00FA61E3">
            <w:pPr>
              <w:spacing w:line="360" w:lineRule="auto"/>
              <w:jc w:val="both"/>
              <w:cnfStyle w:val="000000000000" w:firstRow="0" w:lastRow="0" w:firstColumn="0" w:lastColumn="0" w:oddVBand="0" w:evenVBand="0" w:oddHBand="0" w:evenHBand="0" w:firstRowFirstColumn="0" w:firstRowLastColumn="0" w:lastRowFirstColumn="0" w:lastRowLastColumn="0"/>
              <w:rPr>
                <w:szCs w:val="20"/>
              </w:rPr>
            </w:pPr>
            <w:r w:rsidRPr="00F730BC">
              <w:rPr>
                <w:szCs w:val="20"/>
              </w:rPr>
              <w:t>F</w:t>
            </w:r>
          </w:p>
        </w:tc>
      </w:tr>
      <w:tr w:rsidR="00F730BC" w:rsidRPr="00F730BC" w14:paraId="2DFFDF01" w14:textId="77777777" w:rsidTr="00FA61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8" w:type="dxa"/>
          </w:tcPr>
          <w:p w14:paraId="10E57E94" w14:textId="77777777" w:rsidR="00F730BC" w:rsidRPr="00F730BC" w:rsidRDefault="00F730BC" w:rsidP="00FA61E3">
            <w:pPr>
              <w:spacing w:line="360" w:lineRule="auto"/>
              <w:rPr>
                <w:b w:val="0"/>
                <w:szCs w:val="20"/>
              </w:rPr>
            </w:pPr>
            <w:r w:rsidRPr="00F730BC">
              <w:rPr>
                <w:b w:val="0"/>
                <w:szCs w:val="20"/>
              </w:rPr>
              <w:t>Klimaanlage</w:t>
            </w:r>
          </w:p>
        </w:tc>
        <w:tc>
          <w:tcPr>
            <w:tcW w:w="4348" w:type="dxa"/>
          </w:tcPr>
          <w:p w14:paraId="4F35BA1F" w14:textId="77777777" w:rsidR="00F730BC" w:rsidRPr="00F730BC" w:rsidRDefault="00F730BC" w:rsidP="00FA61E3">
            <w:pPr>
              <w:spacing w:line="360" w:lineRule="auto"/>
              <w:jc w:val="both"/>
              <w:cnfStyle w:val="000000100000" w:firstRow="0" w:lastRow="0" w:firstColumn="0" w:lastColumn="0" w:oddVBand="0" w:evenVBand="0" w:oddHBand="1" w:evenHBand="0" w:firstRowFirstColumn="0" w:firstRowLastColumn="0" w:lastRowFirstColumn="0" w:lastRowLastColumn="0"/>
              <w:rPr>
                <w:szCs w:val="20"/>
              </w:rPr>
            </w:pPr>
            <w:r w:rsidRPr="00F730BC">
              <w:rPr>
                <w:szCs w:val="20"/>
              </w:rPr>
              <w:t>400</w:t>
            </w:r>
          </w:p>
        </w:tc>
        <w:tc>
          <w:tcPr>
            <w:tcW w:w="1690" w:type="dxa"/>
          </w:tcPr>
          <w:p w14:paraId="5B32269B" w14:textId="77CA21B9" w:rsidR="00F730BC" w:rsidRPr="00F730BC" w:rsidRDefault="00F730BC" w:rsidP="00FA61E3">
            <w:pPr>
              <w:spacing w:line="360" w:lineRule="auto"/>
              <w:jc w:val="both"/>
              <w:cnfStyle w:val="000000100000" w:firstRow="0" w:lastRow="0" w:firstColumn="0" w:lastColumn="0" w:oddVBand="0" w:evenVBand="0" w:oddHBand="1" w:evenHBand="0" w:firstRowFirstColumn="0" w:firstRowLastColumn="0" w:lastRowFirstColumn="0" w:lastRowLastColumn="0"/>
              <w:rPr>
                <w:szCs w:val="20"/>
              </w:rPr>
            </w:pPr>
            <w:r w:rsidRPr="00F730BC">
              <w:rPr>
                <w:szCs w:val="20"/>
              </w:rPr>
              <w:t>E</w:t>
            </w:r>
          </w:p>
        </w:tc>
      </w:tr>
      <w:tr w:rsidR="00F730BC" w:rsidRPr="00F730BC" w14:paraId="7395E438" w14:textId="77777777" w:rsidTr="00FA61E3">
        <w:tc>
          <w:tcPr>
            <w:cnfStyle w:val="001000000000" w:firstRow="0" w:lastRow="0" w:firstColumn="1" w:lastColumn="0" w:oddVBand="0" w:evenVBand="0" w:oddHBand="0" w:evenHBand="0" w:firstRowFirstColumn="0" w:firstRowLastColumn="0" w:lastRowFirstColumn="0" w:lastRowLastColumn="0"/>
            <w:tcW w:w="3018" w:type="dxa"/>
          </w:tcPr>
          <w:p w14:paraId="4C1AE2E8" w14:textId="77777777" w:rsidR="00F730BC" w:rsidRPr="00F730BC" w:rsidRDefault="00F730BC" w:rsidP="00FA61E3">
            <w:pPr>
              <w:spacing w:line="360" w:lineRule="auto"/>
              <w:rPr>
                <w:b w:val="0"/>
                <w:szCs w:val="20"/>
              </w:rPr>
            </w:pPr>
            <w:r w:rsidRPr="00F730BC">
              <w:rPr>
                <w:b w:val="0"/>
                <w:szCs w:val="20"/>
              </w:rPr>
              <w:t>Aquarium</w:t>
            </w:r>
          </w:p>
        </w:tc>
        <w:tc>
          <w:tcPr>
            <w:tcW w:w="4348" w:type="dxa"/>
          </w:tcPr>
          <w:p w14:paraId="3E7FCB4D" w14:textId="77777777" w:rsidR="00F730BC" w:rsidRPr="00F730BC" w:rsidRDefault="00F730BC" w:rsidP="00FA61E3">
            <w:pPr>
              <w:spacing w:line="360" w:lineRule="auto"/>
              <w:jc w:val="both"/>
              <w:cnfStyle w:val="000000000000" w:firstRow="0" w:lastRow="0" w:firstColumn="0" w:lastColumn="0" w:oddVBand="0" w:evenVBand="0" w:oddHBand="0" w:evenHBand="0" w:firstRowFirstColumn="0" w:firstRowLastColumn="0" w:lastRowFirstColumn="0" w:lastRowLastColumn="0"/>
              <w:rPr>
                <w:szCs w:val="20"/>
              </w:rPr>
            </w:pPr>
            <w:r w:rsidRPr="00F730BC">
              <w:rPr>
                <w:szCs w:val="20"/>
              </w:rPr>
              <w:t>300</w:t>
            </w:r>
          </w:p>
        </w:tc>
        <w:tc>
          <w:tcPr>
            <w:tcW w:w="1690" w:type="dxa"/>
          </w:tcPr>
          <w:p w14:paraId="47A72DD3" w14:textId="2999A4DA" w:rsidR="00F730BC" w:rsidRPr="00F730BC" w:rsidRDefault="00F730BC" w:rsidP="00FA61E3">
            <w:pPr>
              <w:spacing w:line="360" w:lineRule="auto"/>
              <w:jc w:val="both"/>
              <w:cnfStyle w:val="000000000000" w:firstRow="0" w:lastRow="0" w:firstColumn="0" w:lastColumn="0" w:oddVBand="0" w:evenVBand="0" w:oddHBand="0" w:evenHBand="0" w:firstRowFirstColumn="0" w:firstRowLastColumn="0" w:lastRowFirstColumn="0" w:lastRowLastColumn="0"/>
              <w:rPr>
                <w:szCs w:val="20"/>
              </w:rPr>
            </w:pPr>
            <w:r w:rsidRPr="00F730BC">
              <w:rPr>
                <w:szCs w:val="20"/>
              </w:rPr>
              <w:t>C</w:t>
            </w:r>
          </w:p>
        </w:tc>
      </w:tr>
      <w:tr w:rsidR="00F730BC" w:rsidRPr="00F730BC" w14:paraId="7CC05ACF" w14:textId="77777777" w:rsidTr="00FA61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8" w:type="dxa"/>
          </w:tcPr>
          <w:p w14:paraId="5861401D" w14:textId="77777777" w:rsidR="00F730BC" w:rsidRPr="00F730BC" w:rsidRDefault="00F730BC" w:rsidP="00FA61E3">
            <w:pPr>
              <w:spacing w:line="360" w:lineRule="auto"/>
              <w:rPr>
                <w:b w:val="0"/>
                <w:szCs w:val="20"/>
              </w:rPr>
            </w:pPr>
            <w:r w:rsidRPr="00F730BC">
              <w:rPr>
                <w:b w:val="0"/>
                <w:szCs w:val="20"/>
              </w:rPr>
              <w:t>WLAN-Router</w:t>
            </w:r>
          </w:p>
        </w:tc>
        <w:tc>
          <w:tcPr>
            <w:tcW w:w="4348" w:type="dxa"/>
          </w:tcPr>
          <w:p w14:paraId="25E57779" w14:textId="77777777" w:rsidR="00F730BC" w:rsidRPr="00F730BC" w:rsidRDefault="00F730BC" w:rsidP="00FA61E3">
            <w:pPr>
              <w:spacing w:line="360" w:lineRule="auto"/>
              <w:jc w:val="both"/>
              <w:cnfStyle w:val="000000100000" w:firstRow="0" w:lastRow="0" w:firstColumn="0" w:lastColumn="0" w:oddVBand="0" w:evenVBand="0" w:oddHBand="1" w:evenHBand="0" w:firstRowFirstColumn="0" w:firstRowLastColumn="0" w:lastRowFirstColumn="0" w:lastRowLastColumn="0"/>
              <w:rPr>
                <w:szCs w:val="20"/>
              </w:rPr>
            </w:pPr>
            <w:r w:rsidRPr="00F730BC">
              <w:rPr>
                <w:szCs w:val="20"/>
              </w:rPr>
              <w:t>60</w:t>
            </w:r>
          </w:p>
        </w:tc>
        <w:tc>
          <w:tcPr>
            <w:tcW w:w="1690" w:type="dxa"/>
          </w:tcPr>
          <w:p w14:paraId="6F2515C0" w14:textId="2C3FABA8" w:rsidR="00F730BC" w:rsidRPr="00F730BC" w:rsidRDefault="00F730BC" w:rsidP="00FA61E3">
            <w:pPr>
              <w:spacing w:line="360" w:lineRule="auto"/>
              <w:jc w:val="both"/>
              <w:cnfStyle w:val="000000100000" w:firstRow="0" w:lastRow="0" w:firstColumn="0" w:lastColumn="0" w:oddVBand="0" w:evenVBand="0" w:oddHBand="1" w:evenHBand="0" w:firstRowFirstColumn="0" w:firstRowLastColumn="0" w:lastRowFirstColumn="0" w:lastRowLastColumn="0"/>
              <w:rPr>
                <w:szCs w:val="20"/>
              </w:rPr>
            </w:pPr>
            <w:r w:rsidRPr="00F730BC">
              <w:rPr>
                <w:szCs w:val="20"/>
              </w:rPr>
              <w:t>Ü</w:t>
            </w:r>
          </w:p>
        </w:tc>
      </w:tr>
      <w:tr w:rsidR="00F730BC" w:rsidRPr="00F730BC" w14:paraId="5B21D816" w14:textId="77777777" w:rsidTr="00FA61E3">
        <w:tc>
          <w:tcPr>
            <w:cnfStyle w:val="001000000000" w:firstRow="0" w:lastRow="0" w:firstColumn="1" w:lastColumn="0" w:oddVBand="0" w:evenVBand="0" w:oddHBand="0" w:evenHBand="0" w:firstRowFirstColumn="0" w:firstRowLastColumn="0" w:lastRowFirstColumn="0" w:lastRowLastColumn="0"/>
            <w:tcW w:w="3018" w:type="dxa"/>
          </w:tcPr>
          <w:p w14:paraId="7A68C556" w14:textId="77777777" w:rsidR="00F730BC" w:rsidRPr="00F730BC" w:rsidRDefault="00F730BC" w:rsidP="00FA61E3">
            <w:pPr>
              <w:spacing w:line="360" w:lineRule="auto"/>
              <w:rPr>
                <w:b w:val="0"/>
                <w:szCs w:val="20"/>
              </w:rPr>
            </w:pPr>
            <w:r w:rsidRPr="00F730BC">
              <w:rPr>
                <w:b w:val="0"/>
                <w:szCs w:val="20"/>
              </w:rPr>
              <w:t>Glätteisen</w:t>
            </w:r>
          </w:p>
        </w:tc>
        <w:tc>
          <w:tcPr>
            <w:tcW w:w="4348" w:type="dxa"/>
          </w:tcPr>
          <w:p w14:paraId="2067641D" w14:textId="77777777" w:rsidR="00F730BC" w:rsidRPr="00F730BC" w:rsidRDefault="00F730BC" w:rsidP="00FA61E3">
            <w:pPr>
              <w:spacing w:line="360" w:lineRule="auto"/>
              <w:jc w:val="both"/>
              <w:cnfStyle w:val="000000000000" w:firstRow="0" w:lastRow="0" w:firstColumn="0" w:lastColumn="0" w:oddVBand="0" w:evenVBand="0" w:oddHBand="0" w:evenHBand="0" w:firstRowFirstColumn="0" w:firstRowLastColumn="0" w:lastRowFirstColumn="0" w:lastRowLastColumn="0"/>
              <w:rPr>
                <w:szCs w:val="20"/>
              </w:rPr>
            </w:pPr>
            <w:r w:rsidRPr="00F730BC">
              <w:rPr>
                <w:szCs w:val="20"/>
              </w:rPr>
              <w:t>10</w:t>
            </w:r>
          </w:p>
        </w:tc>
        <w:tc>
          <w:tcPr>
            <w:tcW w:w="1690" w:type="dxa"/>
          </w:tcPr>
          <w:p w14:paraId="3978675B" w14:textId="2B8D6809" w:rsidR="00F730BC" w:rsidRPr="00F730BC" w:rsidRDefault="00F730BC" w:rsidP="00FA61E3">
            <w:pPr>
              <w:spacing w:line="360" w:lineRule="auto"/>
              <w:jc w:val="both"/>
              <w:cnfStyle w:val="000000000000" w:firstRow="0" w:lastRow="0" w:firstColumn="0" w:lastColumn="0" w:oddVBand="0" w:evenVBand="0" w:oddHBand="0" w:evenHBand="0" w:firstRowFirstColumn="0" w:firstRowLastColumn="0" w:lastRowFirstColumn="0" w:lastRowLastColumn="0"/>
              <w:rPr>
                <w:szCs w:val="20"/>
              </w:rPr>
            </w:pPr>
            <w:r w:rsidRPr="00F730BC">
              <w:rPr>
                <w:szCs w:val="20"/>
              </w:rPr>
              <w:t>E</w:t>
            </w:r>
          </w:p>
        </w:tc>
      </w:tr>
      <w:tr w:rsidR="00F730BC" w:rsidRPr="00F730BC" w14:paraId="347EA89D" w14:textId="77777777" w:rsidTr="00FA61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8" w:type="dxa"/>
          </w:tcPr>
          <w:p w14:paraId="3C6BAF84" w14:textId="77777777" w:rsidR="00F730BC" w:rsidRPr="00F730BC" w:rsidRDefault="00F730BC" w:rsidP="00FA61E3">
            <w:pPr>
              <w:spacing w:line="360" w:lineRule="auto"/>
              <w:rPr>
                <w:b w:val="0"/>
                <w:szCs w:val="20"/>
              </w:rPr>
            </w:pPr>
            <w:r w:rsidRPr="00F730BC">
              <w:rPr>
                <w:b w:val="0"/>
                <w:szCs w:val="20"/>
              </w:rPr>
              <w:t>Standventilator</w:t>
            </w:r>
          </w:p>
        </w:tc>
        <w:tc>
          <w:tcPr>
            <w:tcW w:w="4348" w:type="dxa"/>
          </w:tcPr>
          <w:p w14:paraId="0A392789" w14:textId="77777777" w:rsidR="00F730BC" w:rsidRPr="00F730BC" w:rsidRDefault="00F730BC" w:rsidP="00FA61E3">
            <w:pPr>
              <w:spacing w:line="360" w:lineRule="auto"/>
              <w:jc w:val="both"/>
              <w:cnfStyle w:val="000000100000" w:firstRow="0" w:lastRow="0" w:firstColumn="0" w:lastColumn="0" w:oddVBand="0" w:evenVBand="0" w:oddHBand="1" w:evenHBand="0" w:firstRowFirstColumn="0" w:firstRowLastColumn="0" w:lastRowFirstColumn="0" w:lastRowLastColumn="0"/>
              <w:rPr>
                <w:szCs w:val="20"/>
              </w:rPr>
            </w:pPr>
            <w:r w:rsidRPr="00F730BC">
              <w:rPr>
                <w:szCs w:val="20"/>
              </w:rPr>
              <w:t>20</w:t>
            </w:r>
          </w:p>
        </w:tc>
        <w:tc>
          <w:tcPr>
            <w:tcW w:w="1690" w:type="dxa"/>
          </w:tcPr>
          <w:p w14:paraId="4DAE584F" w14:textId="6D13DC3D" w:rsidR="00F730BC" w:rsidRPr="00F730BC" w:rsidRDefault="00F730BC" w:rsidP="00FA61E3">
            <w:pPr>
              <w:spacing w:line="360" w:lineRule="auto"/>
              <w:jc w:val="both"/>
              <w:cnfStyle w:val="000000100000" w:firstRow="0" w:lastRow="0" w:firstColumn="0" w:lastColumn="0" w:oddVBand="0" w:evenVBand="0" w:oddHBand="1" w:evenHBand="0" w:firstRowFirstColumn="0" w:firstRowLastColumn="0" w:lastRowFirstColumn="0" w:lastRowLastColumn="0"/>
              <w:rPr>
                <w:szCs w:val="20"/>
              </w:rPr>
            </w:pPr>
            <w:r w:rsidRPr="00F730BC">
              <w:rPr>
                <w:szCs w:val="20"/>
              </w:rPr>
              <w:t>D</w:t>
            </w:r>
          </w:p>
        </w:tc>
      </w:tr>
      <w:tr w:rsidR="00F730BC" w:rsidRPr="00F730BC" w14:paraId="3E72048C" w14:textId="77777777" w:rsidTr="00FA61E3">
        <w:tc>
          <w:tcPr>
            <w:cnfStyle w:val="001000000000" w:firstRow="0" w:lastRow="0" w:firstColumn="1" w:lastColumn="0" w:oddVBand="0" w:evenVBand="0" w:oddHBand="0" w:evenHBand="0" w:firstRowFirstColumn="0" w:firstRowLastColumn="0" w:lastRowFirstColumn="0" w:lastRowLastColumn="0"/>
            <w:tcW w:w="3018" w:type="dxa"/>
          </w:tcPr>
          <w:p w14:paraId="7A1767AC" w14:textId="77777777" w:rsidR="00F730BC" w:rsidRPr="00F730BC" w:rsidRDefault="00F730BC" w:rsidP="00FA61E3">
            <w:pPr>
              <w:spacing w:line="360" w:lineRule="auto"/>
              <w:rPr>
                <w:b w:val="0"/>
                <w:szCs w:val="20"/>
              </w:rPr>
            </w:pPr>
            <w:r w:rsidRPr="00F730BC">
              <w:rPr>
                <w:b w:val="0"/>
                <w:szCs w:val="20"/>
              </w:rPr>
              <w:t>Xbox (</w:t>
            </w:r>
            <w:proofErr w:type="spellStart"/>
            <w:r w:rsidRPr="00F730BC">
              <w:rPr>
                <w:b w:val="0"/>
                <w:szCs w:val="20"/>
              </w:rPr>
              <w:t>one</w:t>
            </w:r>
            <w:proofErr w:type="spellEnd"/>
            <w:r w:rsidRPr="00F730BC">
              <w:rPr>
                <w:b w:val="0"/>
                <w:szCs w:val="20"/>
              </w:rPr>
              <w:t>)</w:t>
            </w:r>
          </w:p>
        </w:tc>
        <w:tc>
          <w:tcPr>
            <w:tcW w:w="4348" w:type="dxa"/>
          </w:tcPr>
          <w:p w14:paraId="6EF12D1D" w14:textId="77777777" w:rsidR="00F730BC" w:rsidRPr="00F730BC" w:rsidRDefault="00F730BC" w:rsidP="00FA61E3">
            <w:pPr>
              <w:spacing w:line="360" w:lineRule="auto"/>
              <w:jc w:val="both"/>
              <w:cnfStyle w:val="000000000000" w:firstRow="0" w:lastRow="0" w:firstColumn="0" w:lastColumn="0" w:oddVBand="0" w:evenVBand="0" w:oddHBand="0" w:evenHBand="0" w:firstRowFirstColumn="0" w:firstRowLastColumn="0" w:lastRowFirstColumn="0" w:lastRowLastColumn="0"/>
              <w:rPr>
                <w:szCs w:val="20"/>
              </w:rPr>
            </w:pPr>
            <w:r w:rsidRPr="00F730BC">
              <w:rPr>
                <w:szCs w:val="20"/>
              </w:rPr>
              <w:t>150</w:t>
            </w:r>
          </w:p>
        </w:tc>
        <w:tc>
          <w:tcPr>
            <w:tcW w:w="1690" w:type="dxa"/>
          </w:tcPr>
          <w:p w14:paraId="355CA6A6" w14:textId="25375297" w:rsidR="00F730BC" w:rsidRPr="00F730BC" w:rsidRDefault="00F730BC" w:rsidP="00FA61E3">
            <w:pPr>
              <w:spacing w:line="360" w:lineRule="auto"/>
              <w:jc w:val="both"/>
              <w:cnfStyle w:val="000000000000" w:firstRow="0" w:lastRow="0" w:firstColumn="0" w:lastColumn="0" w:oddVBand="0" w:evenVBand="0" w:oddHBand="0" w:evenHBand="0" w:firstRowFirstColumn="0" w:firstRowLastColumn="0" w:lastRowFirstColumn="0" w:lastRowLastColumn="0"/>
              <w:rPr>
                <w:szCs w:val="20"/>
              </w:rPr>
            </w:pPr>
            <w:r w:rsidRPr="00F730BC">
              <w:rPr>
                <w:szCs w:val="20"/>
              </w:rPr>
              <w:t>S</w:t>
            </w:r>
          </w:p>
        </w:tc>
      </w:tr>
      <w:tr w:rsidR="00F730BC" w:rsidRPr="00F730BC" w14:paraId="4DAB7631" w14:textId="77777777" w:rsidTr="00FA61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8" w:type="dxa"/>
          </w:tcPr>
          <w:p w14:paraId="37254B52" w14:textId="77777777" w:rsidR="00F730BC" w:rsidRPr="00F730BC" w:rsidRDefault="00F730BC" w:rsidP="00FA61E3">
            <w:pPr>
              <w:spacing w:line="360" w:lineRule="auto"/>
              <w:rPr>
                <w:b w:val="0"/>
                <w:szCs w:val="20"/>
              </w:rPr>
            </w:pPr>
            <w:r w:rsidRPr="00F730BC">
              <w:rPr>
                <w:b w:val="0"/>
                <w:szCs w:val="20"/>
              </w:rPr>
              <w:t>Toaster</w:t>
            </w:r>
          </w:p>
        </w:tc>
        <w:tc>
          <w:tcPr>
            <w:tcW w:w="4348" w:type="dxa"/>
          </w:tcPr>
          <w:p w14:paraId="2CC7682D" w14:textId="77777777" w:rsidR="00F730BC" w:rsidRPr="00F730BC" w:rsidRDefault="00F730BC" w:rsidP="00FA61E3">
            <w:pPr>
              <w:spacing w:line="360" w:lineRule="auto"/>
              <w:jc w:val="both"/>
              <w:cnfStyle w:val="000000100000" w:firstRow="0" w:lastRow="0" w:firstColumn="0" w:lastColumn="0" w:oddVBand="0" w:evenVBand="0" w:oddHBand="1" w:evenHBand="0" w:firstRowFirstColumn="0" w:firstRowLastColumn="0" w:lastRowFirstColumn="0" w:lastRowLastColumn="0"/>
              <w:rPr>
                <w:szCs w:val="20"/>
              </w:rPr>
            </w:pPr>
            <w:r w:rsidRPr="00F730BC">
              <w:rPr>
                <w:szCs w:val="20"/>
              </w:rPr>
              <w:t>25</w:t>
            </w:r>
          </w:p>
        </w:tc>
        <w:tc>
          <w:tcPr>
            <w:tcW w:w="1690" w:type="dxa"/>
          </w:tcPr>
          <w:p w14:paraId="78F44296" w14:textId="21A90AE6" w:rsidR="00F730BC" w:rsidRPr="00F730BC" w:rsidRDefault="00F730BC" w:rsidP="00FA61E3">
            <w:pPr>
              <w:spacing w:line="360" w:lineRule="auto"/>
              <w:jc w:val="both"/>
              <w:cnfStyle w:val="000000100000" w:firstRow="0" w:lastRow="0" w:firstColumn="0" w:lastColumn="0" w:oddVBand="0" w:evenVBand="0" w:oddHBand="1" w:evenHBand="0" w:firstRowFirstColumn="0" w:firstRowLastColumn="0" w:lastRowFirstColumn="0" w:lastRowLastColumn="0"/>
              <w:rPr>
                <w:szCs w:val="20"/>
              </w:rPr>
            </w:pPr>
            <w:r w:rsidRPr="00F730BC">
              <w:rPr>
                <w:szCs w:val="20"/>
              </w:rPr>
              <w:t>F</w:t>
            </w:r>
          </w:p>
        </w:tc>
      </w:tr>
    </w:tbl>
    <w:p w14:paraId="45E21FD3" w14:textId="12C81643" w:rsidR="00F730BC" w:rsidRDefault="00F730BC" w:rsidP="00F730BC">
      <w:pPr>
        <w:jc w:val="both"/>
        <w:rPr>
          <w:rFonts w:asciiTheme="majorHAnsi" w:eastAsia="Fira Sans" w:hAnsiTheme="majorHAnsi" w:cstheme="majorHAnsi"/>
          <w:szCs w:val="20"/>
        </w:rPr>
      </w:pPr>
    </w:p>
    <w:p w14:paraId="210AD1B2" w14:textId="584F8865" w:rsidR="00F730BC" w:rsidRDefault="00F730BC" w:rsidP="5D6BFD5B">
      <w:pPr>
        <w:jc w:val="both"/>
        <w:rPr>
          <w:rFonts w:asciiTheme="majorHAnsi" w:eastAsia="Fira Sans" w:hAnsiTheme="majorHAnsi" w:cstheme="majorBidi"/>
        </w:rPr>
      </w:pPr>
      <w:r w:rsidRPr="5D6BFD5B">
        <w:rPr>
          <w:rFonts w:asciiTheme="majorHAnsi" w:eastAsia="Fira Sans" w:hAnsiTheme="majorHAnsi" w:cstheme="majorBidi"/>
        </w:rPr>
        <w:t xml:space="preserve">Sind die Haushaltsgeräte richtig nach absteigendem Stromverbrauch geordnet, sowie die Buchstaben richtig zugeteilt und </w:t>
      </w:r>
      <w:r w:rsidR="230821F4" w:rsidRPr="5D6BFD5B">
        <w:rPr>
          <w:rFonts w:asciiTheme="majorHAnsi" w:eastAsia="Fira Sans" w:hAnsiTheme="majorHAnsi" w:cstheme="majorBidi"/>
        </w:rPr>
        <w:t xml:space="preserve">ebenfalls </w:t>
      </w:r>
      <w:r w:rsidRPr="5D6BFD5B">
        <w:rPr>
          <w:rFonts w:asciiTheme="majorHAnsi" w:eastAsia="Fira Sans" w:hAnsiTheme="majorHAnsi" w:cstheme="majorBidi"/>
        </w:rPr>
        <w:t xml:space="preserve">geordnet, ergibt sich folgendes Wort: SECHSFÜNFDREI. </w:t>
      </w:r>
    </w:p>
    <w:p w14:paraId="0EEBBC52" w14:textId="77777777" w:rsidR="00F730BC" w:rsidRDefault="00F730BC" w:rsidP="00F730BC">
      <w:pPr>
        <w:jc w:val="both"/>
        <w:rPr>
          <w:rFonts w:asciiTheme="majorHAnsi" w:eastAsia="Fira Sans" w:hAnsiTheme="majorHAnsi" w:cstheme="majorHAnsi"/>
          <w:szCs w:val="20"/>
        </w:rPr>
      </w:pPr>
    </w:p>
    <w:tbl>
      <w:tblPr>
        <w:tblStyle w:val="Listentabelle3Akzent5"/>
        <w:tblW w:w="0" w:type="auto"/>
        <w:tblBorders>
          <w:insideH w:val="single" w:sz="4" w:space="0" w:color="BDB6D3" w:themeColor="accent5"/>
          <w:insideV w:val="single" w:sz="4" w:space="0" w:color="BDB6D3" w:themeColor="accent5"/>
        </w:tblBorders>
        <w:tblLook w:val="04A0" w:firstRow="1" w:lastRow="0" w:firstColumn="1" w:lastColumn="0" w:noHBand="0" w:noVBand="1"/>
      </w:tblPr>
      <w:tblGrid>
        <w:gridCol w:w="3018"/>
        <w:gridCol w:w="4348"/>
        <w:gridCol w:w="1690"/>
      </w:tblGrid>
      <w:tr w:rsidR="00F730BC" w:rsidRPr="00F730BC" w14:paraId="6EE1539F" w14:textId="77777777" w:rsidTr="00FA61E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18" w:type="dxa"/>
            <w:tcBorders>
              <w:right w:val="single" w:sz="4" w:space="0" w:color="FFFFFF" w:themeColor="background1"/>
            </w:tcBorders>
          </w:tcPr>
          <w:p w14:paraId="04A44107" w14:textId="77777777" w:rsidR="00F730BC" w:rsidRPr="00F730BC" w:rsidRDefault="00F730BC" w:rsidP="00FA61E3">
            <w:pPr>
              <w:spacing w:line="360" w:lineRule="auto"/>
              <w:jc w:val="both"/>
              <w:rPr>
                <w:szCs w:val="20"/>
              </w:rPr>
            </w:pPr>
            <w:r w:rsidRPr="00F730BC">
              <w:rPr>
                <w:szCs w:val="20"/>
              </w:rPr>
              <w:t>Haushaltsgerät</w:t>
            </w:r>
          </w:p>
        </w:tc>
        <w:tc>
          <w:tcPr>
            <w:tcW w:w="4348" w:type="dxa"/>
            <w:tcBorders>
              <w:left w:val="single" w:sz="4" w:space="0" w:color="FFFFFF" w:themeColor="background1"/>
              <w:right w:val="single" w:sz="4" w:space="0" w:color="FFFFFF" w:themeColor="background1"/>
            </w:tcBorders>
          </w:tcPr>
          <w:p w14:paraId="2C5F559A" w14:textId="77777777" w:rsidR="00F730BC" w:rsidRPr="00F730BC" w:rsidRDefault="00F730BC" w:rsidP="00FA61E3">
            <w:pPr>
              <w:spacing w:line="360" w:lineRule="auto"/>
              <w:cnfStyle w:val="100000000000" w:firstRow="1" w:lastRow="0" w:firstColumn="0" w:lastColumn="0" w:oddVBand="0" w:evenVBand="0" w:oddHBand="0" w:evenHBand="0" w:firstRowFirstColumn="0" w:firstRowLastColumn="0" w:lastRowFirstColumn="0" w:lastRowLastColumn="0"/>
              <w:rPr>
                <w:szCs w:val="20"/>
              </w:rPr>
            </w:pPr>
            <w:r w:rsidRPr="00F730BC">
              <w:rPr>
                <w:szCs w:val="20"/>
              </w:rPr>
              <w:t>Jahresverbrauch in kWh (ungefähre Werte, variiert nach Modell/Alter)</w:t>
            </w:r>
          </w:p>
        </w:tc>
        <w:tc>
          <w:tcPr>
            <w:tcW w:w="1690" w:type="dxa"/>
            <w:tcBorders>
              <w:left w:val="single" w:sz="4" w:space="0" w:color="FFFFFF" w:themeColor="background1"/>
            </w:tcBorders>
          </w:tcPr>
          <w:p w14:paraId="6063C74A" w14:textId="77777777" w:rsidR="00F730BC" w:rsidRPr="00F730BC" w:rsidRDefault="00F730BC" w:rsidP="00FA61E3">
            <w:pPr>
              <w:spacing w:line="360" w:lineRule="auto"/>
              <w:jc w:val="both"/>
              <w:cnfStyle w:val="100000000000" w:firstRow="1" w:lastRow="0" w:firstColumn="0" w:lastColumn="0" w:oddVBand="0" w:evenVBand="0" w:oddHBand="0" w:evenHBand="0" w:firstRowFirstColumn="0" w:firstRowLastColumn="0" w:lastRowFirstColumn="0" w:lastRowLastColumn="0"/>
              <w:rPr>
                <w:szCs w:val="20"/>
              </w:rPr>
            </w:pPr>
            <w:r w:rsidRPr="00F730BC">
              <w:rPr>
                <w:szCs w:val="20"/>
              </w:rPr>
              <w:t>Buchstabe</w:t>
            </w:r>
          </w:p>
        </w:tc>
      </w:tr>
      <w:tr w:rsidR="00F730BC" w:rsidRPr="00F730BC" w14:paraId="21904856" w14:textId="77777777" w:rsidTr="00FA61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8" w:type="dxa"/>
          </w:tcPr>
          <w:p w14:paraId="5551F09F" w14:textId="77777777" w:rsidR="00F730BC" w:rsidRPr="00F730BC" w:rsidRDefault="00F730BC" w:rsidP="00FA61E3">
            <w:pPr>
              <w:spacing w:line="360" w:lineRule="auto"/>
              <w:jc w:val="both"/>
              <w:rPr>
                <w:b w:val="0"/>
                <w:szCs w:val="20"/>
              </w:rPr>
            </w:pPr>
            <w:r w:rsidRPr="00F730BC">
              <w:rPr>
                <w:b w:val="0"/>
                <w:szCs w:val="20"/>
              </w:rPr>
              <w:t>E-Herd mit Ceranfeld</w:t>
            </w:r>
          </w:p>
        </w:tc>
        <w:tc>
          <w:tcPr>
            <w:tcW w:w="4348" w:type="dxa"/>
          </w:tcPr>
          <w:p w14:paraId="4388F953" w14:textId="77777777" w:rsidR="00F730BC" w:rsidRPr="00F730BC" w:rsidRDefault="00F730BC" w:rsidP="00FA61E3">
            <w:pPr>
              <w:spacing w:line="360" w:lineRule="auto"/>
              <w:jc w:val="both"/>
              <w:cnfStyle w:val="000000100000" w:firstRow="0" w:lastRow="0" w:firstColumn="0" w:lastColumn="0" w:oddVBand="0" w:evenVBand="0" w:oddHBand="1" w:evenHBand="0" w:firstRowFirstColumn="0" w:firstRowLastColumn="0" w:lastRowFirstColumn="0" w:lastRowLastColumn="0"/>
              <w:rPr>
                <w:szCs w:val="20"/>
              </w:rPr>
            </w:pPr>
            <w:r w:rsidRPr="00F730BC">
              <w:rPr>
                <w:szCs w:val="20"/>
              </w:rPr>
              <w:t>700</w:t>
            </w:r>
          </w:p>
        </w:tc>
        <w:tc>
          <w:tcPr>
            <w:tcW w:w="1690" w:type="dxa"/>
          </w:tcPr>
          <w:p w14:paraId="78D1BEC3" w14:textId="77777777" w:rsidR="00F730BC" w:rsidRPr="00F730BC" w:rsidRDefault="00F730BC" w:rsidP="00FA61E3">
            <w:pPr>
              <w:spacing w:line="360" w:lineRule="auto"/>
              <w:jc w:val="both"/>
              <w:cnfStyle w:val="000000100000" w:firstRow="0" w:lastRow="0" w:firstColumn="0" w:lastColumn="0" w:oddVBand="0" w:evenVBand="0" w:oddHBand="1" w:evenHBand="0" w:firstRowFirstColumn="0" w:firstRowLastColumn="0" w:lastRowFirstColumn="0" w:lastRowLastColumn="0"/>
              <w:rPr>
                <w:szCs w:val="20"/>
              </w:rPr>
            </w:pPr>
            <w:r w:rsidRPr="00F730BC">
              <w:rPr>
                <w:szCs w:val="20"/>
              </w:rPr>
              <w:t>S</w:t>
            </w:r>
          </w:p>
        </w:tc>
      </w:tr>
      <w:tr w:rsidR="00F730BC" w:rsidRPr="00F730BC" w14:paraId="3889D5A3" w14:textId="77777777" w:rsidTr="00FA61E3">
        <w:tc>
          <w:tcPr>
            <w:cnfStyle w:val="001000000000" w:firstRow="0" w:lastRow="0" w:firstColumn="1" w:lastColumn="0" w:oddVBand="0" w:evenVBand="0" w:oddHBand="0" w:evenHBand="0" w:firstRowFirstColumn="0" w:firstRowLastColumn="0" w:lastRowFirstColumn="0" w:lastRowLastColumn="0"/>
            <w:tcW w:w="3018" w:type="dxa"/>
          </w:tcPr>
          <w:p w14:paraId="3733CAB5" w14:textId="77777777" w:rsidR="00F730BC" w:rsidRPr="00F730BC" w:rsidRDefault="00F730BC" w:rsidP="00FA61E3">
            <w:pPr>
              <w:spacing w:line="360" w:lineRule="auto"/>
              <w:jc w:val="both"/>
              <w:rPr>
                <w:b w:val="0"/>
                <w:szCs w:val="20"/>
              </w:rPr>
            </w:pPr>
            <w:r w:rsidRPr="00F730BC">
              <w:rPr>
                <w:b w:val="0"/>
                <w:szCs w:val="20"/>
              </w:rPr>
              <w:t>Klimaanlage</w:t>
            </w:r>
          </w:p>
        </w:tc>
        <w:tc>
          <w:tcPr>
            <w:tcW w:w="4348" w:type="dxa"/>
          </w:tcPr>
          <w:p w14:paraId="58F455D2" w14:textId="77777777" w:rsidR="00F730BC" w:rsidRPr="00F730BC" w:rsidRDefault="00F730BC" w:rsidP="00FA61E3">
            <w:pPr>
              <w:spacing w:line="360" w:lineRule="auto"/>
              <w:jc w:val="both"/>
              <w:cnfStyle w:val="000000000000" w:firstRow="0" w:lastRow="0" w:firstColumn="0" w:lastColumn="0" w:oddVBand="0" w:evenVBand="0" w:oddHBand="0" w:evenHBand="0" w:firstRowFirstColumn="0" w:firstRowLastColumn="0" w:lastRowFirstColumn="0" w:lastRowLastColumn="0"/>
              <w:rPr>
                <w:szCs w:val="20"/>
              </w:rPr>
            </w:pPr>
            <w:r w:rsidRPr="00F730BC">
              <w:rPr>
                <w:szCs w:val="20"/>
              </w:rPr>
              <w:t>400</w:t>
            </w:r>
          </w:p>
        </w:tc>
        <w:tc>
          <w:tcPr>
            <w:tcW w:w="1690" w:type="dxa"/>
          </w:tcPr>
          <w:p w14:paraId="308D51DA" w14:textId="77777777" w:rsidR="00F730BC" w:rsidRPr="00F730BC" w:rsidRDefault="00F730BC" w:rsidP="00FA61E3">
            <w:pPr>
              <w:spacing w:line="360" w:lineRule="auto"/>
              <w:jc w:val="both"/>
              <w:cnfStyle w:val="000000000000" w:firstRow="0" w:lastRow="0" w:firstColumn="0" w:lastColumn="0" w:oddVBand="0" w:evenVBand="0" w:oddHBand="0" w:evenHBand="0" w:firstRowFirstColumn="0" w:firstRowLastColumn="0" w:lastRowFirstColumn="0" w:lastRowLastColumn="0"/>
              <w:rPr>
                <w:szCs w:val="20"/>
              </w:rPr>
            </w:pPr>
            <w:r w:rsidRPr="00F730BC">
              <w:rPr>
                <w:szCs w:val="20"/>
              </w:rPr>
              <w:t>E</w:t>
            </w:r>
          </w:p>
        </w:tc>
      </w:tr>
      <w:tr w:rsidR="00F730BC" w:rsidRPr="00F730BC" w14:paraId="16D5AE33" w14:textId="77777777" w:rsidTr="00FA61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8" w:type="dxa"/>
          </w:tcPr>
          <w:p w14:paraId="1AD5A5F5" w14:textId="77777777" w:rsidR="00F730BC" w:rsidRPr="00F730BC" w:rsidRDefault="00F730BC" w:rsidP="00FA61E3">
            <w:pPr>
              <w:spacing w:line="360" w:lineRule="auto"/>
              <w:jc w:val="both"/>
              <w:rPr>
                <w:b w:val="0"/>
                <w:szCs w:val="20"/>
              </w:rPr>
            </w:pPr>
            <w:r w:rsidRPr="00F730BC">
              <w:rPr>
                <w:b w:val="0"/>
                <w:szCs w:val="20"/>
              </w:rPr>
              <w:t>Aquarium</w:t>
            </w:r>
          </w:p>
        </w:tc>
        <w:tc>
          <w:tcPr>
            <w:tcW w:w="4348" w:type="dxa"/>
          </w:tcPr>
          <w:p w14:paraId="114C7662" w14:textId="77777777" w:rsidR="00F730BC" w:rsidRPr="00F730BC" w:rsidRDefault="00F730BC" w:rsidP="00FA61E3">
            <w:pPr>
              <w:spacing w:line="360" w:lineRule="auto"/>
              <w:jc w:val="both"/>
              <w:cnfStyle w:val="000000100000" w:firstRow="0" w:lastRow="0" w:firstColumn="0" w:lastColumn="0" w:oddVBand="0" w:evenVBand="0" w:oddHBand="1" w:evenHBand="0" w:firstRowFirstColumn="0" w:firstRowLastColumn="0" w:lastRowFirstColumn="0" w:lastRowLastColumn="0"/>
              <w:rPr>
                <w:szCs w:val="20"/>
              </w:rPr>
            </w:pPr>
            <w:r w:rsidRPr="00F730BC">
              <w:rPr>
                <w:szCs w:val="20"/>
              </w:rPr>
              <w:t>300</w:t>
            </w:r>
          </w:p>
        </w:tc>
        <w:tc>
          <w:tcPr>
            <w:tcW w:w="1690" w:type="dxa"/>
          </w:tcPr>
          <w:p w14:paraId="3D6640EE" w14:textId="77777777" w:rsidR="00F730BC" w:rsidRPr="00F730BC" w:rsidRDefault="00F730BC" w:rsidP="00FA61E3">
            <w:pPr>
              <w:spacing w:line="360" w:lineRule="auto"/>
              <w:jc w:val="both"/>
              <w:cnfStyle w:val="000000100000" w:firstRow="0" w:lastRow="0" w:firstColumn="0" w:lastColumn="0" w:oddVBand="0" w:evenVBand="0" w:oddHBand="1" w:evenHBand="0" w:firstRowFirstColumn="0" w:firstRowLastColumn="0" w:lastRowFirstColumn="0" w:lastRowLastColumn="0"/>
              <w:rPr>
                <w:szCs w:val="20"/>
              </w:rPr>
            </w:pPr>
            <w:r w:rsidRPr="00F730BC">
              <w:rPr>
                <w:szCs w:val="20"/>
              </w:rPr>
              <w:t>C</w:t>
            </w:r>
          </w:p>
        </w:tc>
      </w:tr>
      <w:tr w:rsidR="00F730BC" w:rsidRPr="00F730BC" w14:paraId="0B9C5EC9" w14:textId="77777777" w:rsidTr="00FA61E3">
        <w:tc>
          <w:tcPr>
            <w:cnfStyle w:val="001000000000" w:firstRow="0" w:lastRow="0" w:firstColumn="1" w:lastColumn="0" w:oddVBand="0" w:evenVBand="0" w:oddHBand="0" w:evenHBand="0" w:firstRowFirstColumn="0" w:firstRowLastColumn="0" w:lastRowFirstColumn="0" w:lastRowLastColumn="0"/>
            <w:tcW w:w="3018" w:type="dxa"/>
          </w:tcPr>
          <w:p w14:paraId="1E8895CC" w14:textId="77777777" w:rsidR="00F730BC" w:rsidRPr="00F730BC" w:rsidRDefault="00F730BC" w:rsidP="00FA61E3">
            <w:pPr>
              <w:spacing w:line="360" w:lineRule="auto"/>
              <w:jc w:val="both"/>
              <w:rPr>
                <w:b w:val="0"/>
                <w:szCs w:val="20"/>
              </w:rPr>
            </w:pPr>
            <w:r w:rsidRPr="00F730BC">
              <w:rPr>
                <w:b w:val="0"/>
                <w:szCs w:val="20"/>
              </w:rPr>
              <w:t>Waschmaschine</w:t>
            </w:r>
          </w:p>
        </w:tc>
        <w:tc>
          <w:tcPr>
            <w:tcW w:w="4348" w:type="dxa"/>
          </w:tcPr>
          <w:p w14:paraId="78E78095" w14:textId="77777777" w:rsidR="00F730BC" w:rsidRPr="00F730BC" w:rsidRDefault="00F730BC" w:rsidP="00FA61E3">
            <w:pPr>
              <w:spacing w:line="360" w:lineRule="auto"/>
              <w:jc w:val="both"/>
              <w:cnfStyle w:val="000000000000" w:firstRow="0" w:lastRow="0" w:firstColumn="0" w:lastColumn="0" w:oddVBand="0" w:evenVBand="0" w:oddHBand="0" w:evenHBand="0" w:firstRowFirstColumn="0" w:firstRowLastColumn="0" w:lastRowFirstColumn="0" w:lastRowLastColumn="0"/>
              <w:rPr>
                <w:szCs w:val="20"/>
              </w:rPr>
            </w:pPr>
            <w:r w:rsidRPr="00F730BC">
              <w:rPr>
                <w:szCs w:val="20"/>
              </w:rPr>
              <w:t>200</w:t>
            </w:r>
          </w:p>
        </w:tc>
        <w:tc>
          <w:tcPr>
            <w:tcW w:w="1690" w:type="dxa"/>
          </w:tcPr>
          <w:p w14:paraId="643CCD49" w14:textId="77777777" w:rsidR="00F730BC" w:rsidRPr="00F730BC" w:rsidRDefault="00F730BC" w:rsidP="00FA61E3">
            <w:pPr>
              <w:spacing w:line="360" w:lineRule="auto"/>
              <w:jc w:val="both"/>
              <w:cnfStyle w:val="000000000000" w:firstRow="0" w:lastRow="0" w:firstColumn="0" w:lastColumn="0" w:oddVBand="0" w:evenVBand="0" w:oddHBand="0" w:evenHBand="0" w:firstRowFirstColumn="0" w:firstRowLastColumn="0" w:lastRowFirstColumn="0" w:lastRowLastColumn="0"/>
              <w:rPr>
                <w:szCs w:val="20"/>
              </w:rPr>
            </w:pPr>
            <w:r w:rsidRPr="00F730BC">
              <w:rPr>
                <w:szCs w:val="20"/>
              </w:rPr>
              <w:t>H</w:t>
            </w:r>
          </w:p>
        </w:tc>
      </w:tr>
      <w:tr w:rsidR="00F730BC" w:rsidRPr="00F730BC" w14:paraId="2D7539DC" w14:textId="77777777" w:rsidTr="00FA61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8" w:type="dxa"/>
          </w:tcPr>
          <w:p w14:paraId="08ED02C4" w14:textId="77777777" w:rsidR="00F730BC" w:rsidRPr="00F730BC" w:rsidRDefault="00F730BC" w:rsidP="00FA61E3">
            <w:pPr>
              <w:spacing w:line="360" w:lineRule="auto"/>
              <w:jc w:val="both"/>
              <w:rPr>
                <w:b w:val="0"/>
                <w:szCs w:val="20"/>
              </w:rPr>
            </w:pPr>
            <w:r w:rsidRPr="00F730BC">
              <w:rPr>
                <w:b w:val="0"/>
                <w:szCs w:val="20"/>
              </w:rPr>
              <w:t>Xbox (</w:t>
            </w:r>
            <w:proofErr w:type="spellStart"/>
            <w:r w:rsidRPr="00F730BC">
              <w:rPr>
                <w:b w:val="0"/>
                <w:szCs w:val="20"/>
              </w:rPr>
              <w:t>one</w:t>
            </w:r>
            <w:proofErr w:type="spellEnd"/>
            <w:r w:rsidRPr="00F730BC">
              <w:rPr>
                <w:b w:val="0"/>
                <w:szCs w:val="20"/>
              </w:rPr>
              <w:t>)</w:t>
            </w:r>
          </w:p>
        </w:tc>
        <w:tc>
          <w:tcPr>
            <w:tcW w:w="4348" w:type="dxa"/>
          </w:tcPr>
          <w:p w14:paraId="078FC018" w14:textId="77777777" w:rsidR="00F730BC" w:rsidRPr="00F730BC" w:rsidRDefault="00F730BC" w:rsidP="00FA61E3">
            <w:pPr>
              <w:spacing w:line="360" w:lineRule="auto"/>
              <w:jc w:val="both"/>
              <w:cnfStyle w:val="000000100000" w:firstRow="0" w:lastRow="0" w:firstColumn="0" w:lastColumn="0" w:oddVBand="0" w:evenVBand="0" w:oddHBand="1" w:evenHBand="0" w:firstRowFirstColumn="0" w:firstRowLastColumn="0" w:lastRowFirstColumn="0" w:lastRowLastColumn="0"/>
              <w:rPr>
                <w:szCs w:val="20"/>
              </w:rPr>
            </w:pPr>
            <w:r w:rsidRPr="00F730BC">
              <w:rPr>
                <w:szCs w:val="20"/>
              </w:rPr>
              <w:t>150</w:t>
            </w:r>
          </w:p>
        </w:tc>
        <w:tc>
          <w:tcPr>
            <w:tcW w:w="1690" w:type="dxa"/>
          </w:tcPr>
          <w:p w14:paraId="30C9169C" w14:textId="77777777" w:rsidR="00F730BC" w:rsidRPr="00F730BC" w:rsidRDefault="00F730BC" w:rsidP="00FA61E3">
            <w:pPr>
              <w:spacing w:line="360" w:lineRule="auto"/>
              <w:jc w:val="both"/>
              <w:cnfStyle w:val="000000100000" w:firstRow="0" w:lastRow="0" w:firstColumn="0" w:lastColumn="0" w:oddVBand="0" w:evenVBand="0" w:oddHBand="1" w:evenHBand="0" w:firstRowFirstColumn="0" w:firstRowLastColumn="0" w:lastRowFirstColumn="0" w:lastRowLastColumn="0"/>
              <w:rPr>
                <w:szCs w:val="20"/>
              </w:rPr>
            </w:pPr>
            <w:r w:rsidRPr="00F730BC">
              <w:rPr>
                <w:szCs w:val="20"/>
              </w:rPr>
              <w:t>S</w:t>
            </w:r>
          </w:p>
        </w:tc>
      </w:tr>
      <w:tr w:rsidR="00F730BC" w:rsidRPr="00F730BC" w14:paraId="77F34B49" w14:textId="77777777" w:rsidTr="00FA61E3">
        <w:tc>
          <w:tcPr>
            <w:cnfStyle w:val="001000000000" w:firstRow="0" w:lastRow="0" w:firstColumn="1" w:lastColumn="0" w:oddVBand="0" w:evenVBand="0" w:oddHBand="0" w:evenHBand="0" w:firstRowFirstColumn="0" w:firstRowLastColumn="0" w:lastRowFirstColumn="0" w:lastRowLastColumn="0"/>
            <w:tcW w:w="3018" w:type="dxa"/>
          </w:tcPr>
          <w:p w14:paraId="053988F0" w14:textId="77777777" w:rsidR="00F730BC" w:rsidRPr="00F730BC" w:rsidRDefault="00F730BC" w:rsidP="00FA61E3">
            <w:pPr>
              <w:spacing w:line="360" w:lineRule="auto"/>
              <w:jc w:val="both"/>
              <w:rPr>
                <w:b w:val="0"/>
                <w:szCs w:val="20"/>
              </w:rPr>
            </w:pPr>
            <w:r w:rsidRPr="00F730BC">
              <w:rPr>
                <w:b w:val="0"/>
                <w:szCs w:val="20"/>
              </w:rPr>
              <w:t>Fernseher</w:t>
            </w:r>
          </w:p>
        </w:tc>
        <w:tc>
          <w:tcPr>
            <w:tcW w:w="4348" w:type="dxa"/>
          </w:tcPr>
          <w:p w14:paraId="0B4714C4" w14:textId="77777777" w:rsidR="00F730BC" w:rsidRPr="00F730BC" w:rsidRDefault="00F730BC" w:rsidP="00FA61E3">
            <w:pPr>
              <w:spacing w:line="360" w:lineRule="auto"/>
              <w:jc w:val="both"/>
              <w:cnfStyle w:val="000000000000" w:firstRow="0" w:lastRow="0" w:firstColumn="0" w:lastColumn="0" w:oddVBand="0" w:evenVBand="0" w:oddHBand="0" w:evenHBand="0" w:firstRowFirstColumn="0" w:firstRowLastColumn="0" w:lastRowFirstColumn="0" w:lastRowLastColumn="0"/>
              <w:rPr>
                <w:szCs w:val="20"/>
              </w:rPr>
            </w:pPr>
            <w:r w:rsidRPr="00F730BC">
              <w:rPr>
                <w:szCs w:val="20"/>
              </w:rPr>
              <w:t>100</w:t>
            </w:r>
          </w:p>
        </w:tc>
        <w:tc>
          <w:tcPr>
            <w:tcW w:w="1690" w:type="dxa"/>
          </w:tcPr>
          <w:p w14:paraId="40F451CF" w14:textId="77777777" w:rsidR="00F730BC" w:rsidRPr="00F730BC" w:rsidRDefault="00F730BC" w:rsidP="00FA61E3">
            <w:pPr>
              <w:spacing w:line="360" w:lineRule="auto"/>
              <w:jc w:val="both"/>
              <w:cnfStyle w:val="000000000000" w:firstRow="0" w:lastRow="0" w:firstColumn="0" w:lastColumn="0" w:oddVBand="0" w:evenVBand="0" w:oddHBand="0" w:evenHBand="0" w:firstRowFirstColumn="0" w:firstRowLastColumn="0" w:lastRowFirstColumn="0" w:lastRowLastColumn="0"/>
              <w:rPr>
                <w:szCs w:val="20"/>
              </w:rPr>
            </w:pPr>
            <w:r w:rsidRPr="00F730BC">
              <w:rPr>
                <w:szCs w:val="20"/>
              </w:rPr>
              <w:t>F</w:t>
            </w:r>
          </w:p>
        </w:tc>
      </w:tr>
      <w:tr w:rsidR="00F730BC" w:rsidRPr="00F730BC" w14:paraId="2584FF2D" w14:textId="77777777" w:rsidTr="00FA61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8" w:type="dxa"/>
          </w:tcPr>
          <w:p w14:paraId="4B9C2E99" w14:textId="77777777" w:rsidR="00F730BC" w:rsidRPr="00F730BC" w:rsidRDefault="00F730BC" w:rsidP="00FA61E3">
            <w:pPr>
              <w:spacing w:line="360" w:lineRule="auto"/>
              <w:jc w:val="both"/>
              <w:rPr>
                <w:b w:val="0"/>
                <w:szCs w:val="20"/>
              </w:rPr>
            </w:pPr>
            <w:r w:rsidRPr="00F730BC">
              <w:rPr>
                <w:b w:val="0"/>
                <w:szCs w:val="20"/>
              </w:rPr>
              <w:lastRenderedPageBreak/>
              <w:t>WLAN-Router</w:t>
            </w:r>
          </w:p>
        </w:tc>
        <w:tc>
          <w:tcPr>
            <w:tcW w:w="4348" w:type="dxa"/>
          </w:tcPr>
          <w:p w14:paraId="41B47FD2" w14:textId="77777777" w:rsidR="00F730BC" w:rsidRPr="00F730BC" w:rsidRDefault="00F730BC" w:rsidP="00FA61E3">
            <w:pPr>
              <w:spacing w:line="360" w:lineRule="auto"/>
              <w:jc w:val="both"/>
              <w:cnfStyle w:val="000000100000" w:firstRow="0" w:lastRow="0" w:firstColumn="0" w:lastColumn="0" w:oddVBand="0" w:evenVBand="0" w:oddHBand="1" w:evenHBand="0" w:firstRowFirstColumn="0" w:firstRowLastColumn="0" w:lastRowFirstColumn="0" w:lastRowLastColumn="0"/>
              <w:rPr>
                <w:szCs w:val="20"/>
              </w:rPr>
            </w:pPr>
            <w:r w:rsidRPr="00F730BC">
              <w:rPr>
                <w:szCs w:val="20"/>
              </w:rPr>
              <w:t>60</w:t>
            </w:r>
          </w:p>
        </w:tc>
        <w:tc>
          <w:tcPr>
            <w:tcW w:w="1690" w:type="dxa"/>
          </w:tcPr>
          <w:p w14:paraId="449865C5" w14:textId="77777777" w:rsidR="00F730BC" w:rsidRPr="00F730BC" w:rsidRDefault="00F730BC" w:rsidP="00FA61E3">
            <w:pPr>
              <w:spacing w:line="360" w:lineRule="auto"/>
              <w:jc w:val="both"/>
              <w:cnfStyle w:val="000000100000" w:firstRow="0" w:lastRow="0" w:firstColumn="0" w:lastColumn="0" w:oddVBand="0" w:evenVBand="0" w:oddHBand="1" w:evenHBand="0" w:firstRowFirstColumn="0" w:firstRowLastColumn="0" w:lastRowFirstColumn="0" w:lastRowLastColumn="0"/>
              <w:rPr>
                <w:szCs w:val="20"/>
              </w:rPr>
            </w:pPr>
            <w:r w:rsidRPr="00F730BC">
              <w:rPr>
                <w:szCs w:val="20"/>
              </w:rPr>
              <w:t>Ü</w:t>
            </w:r>
          </w:p>
        </w:tc>
      </w:tr>
      <w:tr w:rsidR="00F730BC" w:rsidRPr="00F730BC" w14:paraId="5811EC9B" w14:textId="77777777" w:rsidTr="00FA61E3">
        <w:tc>
          <w:tcPr>
            <w:cnfStyle w:val="001000000000" w:firstRow="0" w:lastRow="0" w:firstColumn="1" w:lastColumn="0" w:oddVBand="0" w:evenVBand="0" w:oddHBand="0" w:evenHBand="0" w:firstRowFirstColumn="0" w:firstRowLastColumn="0" w:lastRowFirstColumn="0" w:lastRowLastColumn="0"/>
            <w:tcW w:w="3018" w:type="dxa"/>
          </w:tcPr>
          <w:p w14:paraId="7A3E1532" w14:textId="77777777" w:rsidR="00F730BC" w:rsidRPr="00F730BC" w:rsidRDefault="00F730BC" w:rsidP="00FA61E3">
            <w:pPr>
              <w:spacing w:line="360" w:lineRule="auto"/>
              <w:jc w:val="both"/>
              <w:rPr>
                <w:b w:val="0"/>
                <w:szCs w:val="20"/>
              </w:rPr>
            </w:pPr>
            <w:r w:rsidRPr="00F730BC">
              <w:rPr>
                <w:b w:val="0"/>
                <w:szCs w:val="20"/>
              </w:rPr>
              <w:t>Laptop</w:t>
            </w:r>
          </w:p>
        </w:tc>
        <w:tc>
          <w:tcPr>
            <w:tcW w:w="4348" w:type="dxa"/>
          </w:tcPr>
          <w:p w14:paraId="3AC013AE" w14:textId="77777777" w:rsidR="00F730BC" w:rsidRPr="00F730BC" w:rsidRDefault="00F730BC" w:rsidP="00FA61E3">
            <w:pPr>
              <w:spacing w:line="360" w:lineRule="auto"/>
              <w:jc w:val="both"/>
              <w:cnfStyle w:val="000000000000" w:firstRow="0" w:lastRow="0" w:firstColumn="0" w:lastColumn="0" w:oddVBand="0" w:evenVBand="0" w:oddHBand="0" w:evenHBand="0" w:firstRowFirstColumn="0" w:firstRowLastColumn="0" w:lastRowFirstColumn="0" w:lastRowLastColumn="0"/>
              <w:rPr>
                <w:szCs w:val="20"/>
              </w:rPr>
            </w:pPr>
            <w:r w:rsidRPr="00F730BC">
              <w:rPr>
                <w:szCs w:val="20"/>
              </w:rPr>
              <w:t>50</w:t>
            </w:r>
          </w:p>
        </w:tc>
        <w:tc>
          <w:tcPr>
            <w:tcW w:w="1690" w:type="dxa"/>
          </w:tcPr>
          <w:p w14:paraId="75BFBF11" w14:textId="77777777" w:rsidR="00F730BC" w:rsidRPr="00F730BC" w:rsidRDefault="00F730BC" w:rsidP="00FA61E3">
            <w:pPr>
              <w:spacing w:line="360" w:lineRule="auto"/>
              <w:jc w:val="both"/>
              <w:cnfStyle w:val="000000000000" w:firstRow="0" w:lastRow="0" w:firstColumn="0" w:lastColumn="0" w:oddVBand="0" w:evenVBand="0" w:oddHBand="0" w:evenHBand="0" w:firstRowFirstColumn="0" w:firstRowLastColumn="0" w:lastRowFirstColumn="0" w:lastRowLastColumn="0"/>
              <w:rPr>
                <w:szCs w:val="20"/>
              </w:rPr>
            </w:pPr>
            <w:r w:rsidRPr="00F730BC">
              <w:rPr>
                <w:szCs w:val="20"/>
              </w:rPr>
              <w:t>N</w:t>
            </w:r>
          </w:p>
        </w:tc>
      </w:tr>
      <w:tr w:rsidR="00F730BC" w:rsidRPr="00F730BC" w14:paraId="044243A5" w14:textId="77777777" w:rsidTr="00FA61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8" w:type="dxa"/>
          </w:tcPr>
          <w:p w14:paraId="42AED2D8" w14:textId="77777777" w:rsidR="00F730BC" w:rsidRPr="00F730BC" w:rsidRDefault="00F730BC" w:rsidP="00FA61E3">
            <w:pPr>
              <w:spacing w:line="360" w:lineRule="auto"/>
              <w:jc w:val="both"/>
              <w:rPr>
                <w:b w:val="0"/>
                <w:szCs w:val="20"/>
              </w:rPr>
            </w:pPr>
            <w:r w:rsidRPr="00F730BC">
              <w:rPr>
                <w:b w:val="0"/>
                <w:szCs w:val="20"/>
              </w:rPr>
              <w:t>Toaster</w:t>
            </w:r>
          </w:p>
        </w:tc>
        <w:tc>
          <w:tcPr>
            <w:tcW w:w="4348" w:type="dxa"/>
          </w:tcPr>
          <w:p w14:paraId="47DB8ED2" w14:textId="77777777" w:rsidR="00F730BC" w:rsidRPr="00F730BC" w:rsidRDefault="00F730BC" w:rsidP="00FA61E3">
            <w:pPr>
              <w:spacing w:line="360" w:lineRule="auto"/>
              <w:jc w:val="both"/>
              <w:cnfStyle w:val="000000100000" w:firstRow="0" w:lastRow="0" w:firstColumn="0" w:lastColumn="0" w:oddVBand="0" w:evenVBand="0" w:oddHBand="1" w:evenHBand="0" w:firstRowFirstColumn="0" w:firstRowLastColumn="0" w:lastRowFirstColumn="0" w:lastRowLastColumn="0"/>
              <w:rPr>
                <w:szCs w:val="20"/>
              </w:rPr>
            </w:pPr>
            <w:r w:rsidRPr="00F730BC">
              <w:rPr>
                <w:szCs w:val="20"/>
              </w:rPr>
              <w:t>25</w:t>
            </w:r>
          </w:p>
        </w:tc>
        <w:tc>
          <w:tcPr>
            <w:tcW w:w="1690" w:type="dxa"/>
          </w:tcPr>
          <w:p w14:paraId="4D02ECC6" w14:textId="77777777" w:rsidR="00F730BC" w:rsidRPr="00F730BC" w:rsidRDefault="00F730BC" w:rsidP="00FA61E3">
            <w:pPr>
              <w:spacing w:line="360" w:lineRule="auto"/>
              <w:jc w:val="both"/>
              <w:cnfStyle w:val="000000100000" w:firstRow="0" w:lastRow="0" w:firstColumn="0" w:lastColumn="0" w:oddVBand="0" w:evenVBand="0" w:oddHBand="1" w:evenHBand="0" w:firstRowFirstColumn="0" w:firstRowLastColumn="0" w:lastRowFirstColumn="0" w:lastRowLastColumn="0"/>
              <w:rPr>
                <w:szCs w:val="20"/>
              </w:rPr>
            </w:pPr>
            <w:r w:rsidRPr="00F730BC">
              <w:rPr>
                <w:szCs w:val="20"/>
              </w:rPr>
              <w:t>F</w:t>
            </w:r>
          </w:p>
        </w:tc>
      </w:tr>
      <w:tr w:rsidR="00F730BC" w:rsidRPr="00F730BC" w14:paraId="7BBD0B7E" w14:textId="77777777" w:rsidTr="00FA61E3">
        <w:tc>
          <w:tcPr>
            <w:cnfStyle w:val="001000000000" w:firstRow="0" w:lastRow="0" w:firstColumn="1" w:lastColumn="0" w:oddVBand="0" w:evenVBand="0" w:oddHBand="0" w:evenHBand="0" w:firstRowFirstColumn="0" w:firstRowLastColumn="0" w:lastRowFirstColumn="0" w:lastRowLastColumn="0"/>
            <w:tcW w:w="3018" w:type="dxa"/>
          </w:tcPr>
          <w:p w14:paraId="7D29D100" w14:textId="77777777" w:rsidR="00F730BC" w:rsidRPr="00F730BC" w:rsidRDefault="00F730BC" w:rsidP="00FA61E3">
            <w:pPr>
              <w:spacing w:line="360" w:lineRule="auto"/>
              <w:jc w:val="both"/>
              <w:rPr>
                <w:b w:val="0"/>
                <w:szCs w:val="20"/>
              </w:rPr>
            </w:pPr>
            <w:r w:rsidRPr="00F730BC">
              <w:rPr>
                <w:b w:val="0"/>
                <w:szCs w:val="20"/>
              </w:rPr>
              <w:t>Standventilator</w:t>
            </w:r>
          </w:p>
        </w:tc>
        <w:tc>
          <w:tcPr>
            <w:tcW w:w="4348" w:type="dxa"/>
          </w:tcPr>
          <w:p w14:paraId="4843F8D1" w14:textId="77777777" w:rsidR="00F730BC" w:rsidRPr="00F730BC" w:rsidRDefault="00F730BC" w:rsidP="00FA61E3">
            <w:pPr>
              <w:spacing w:line="360" w:lineRule="auto"/>
              <w:jc w:val="both"/>
              <w:cnfStyle w:val="000000000000" w:firstRow="0" w:lastRow="0" w:firstColumn="0" w:lastColumn="0" w:oddVBand="0" w:evenVBand="0" w:oddHBand="0" w:evenHBand="0" w:firstRowFirstColumn="0" w:firstRowLastColumn="0" w:lastRowFirstColumn="0" w:lastRowLastColumn="0"/>
              <w:rPr>
                <w:szCs w:val="20"/>
              </w:rPr>
            </w:pPr>
            <w:r w:rsidRPr="00F730BC">
              <w:rPr>
                <w:szCs w:val="20"/>
              </w:rPr>
              <w:t>20</w:t>
            </w:r>
          </w:p>
        </w:tc>
        <w:tc>
          <w:tcPr>
            <w:tcW w:w="1690" w:type="dxa"/>
          </w:tcPr>
          <w:p w14:paraId="72AD41AA" w14:textId="77777777" w:rsidR="00F730BC" w:rsidRPr="00F730BC" w:rsidRDefault="00F730BC" w:rsidP="00FA61E3">
            <w:pPr>
              <w:spacing w:line="360" w:lineRule="auto"/>
              <w:jc w:val="both"/>
              <w:cnfStyle w:val="000000000000" w:firstRow="0" w:lastRow="0" w:firstColumn="0" w:lastColumn="0" w:oddVBand="0" w:evenVBand="0" w:oddHBand="0" w:evenHBand="0" w:firstRowFirstColumn="0" w:firstRowLastColumn="0" w:lastRowFirstColumn="0" w:lastRowLastColumn="0"/>
              <w:rPr>
                <w:szCs w:val="20"/>
              </w:rPr>
            </w:pPr>
            <w:r w:rsidRPr="00F730BC">
              <w:rPr>
                <w:szCs w:val="20"/>
              </w:rPr>
              <w:t>D</w:t>
            </w:r>
          </w:p>
        </w:tc>
      </w:tr>
      <w:tr w:rsidR="00F730BC" w:rsidRPr="00F730BC" w14:paraId="226F5A60" w14:textId="77777777" w:rsidTr="00FA61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8" w:type="dxa"/>
          </w:tcPr>
          <w:p w14:paraId="1E6EE0FA" w14:textId="77777777" w:rsidR="00F730BC" w:rsidRPr="00F730BC" w:rsidRDefault="00F730BC" w:rsidP="00FA61E3">
            <w:pPr>
              <w:spacing w:line="360" w:lineRule="auto"/>
              <w:jc w:val="both"/>
              <w:rPr>
                <w:b w:val="0"/>
                <w:szCs w:val="20"/>
              </w:rPr>
            </w:pPr>
            <w:r w:rsidRPr="00F730BC">
              <w:rPr>
                <w:b w:val="0"/>
                <w:szCs w:val="20"/>
              </w:rPr>
              <w:t>Glühbirne (60W)</w:t>
            </w:r>
          </w:p>
        </w:tc>
        <w:tc>
          <w:tcPr>
            <w:tcW w:w="4348" w:type="dxa"/>
          </w:tcPr>
          <w:p w14:paraId="1EB9A892" w14:textId="77777777" w:rsidR="00F730BC" w:rsidRPr="00F730BC" w:rsidRDefault="00F730BC" w:rsidP="00FA61E3">
            <w:pPr>
              <w:spacing w:line="360" w:lineRule="auto"/>
              <w:jc w:val="both"/>
              <w:cnfStyle w:val="000000100000" w:firstRow="0" w:lastRow="0" w:firstColumn="0" w:lastColumn="0" w:oddVBand="0" w:evenVBand="0" w:oddHBand="1" w:evenHBand="0" w:firstRowFirstColumn="0" w:firstRowLastColumn="0" w:lastRowFirstColumn="0" w:lastRowLastColumn="0"/>
              <w:rPr>
                <w:szCs w:val="20"/>
              </w:rPr>
            </w:pPr>
            <w:r w:rsidRPr="00F730BC">
              <w:rPr>
                <w:szCs w:val="20"/>
              </w:rPr>
              <w:t>14</w:t>
            </w:r>
          </w:p>
        </w:tc>
        <w:tc>
          <w:tcPr>
            <w:tcW w:w="1690" w:type="dxa"/>
          </w:tcPr>
          <w:p w14:paraId="5384A308" w14:textId="77777777" w:rsidR="00F730BC" w:rsidRPr="00F730BC" w:rsidRDefault="00F730BC" w:rsidP="00FA61E3">
            <w:pPr>
              <w:spacing w:line="360" w:lineRule="auto"/>
              <w:jc w:val="both"/>
              <w:cnfStyle w:val="000000100000" w:firstRow="0" w:lastRow="0" w:firstColumn="0" w:lastColumn="0" w:oddVBand="0" w:evenVBand="0" w:oddHBand="1" w:evenHBand="0" w:firstRowFirstColumn="0" w:firstRowLastColumn="0" w:lastRowFirstColumn="0" w:lastRowLastColumn="0"/>
              <w:rPr>
                <w:szCs w:val="20"/>
              </w:rPr>
            </w:pPr>
            <w:r w:rsidRPr="00F730BC">
              <w:rPr>
                <w:szCs w:val="20"/>
              </w:rPr>
              <w:t>R</w:t>
            </w:r>
          </w:p>
        </w:tc>
      </w:tr>
      <w:tr w:rsidR="00F730BC" w:rsidRPr="00F730BC" w14:paraId="128A8812" w14:textId="77777777" w:rsidTr="00FA61E3">
        <w:tc>
          <w:tcPr>
            <w:cnfStyle w:val="001000000000" w:firstRow="0" w:lastRow="0" w:firstColumn="1" w:lastColumn="0" w:oddVBand="0" w:evenVBand="0" w:oddHBand="0" w:evenHBand="0" w:firstRowFirstColumn="0" w:firstRowLastColumn="0" w:lastRowFirstColumn="0" w:lastRowLastColumn="0"/>
            <w:tcW w:w="3018" w:type="dxa"/>
          </w:tcPr>
          <w:p w14:paraId="24EAE101" w14:textId="77777777" w:rsidR="00F730BC" w:rsidRPr="00F730BC" w:rsidRDefault="00F730BC" w:rsidP="00FA61E3">
            <w:pPr>
              <w:spacing w:line="360" w:lineRule="auto"/>
              <w:jc w:val="both"/>
              <w:rPr>
                <w:b w:val="0"/>
                <w:szCs w:val="20"/>
              </w:rPr>
            </w:pPr>
            <w:r w:rsidRPr="00F730BC">
              <w:rPr>
                <w:b w:val="0"/>
                <w:szCs w:val="20"/>
              </w:rPr>
              <w:t>Glätteisen</w:t>
            </w:r>
          </w:p>
        </w:tc>
        <w:tc>
          <w:tcPr>
            <w:tcW w:w="4348" w:type="dxa"/>
          </w:tcPr>
          <w:p w14:paraId="61C6ABD1" w14:textId="77777777" w:rsidR="00F730BC" w:rsidRPr="00F730BC" w:rsidRDefault="00F730BC" w:rsidP="00FA61E3">
            <w:pPr>
              <w:spacing w:line="360" w:lineRule="auto"/>
              <w:jc w:val="both"/>
              <w:cnfStyle w:val="000000000000" w:firstRow="0" w:lastRow="0" w:firstColumn="0" w:lastColumn="0" w:oddVBand="0" w:evenVBand="0" w:oddHBand="0" w:evenHBand="0" w:firstRowFirstColumn="0" w:firstRowLastColumn="0" w:lastRowFirstColumn="0" w:lastRowLastColumn="0"/>
              <w:rPr>
                <w:szCs w:val="20"/>
              </w:rPr>
            </w:pPr>
            <w:r w:rsidRPr="00F730BC">
              <w:rPr>
                <w:szCs w:val="20"/>
              </w:rPr>
              <w:t>10</w:t>
            </w:r>
          </w:p>
        </w:tc>
        <w:tc>
          <w:tcPr>
            <w:tcW w:w="1690" w:type="dxa"/>
          </w:tcPr>
          <w:p w14:paraId="1DBA6392" w14:textId="77777777" w:rsidR="00F730BC" w:rsidRPr="00F730BC" w:rsidRDefault="00F730BC" w:rsidP="00FA61E3">
            <w:pPr>
              <w:spacing w:line="360" w:lineRule="auto"/>
              <w:jc w:val="both"/>
              <w:cnfStyle w:val="000000000000" w:firstRow="0" w:lastRow="0" w:firstColumn="0" w:lastColumn="0" w:oddVBand="0" w:evenVBand="0" w:oddHBand="0" w:evenHBand="0" w:firstRowFirstColumn="0" w:firstRowLastColumn="0" w:lastRowFirstColumn="0" w:lastRowLastColumn="0"/>
              <w:rPr>
                <w:szCs w:val="20"/>
              </w:rPr>
            </w:pPr>
            <w:r w:rsidRPr="00F730BC">
              <w:rPr>
                <w:szCs w:val="20"/>
              </w:rPr>
              <w:t>E</w:t>
            </w:r>
          </w:p>
        </w:tc>
      </w:tr>
      <w:tr w:rsidR="00F730BC" w:rsidRPr="00F730BC" w14:paraId="632B9E7D" w14:textId="77777777" w:rsidTr="00FA61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8" w:type="dxa"/>
          </w:tcPr>
          <w:p w14:paraId="6792DE92" w14:textId="77777777" w:rsidR="00F730BC" w:rsidRPr="00F730BC" w:rsidRDefault="00F730BC" w:rsidP="00FA61E3">
            <w:pPr>
              <w:spacing w:line="360" w:lineRule="auto"/>
              <w:rPr>
                <w:b w:val="0"/>
                <w:szCs w:val="20"/>
              </w:rPr>
            </w:pPr>
            <w:r w:rsidRPr="00F730BC">
              <w:rPr>
                <w:b w:val="0"/>
                <w:szCs w:val="20"/>
              </w:rPr>
              <w:t>Handyladegerät (OHNE Handy, das aufgeladen wird)</w:t>
            </w:r>
          </w:p>
        </w:tc>
        <w:tc>
          <w:tcPr>
            <w:tcW w:w="4348" w:type="dxa"/>
          </w:tcPr>
          <w:p w14:paraId="0871848C" w14:textId="77777777" w:rsidR="00F730BC" w:rsidRPr="00F730BC" w:rsidRDefault="00F730BC" w:rsidP="00FA61E3">
            <w:pPr>
              <w:spacing w:line="360" w:lineRule="auto"/>
              <w:jc w:val="both"/>
              <w:cnfStyle w:val="000000100000" w:firstRow="0" w:lastRow="0" w:firstColumn="0" w:lastColumn="0" w:oddVBand="0" w:evenVBand="0" w:oddHBand="1" w:evenHBand="0" w:firstRowFirstColumn="0" w:firstRowLastColumn="0" w:lastRowFirstColumn="0" w:lastRowLastColumn="0"/>
              <w:rPr>
                <w:szCs w:val="20"/>
              </w:rPr>
            </w:pPr>
            <w:r w:rsidRPr="00F730BC">
              <w:rPr>
                <w:szCs w:val="20"/>
              </w:rPr>
              <w:t>1</w:t>
            </w:r>
          </w:p>
        </w:tc>
        <w:tc>
          <w:tcPr>
            <w:tcW w:w="1690" w:type="dxa"/>
          </w:tcPr>
          <w:p w14:paraId="05F6ABDB" w14:textId="77777777" w:rsidR="00F730BC" w:rsidRPr="00F730BC" w:rsidRDefault="00F730BC" w:rsidP="00FA61E3">
            <w:pPr>
              <w:spacing w:line="360" w:lineRule="auto"/>
              <w:jc w:val="both"/>
              <w:cnfStyle w:val="000000100000" w:firstRow="0" w:lastRow="0" w:firstColumn="0" w:lastColumn="0" w:oddVBand="0" w:evenVBand="0" w:oddHBand="1" w:evenHBand="0" w:firstRowFirstColumn="0" w:firstRowLastColumn="0" w:lastRowFirstColumn="0" w:lastRowLastColumn="0"/>
              <w:rPr>
                <w:szCs w:val="20"/>
              </w:rPr>
            </w:pPr>
            <w:r w:rsidRPr="00F730BC">
              <w:rPr>
                <w:szCs w:val="20"/>
              </w:rPr>
              <w:t>I</w:t>
            </w:r>
          </w:p>
        </w:tc>
      </w:tr>
    </w:tbl>
    <w:p w14:paraId="36ED89B9" w14:textId="21B95CE9" w:rsidR="00F730BC" w:rsidRDefault="00F730BC" w:rsidP="00BA3560">
      <w:pPr>
        <w:jc w:val="both"/>
        <w:rPr>
          <w:rFonts w:asciiTheme="majorHAnsi" w:eastAsia="Fira Sans" w:hAnsiTheme="majorHAnsi" w:cstheme="majorHAnsi"/>
          <w:szCs w:val="20"/>
        </w:rPr>
      </w:pPr>
    </w:p>
    <w:p w14:paraId="5F2E11D6" w14:textId="056F2B9E" w:rsidR="00F730BC" w:rsidRDefault="00F730BC" w:rsidP="00BA3560">
      <w:pPr>
        <w:jc w:val="both"/>
        <w:rPr>
          <w:rFonts w:asciiTheme="majorHAnsi" w:eastAsia="Fira Sans" w:hAnsiTheme="majorHAnsi" w:cstheme="majorHAnsi"/>
          <w:szCs w:val="20"/>
        </w:rPr>
      </w:pPr>
      <w:r>
        <w:rPr>
          <w:rFonts w:asciiTheme="majorHAnsi" w:eastAsia="Fira Sans" w:hAnsiTheme="majorHAnsi" w:cstheme="majorHAnsi"/>
          <w:szCs w:val="20"/>
        </w:rPr>
        <w:t xml:space="preserve">Der gesuchte Code ist daher </w:t>
      </w:r>
      <w:r w:rsidRPr="00F730BC">
        <w:rPr>
          <w:rFonts w:asciiTheme="majorHAnsi" w:eastAsia="Fira Sans" w:hAnsiTheme="majorHAnsi" w:cstheme="majorHAnsi"/>
          <w:b/>
          <w:szCs w:val="20"/>
        </w:rPr>
        <w:t>653</w:t>
      </w:r>
      <w:r>
        <w:rPr>
          <w:rFonts w:asciiTheme="majorHAnsi" w:eastAsia="Fira Sans" w:hAnsiTheme="majorHAnsi" w:cstheme="majorHAnsi"/>
          <w:szCs w:val="20"/>
        </w:rPr>
        <w:t>.</w:t>
      </w:r>
    </w:p>
    <w:p w14:paraId="02CD933C" w14:textId="2396179A" w:rsidR="004D5BA5" w:rsidRDefault="004D5BA5" w:rsidP="00BA3560">
      <w:pPr>
        <w:jc w:val="both"/>
        <w:rPr>
          <w:rFonts w:asciiTheme="majorHAnsi" w:eastAsia="Fira Sans" w:hAnsiTheme="majorHAnsi" w:cstheme="majorHAnsi"/>
          <w:szCs w:val="20"/>
        </w:rPr>
      </w:pPr>
    </w:p>
    <w:p w14:paraId="125B5BC2" w14:textId="704E1F63" w:rsidR="004D5BA5" w:rsidRDefault="004D5BA5" w:rsidP="004D5BA5">
      <w:pPr>
        <w:spacing w:line="240" w:lineRule="auto"/>
        <w:rPr>
          <w:rFonts w:asciiTheme="majorHAnsi" w:eastAsia="Fira Sans" w:hAnsiTheme="majorHAnsi" w:cstheme="majorBidi"/>
          <w:b/>
          <w:iCs/>
          <w:color w:val="8D82B1" w:themeColor="accent1"/>
        </w:rPr>
      </w:pPr>
    </w:p>
    <w:p w14:paraId="12106E3B" w14:textId="05D4F2E6" w:rsidR="004D5BA5" w:rsidRDefault="004D5BA5" w:rsidP="00DA10FD">
      <w:pPr>
        <w:pStyle w:val="berschrift2"/>
        <w:rPr>
          <w:rFonts w:eastAsia="Fira Sans"/>
        </w:rPr>
      </w:pPr>
      <w:r>
        <w:rPr>
          <w:rFonts w:eastAsia="Fira Sans"/>
        </w:rPr>
        <w:t>Lösung zu Herausforderung 2</w:t>
      </w:r>
    </w:p>
    <w:tbl>
      <w:tblPr>
        <w:tblStyle w:val="Gitternetztabelle4Akzent4"/>
        <w:tblW w:w="0" w:type="auto"/>
        <w:tblCellMar>
          <w:top w:w="170" w:type="dxa"/>
          <w:left w:w="170" w:type="dxa"/>
          <w:bottom w:w="170" w:type="dxa"/>
          <w:right w:w="170" w:type="dxa"/>
        </w:tblCellMar>
        <w:tblLook w:val="04A0" w:firstRow="1" w:lastRow="0" w:firstColumn="1" w:lastColumn="0" w:noHBand="0" w:noVBand="1"/>
      </w:tblPr>
      <w:tblGrid>
        <w:gridCol w:w="2405"/>
        <w:gridCol w:w="6649"/>
      </w:tblGrid>
      <w:tr w:rsidR="004D5BA5" w14:paraId="46C1A334" w14:textId="77777777" w:rsidTr="004D5B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2DE51C53" w14:textId="77777777" w:rsidR="004D5BA5" w:rsidRPr="00A87DD2" w:rsidRDefault="004D5BA5" w:rsidP="004D5BA5">
            <w:pPr>
              <w:rPr>
                <w:rStyle w:val="Erwhnung"/>
                <w:color w:val="303059" w:themeColor="accent3"/>
                <w:shd w:val="clear" w:color="auto" w:fill="auto"/>
              </w:rPr>
            </w:pPr>
            <w:r w:rsidRPr="00A87DD2">
              <w:rPr>
                <w:rStyle w:val="Erwhnung"/>
                <w:color w:val="303059" w:themeColor="accent3"/>
                <w:shd w:val="clear" w:color="auto" w:fill="auto"/>
              </w:rPr>
              <w:t>Herausforderung 2</w:t>
            </w:r>
          </w:p>
        </w:tc>
        <w:tc>
          <w:tcPr>
            <w:tcW w:w="6649" w:type="dxa"/>
          </w:tcPr>
          <w:p w14:paraId="497C75D7" w14:textId="5FBA831F" w:rsidR="004D5BA5" w:rsidRPr="00A87DD2" w:rsidRDefault="004466DF" w:rsidP="004D5BA5">
            <w:pPr>
              <w:cnfStyle w:val="100000000000" w:firstRow="1" w:lastRow="0" w:firstColumn="0" w:lastColumn="0" w:oddVBand="0" w:evenVBand="0" w:oddHBand="0" w:evenHBand="0" w:firstRowFirstColumn="0" w:firstRowLastColumn="0" w:lastRowFirstColumn="0" w:lastRowLastColumn="0"/>
              <w:rPr>
                <w:rStyle w:val="Erwhnung"/>
                <w:color w:val="auto"/>
                <w:shd w:val="clear" w:color="auto" w:fill="auto"/>
              </w:rPr>
            </w:pPr>
            <w:r>
              <w:rPr>
                <w:color w:val="303059" w:themeColor="accent3"/>
              </w:rPr>
              <w:t>Wasser marsch</w:t>
            </w:r>
            <w:r w:rsidR="004D5BA5" w:rsidRPr="00A87DD2">
              <w:rPr>
                <w:color w:val="303059" w:themeColor="accent3"/>
              </w:rPr>
              <w:t xml:space="preserve">! </w:t>
            </w:r>
          </w:p>
        </w:tc>
      </w:tr>
      <w:tr w:rsidR="004D5BA5" w14:paraId="16A85729" w14:textId="77777777" w:rsidTr="004D5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7A656834" w14:textId="77777777" w:rsidR="004D5BA5" w:rsidRPr="003E06DE" w:rsidRDefault="004D5BA5" w:rsidP="004D5BA5">
            <w:pPr>
              <w:rPr>
                <w:rStyle w:val="Erwhnung"/>
                <w:color w:val="303059" w:themeColor="accent3"/>
                <w:shd w:val="clear" w:color="auto" w:fill="auto"/>
              </w:rPr>
            </w:pPr>
            <w:r w:rsidRPr="00AB522F">
              <w:rPr>
                <w:rStyle w:val="Erwhnung"/>
                <w:color w:val="303059" w:themeColor="accent3"/>
                <w:shd w:val="clear" w:color="auto" w:fill="auto"/>
              </w:rPr>
              <w:t>Lösung</w:t>
            </w:r>
          </w:p>
        </w:tc>
        <w:tc>
          <w:tcPr>
            <w:tcW w:w="6649" w:type="dxa"/>
          </w:tcPr>
          <w:p w14:paraId="1F5B8FCC" w14:textId="77777777" w:rsidR="004D5BA5" w:rsidRPr="00016105" w:rsidRDefault="004D5BA5" w:rsidP="004D5BA5">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sidRPr="00016105">
              <w:rPr>
                <w:rStyle w:val="Erwhnung"/>
                <w:color w:val="auto"/>
                <w:shd w:val="clear" w:color="auto" w:fill="auto"/>
              </w:rPr>
              <w:t xml:space="preserve">Schloss </w:t>
            </w:r>
            <w:r>
              <w:rPr>
                <w:rStyle w:val="Erwhnung"/>
                <w:color w:val="auto"/>
                <w:shd w:val="clear" w:color="auto" w:fill="auto"/>
              </w:rPr>
              <w:t>dreistellig 2</w:t>
            </w:r>
            <w:r w:rsidRPr="00016105">
              <w:rPr>
                <w:rStyle w:val="Erwhnung"/>
                <w:color w:val="auto"/>
                <w:shd w:val="clear" w:color="auto" w:fill="auto"/>
              </w:rPr>
              <w:t xml:space="preserve">, </w:t>
            </w:r>
            <w:r w:rsidRPr="00595DDA">
              <w:rPr>
                <w:rStyle w:val="Erwhnung"/>
                <w:color w:val="auto"/>
                <w:shd w:val="clear" w:color="auto" w:fill="auto"/>
              </w:rPr>
              <w:t>Kombination 589</w:t>
            </w:r>
          </w:p>
        </w:tc>
      </w:tr>
    </w:tbl>
    <w:p w14:paraId="53246F66" w14:textId="77777777" w:rsidR="004D5BA5" w:rsidRDefault="004D5BA5" w:rsidP="004D5BA5">
      <w:pPr>
        <w:rPr>
          <w:rFonts w:asciiTheme="majorHAnsi" w:eastAsia="Fira Sans" w:hAnsiTheme="majorHAnsi" w:cstheme="majorHAnsi"/>
          <w:szCs w:val="20"/>
        </w:rPr>
      </w:pPr>
    </w:p>
    <w:p w14:paraId="37D27C0A" w14:textId="77777777" w:rsidR="004D5BA5" w:rsidRPr="00EA2D09" w:rsidRDefault="004D5BA5" w:rsidP="004D5BA5">
      <w:pPr>
        <w:rPr>
          <w:rFonts w:asciiTheme="majorHAnsi" w:eastAsia="Fira Sans" w:hAnsiTheme="majorHAnsi" w:cstheme="majorHAnsi"/>
          <w:szCs w:val="20"/>
        </w:rPr>
      </w:pPr>
      <w:r w:rsidRPr="003563BC">
        <w:rPr>
          <w:rFonts w:asciiTheme="majorHAnsi" w:eastAsia="Fira Sans" w:hAnsiTheme="majorHAnsi" w:cstheme="majorHAnsi"/>
          <w:b/>
          <w:szCs w:val="20"/>
        </w:rPr>
        <w:t>Beschreibung</w:t>
      </w:r>
      <w:r>
        <w:rPr>
          <w:rFonts w:asciiTheme="majorHAnsi" w:eastAsia="Fira Sans" w:hAnsiTheme="majorHAnsi" w:cstheme="majorHAnsi"/>
          <w:b/>
          <w:szCs w:val="20"/>
        </w:rPr>
        <w:t xml:space="preserve"> und Lösung</w:t>
      </w:r>
    </w:p>
    <w:p w14:paraId="4C8619B5" w14:textId="58B0B890" w:rsidR="004D5BA5" w:rsidRPr="000049AC" w:rsidRDefault="004D5BA5" w:rsidP="004D5BA5">
      <w:pPr>
        <w:jc w:val="both"/>
        <w:rPr>
          <w:color w:val="000000"/>
          <w:szCs w:val="22"/>
        </w:rPr>
      </w:pPr>
      <w:r>
        <w:rPr>
          <w:color w:val="000000"/>
          <w:szCs w:val="22"/>
        </w:rPr>
        <w:t>Im Infot</w:t>
      </w:r>
      <w:r w:rsidRPr="000049AC">
        <w:rPr>
          <w:color w:val="000000"/>
          <w:szCs w:val="22"/>
        </w:rPr>
        <w:t xml:space="preserve">ext sind zwei Buchstaben versteckt, </w:t>
      </w:r>
      <w:r w:rsidRPr="000049AC">
        <w:rPr>
          <w:szCs w:val="22"/>
        </w:rPr>
        <w:t>die</w:t>
      </w:r>
      <w:r w:rsidRPr="000049AC">
        <w:rPr>
          <w:color w:val="000000"/>
          <w:szCs w:val="22"/>
        </w:rPr>
        <w:t xml:space="preserve"> auf die ersten zwei Ziffern des Lösungscodes hinweisen</w:t>
      </w:r>
      <w:r>
        <w:rPr>
          <w:color w:val="000000"/>
          <w:szCs w:val="22"/>
        </w:rPr>
        <w:t xml:space="preserve"> (= die zwei großgeschriebenen Buchstaben)</w:t>
      </w:r>
      <w:r w:rsidRPr="000049AC">
        <w:rPr>
          <w:color w:val="000000"/>
          <w:szCs w:val="22"/>
        </w:rPr>
        <w:t xml:space="preserve">. Für die Dekodierung müssen die SuS auf den Regenschirm links unten im Bild achten. Der Buchstabe E steht somit für die Zahl </w:t>
      </w:r>
      <w:r w:rsidRPr="00530638">
        <w:rPr>
          <w:b/>
          <w:color w:val="000000"/>
          <w:szCs w:val="22"/>
        </w:rPr>
        <w:t>5</w:t>
      </w:r>
      <w:r w:rsidRPr="000049AC">
        <w:rPr>
          <w:color w:val="000000"/>
          <w:szCs w:val="22"/>
        </w:rPr>
        <w:t xml:space="preserve"> und der Buchstabe H für die Zahl </w:t>
      </w:r>
      <w:r w:rsidRPr="00530638">
        <w:rPr>
          <w:b/>
          <w:color w:val="000000"/>
          <w:szCs w:val="22"/>
        </w:rPr>
        <w:t>8</w:t>
      </w:r>
      <w:r w:rsidRPr="000049AC">
        <w:rPr>
          <w:color w:val="000000"/>
          <w:szCs w:val="22"/>
        </w:rPr>
        <w:t xml:space="preserve">. Achtung: Die Box mit den Buchstaben unten in der Mitte hat keine Relevanz und dient zur Verwirrung. </w:t>
      </w:r>
    </w:p>
    <w:p w14:paraId="4F9521B3" w14:textId="4ED4CB0C" w:rsidR="004D5BA5" w:rsidRPr="000049AC" w:rsidRDefault="004D5BA5" w:rsidP="5D6BFD5B">
      <w:pPr>
        <w:rPr>
          <w:color w:val="000000"/>
        </w:rPr>
      </w:pPr>
      <w:r w:rsidRPr="5D6BFD5B">
        <w:rPr>
          <w:color w:val="000000" w:themeColor="text1"/>
        </w:rPr>
        <w:t xml:space="preserve">Zur dritten und somit letzten Ziffer des Zahlencodes muss die Frage rechts oben beim Sprungbrett gelöst werden: Wie viel Liter Wasser benötigen 150 000 Pools in Österreich? Im Infotext haben die SuS erfahren, dass pro Pool 30 000 Liter Wasser benötigt werden. 150 000 • 30 000 = 4 500 000 000. Die Ziffernsummer des Ergebnisses </w:t>
      </w:r>
      <w:r w:rsidR="743BD168" w:rsidRPr="5D6BFD5B">
        <w:rPr>
          <w:color w:val="000000" w:themeColor="text1"/>
        </w:rPr>
        <w:t xml:space="preserve">ergibt </w:t>
      </w:r>
      <w:r w:rsidRPr="5D6BFD5B">
        <w:rPr>
          <w:b/>
          <w:bCs/>
          <w:color w:val="000000" w:themeColor="text1"/>
        </w:rPr>
        <w:t>9</w:t>
      </w:r>
      <w:r w:rsidRPr="5D6BFD5B">
        <w:rPr>
          <w:color w:val="000000" w:themeColor="text1"/>
        </w:rPr>
        <w:t xml:space="preserve">. </w:t>
      </w:r>
    </w:p>
    <w:p w14:paraId="273AADEA" w14:textId="77777777" w:rsidR="004D5BA5" w:rsidRPr="000049AC" w:rsidRDefault="004D5BA5" w:rsidP="004D5BA5">
      <w:pPr>
        <w:jc w:val="both"/>
        <w:rPr>
          <w:color w:val="000000"/>
          <w:szCs w:val="22"/>
        </w:rPr>
      </w:pPr>
      <w:r>
        <w:rPr>
          <w:color w:val="000000"/>
          <w:szCs w:val="22"/>
        </w:rPr>
        <w:t>I</w:t>
      </w:r>
      <w:r w:rsidRPr="000049AC">
        <w:rPr>
          <w:color w:val="000000"/>
          <w:szCs w:val="22"/>
        </w:rPr>
        <w:t>m Schwimmreifen</w:t>
      </w:r>
      <w:r>
        <w:rPr>
          <w:color w:val="000000"/>
          <w:szCs w:val="22"/>
        </w:rPr>
        <w:t xml:space="preserve"> gibt es für die SuS einen Hinweis, wie sie die Zah</w:t>
      </w:r>
      <w:r w:rsidRPr="000049AC">
        <w:rPr>
          <w:color w:val="000000"/>
          <w:szCs w:val="22"/>
        </w:rPr>
        <w:t>len und Buchstaben zu de</w:t>
      </w:r>
      <w:r>
        <w:rPr>
          <w:color w:val="000000"/>
          <w:szCs w:val="22"/>
        </w:rPr>
        <w:t>k</w:t>
      </w:r>
      <w:r w:rsidRPr="000049AC">
        <w:rPr>
          <w:color w:val="000000"/>
          <w:szCs w:val="22"/>
        </w:rPr>
        <w:t xml:space="preserve">odieren und anzuordnen haben. </w:t>
      </w:r>
    </w:p>
    <w:p w14:paraId="112EB457" w14:textId="77777777" w:rsidR="004D5BA5" w:rsidRPr="000049AC" w:rsidRDefault="004D5BA5" w:rsidP="004D5BA5">
      <w:pPr>
        <w:rPr>
          <w:color w:val="000000"/>
          <w:szCs w:val="22"/>
        </w:rPr>
      </w:pPr>
      <w:r w:rsidRPr="000049AC">
        <w:rPr>
          <w:color w:val="000000"/>
          <w:szCs w:val="22"/>
        </w:rPr>
        <w:t xml:space="preserve">Der </w:t>
      </w:r>
      <w:r w:rsidRPr="000049AC">
        <w:rPr>
          <w:b/>
          <w:color w:val="000000"/>
          <w:szCs w:val="22"/>
        </w:rPr>
        <w:t>Code</w:t>
      </w:r>
      <w:r w:rsidRPr="000049AC">
        <w:rPr>
          <w:color w:val="000000"/>
          <w:szCs w:val="22"/>
        </w:rPr>
        <w:t xml:space="preserve"> lautet daher </w:t>
      </w:r>
      <w:r w:rsidRPr="000049AC">
        <w:rPr>
          <w:b/>
          <w:color w:val="000000"/>
          <w:szCs w:val="22"/>
        </w:rPr>
        <w:t>5 8 9</w:t>
      </w:r>
      <w:r w:rsidRPr="000049AC">
        <w:rPr>
          <w:color w:val="000000"/>
          <w:szCs w:val="22"/>
        </w:rPr>
        <w:t xml:space="preserve"> und muss unten in das dafür vorgesehene Kästchen eingetragen werden. </w:t>
      </w:r>
    </w:p>
    <w:p w14:paraId="5C0637D2" w14:textId="1A314FEB" w:rsidR="004D5BA5" w:rsidRDefault="004D5BA5" w:rsidP="004D5BA5">
      <w:pPr>
        <w:spacing w:line="240" w:lineRule="auto"/>
        <w:rPr>
          <w:rFonts w:asciiTheme="majorHAnsi" w:eastAsia="Fira Sans" w:hAnsiTheme="majorHAnsi" w:cstheme="majorBidi"/>
          <w:b/>
          <w:iCs/>
          <w:color w:val="8D82B1" w:themeColor="accent1"/>
        </w:rPr>
      </w:pPr>
    </w:p>
    <w:p w14:paraId="70D39B26" w14:textId="77777777" w:rsidR="009C70E5" w:rsidRDefault="009C70E5" w:rsidP="004D5BA5">
      <w:pPr>
        <w:spacing w:line="240" w:lineRule="auto"/>
        <w:rPr>
          <w:rFonts w:asciiTheme="majorHAnsi" w:eastAsia="Fira Sans" w:hAnsiTheme="majorHAnsi" w:cstheme="majorBidi"/>
          <w:b/>
          <w:iCs/>
          <w:color w:val="8D82B1" w:themeColor="accent1"/>
        </w:rPr>
      </w:pPr>
    </w:p>
    <w:p w14:paraId="77AEBEBF" w14:textId="431961A7" w:rsidR="004D5BA5" w:rsidRDefault="004D5BA5" w:rsidP="00DA10FD">
      <w:pPr>
        <w:pStyle w:val="berschrift2"/>
        <w:rPr>
          <w:rFonts w:eastAsia="Fira Sans"/>
        </w:rPr>
      </w:pPr>
      <w:r>
        <w:rPr>
          <w:rFonts w:eastAsia="Fira Sans"/>
        </w:rPr>
        <w:t>Lösung zu Herausforderung 3</w:t>
      </w:r>
    </w:p>
    <w:tbl>
      <w:tblPr>
        <w:tblStyle w:val="Gitternetztabelle4Akzent4"/>
        <w:tblW w:w="0" w:type="auto"/>
        <w:tblCellMar>
          <w:top w:w="170" w:type="dxa"/>
          <w:left w:w="170" w:type="dxa"/>
          <w:bottom w:w="170" w:type="dxa"/>
          <w:right w:w="170" w:type="dxa"/>
        </w:tblCellMar>
        <w:tblLook w:val="04A0" w:firstRow="1" w:lastRow="0" w:firstColumn="1" w:lastColumn="0" w:noHBand="0" w:noVBand="1"/>
      </w:tblPr>
      <w:tblGrid>
        <w:gridCol w:w="2405"/>
        <w:gridCol w:w="6649"/>
      </w:tblGrid>
      <w:tr w:rsidR="004D5BA5" w14:paraId="152CBB7B" w14:textId="77777777" w:rsidTr="004D5B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168E7C52" w14:textId="77777777" w:rsidR="004D5BA5" w:rsidRPr="003E06DE" w:rsidRDefault="004D5BA5" w:rsidP="004D5BA5">
            <w:pPr>
              <w:rPr>
                <w:rStyle w:val="Erwhnung"/>
                <w:color w:val="303059" w:themeColor="accent3"/>
                <w:shd w:val="clear" w:color="auto" w:fill="auto"/>
              </w:rPr>
            </w:pPr>
            <w:r>
              <w:rPr>
                <w:rStyle w:val="Erwhnung"/>
                <w:color w:val="303059" w:themeColor="accent3"/>
                <w:shd w:val="clear" w:color="auto" w:fill="auto"/>
              </w:rPr>
              <w:t>Herausforderung 3</w:t>
            </w:r>
          </w:p>
        </w:tc>
        <w:tc>
          <w:tcPr>
            <w:tcW w:w="6649" w:type="dxa"/>
          </w:tcPr>
          <w:p w14:paraId="73441028" w14:textId="5B344784" w:rsidR="004D5BA5" w:rsidRDefault="004466DF" w:rsidP="004D5BA5">
            <w:pPr>
              <w:cnfStyle w:val="100000000000" w:firstRow="1" w:lastRow="0" w:firstColumn="0" w:lastColumn="0" w:oddVBand="0" w:evenVBand="0" w:oddHBand="0" w:evenHBand="0" w:firstRowFirstColumn="0" w:firstRowLastColumn="0" w:lastRowFirstColumn="0" w:lastRowLastColumn="0"/>
              <w:rPr>
                <w:rStyle w:val="Erwhnung"/>
                <w:color w:val="auto"/>
                <w:shd w:val="clear" w:color="auto" w:fill="auto"/>
              </w:rPr>
            </w:pPr>
            <w:r>
              <w:rPr>
                <w:color w:val="303059" w:themeColor="accent3"/>
              </w:rPr>
              <w:t>Mein Umgang mit Kleidung</w:t>
            </w:r>
          </w:p>
        </w:tc>
      </w:tr>
      <w:tr w:rsidR="004D5BA5" w14:paraId="74272BFE" w14:textId="77777777" w:rsidTr="004D5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3B2B222A" w14:textId="77777777" w:rsidR="004D5BA5" w:rsidRPr="003E06DE" w:rsidRDefault="004D5BA5" w:rsidP="004D5BA5">
            <w:pPr>
              <w:rPr>
                <w:rStyle w:val="Erwhnung"/>
                <w:color w:val="303059" w:themeColor="accent3"/>
                <w:shd w:val="clear" w:color="auto" w:fill="auto"/>
              </w:rPr>
            </w:pPr>
            <w:r w:rsidRPr="00AB522F">
              <w:rPr>
                <w:rStyle w:val="Erwhnung"/>
                <w:color w:val="303059" w:themeColor="accent3"/>
                <w:shd w:val="clear" w:color="auto" w:fill="auto"/>
              </w:rPr>
              <w:t>Lösung</w:t>
            </w:r>
          </w:p>
        </w:tc>
        <w:tc>
          <w:tcPr>
            <w:tcW w:w="6649" w:type="dxa"/>
          </w:tcPr>
          <w:p w14:paraId="00CA8399" w14:textId="334C177D" w:rsidR="004D5BA5" w:rsidRDefault="004D5BA5" w:rsidP="004D5BA5">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sidRPr="004A4124">
              <w:rPr>
                <w:rStyle w:val="Erwhnung"/>
                <w:color w:val="auto"/>
                <w:shd w:val="clear" w:color="auto" w:fill="auto"/>
              </w:rPr>
              <w:t>Schloss mit Schlüssel (wird bei L hinterlegt)</w:t>
            </w:r>
          </w:p>
        </w:tc>
      </w:tr>
    </w:tbl>
    <w:p w14:paraId="1DCF9DF2" w14:textId="77777777" w:rsidR="004D5BA5" w:rsidRDefault="004D5BA5" w:rsidP="004D5BA5">
      <w:pPr>
        <w:rPr>
          <w:rFonts w:asciiTheme="majorHAnsi" w:eastAsia="Fira Sans" w:hAnsiTheme="majorHAnsi" w:cstheme="majorHAnsi"/>
          <w:szCs w:val="20"/>
        </w:rPr>
      </w:pPr>
    </w:p>
    <w:p w14:paraId="40EB16DE" w14:textId="0CA24238" w:rsidR="004D5BA5" w:rsidRPr="00EA2D09" w:rsidRDefault="004D5BA5" w:rsidP="004D5BA5">
      <w:pPr>
        <w:rPr>
          <w:rFonts w:asciiTheme="majorHAnsi" w:eastAsia="Fira Sans" w:hAnsiTheme="majorHAnsi" w:cstheme="majorHAnsi"/>
          <w:szCs w:val="20"/>
        </w:rPr>
      </w:pPr>
      <w:r>
        <w:rPr>
          <w:rFonts w:asciiTheme="majorHAnsi" w:eastAsia="Fira Sans" w:hAnsiTheme="majorHAnsi" w:cstheme="majorHAnsi"/>
          <w:b/>
          <w:szCs w:val="20"/>
        </w:rPr>
        <w:t>Lösung</w:t>
      </w:r>
    </w:p>
    <w:p w14:paraId="46C1C697" w14:textId="408CA4C2" w:rsidR="004D5BA5" w:rsidRPr="00371A8A" w:rsidRDefault="00F730BC" w:rsidP="004D5BA5">
      <w:pPr>
        <w:jc w:val="both"/>
      </w:pPr>
      <w:r>
        <w:t xml:space="preserve">Nachdem die Puzzleteile mithilfe der abgebildeten QR-Codes richtig den beiden Überschriftkarten zugeteilt wurden, werden die Puzzles zusammengesetzt und umgedreht. </w:t>
      </w:r>
      <w:r w:rsidR="004D5BA5" w:rsidRPr="00371A8A">
        <w:t>Auf der Rückseite der beiden Puzzle</w:t>
      </w:r>
      <w:r w:rsidR="004D5BA5">
        <w:t>s</w:t>
      </w:r>
      <w:r w:rsidR="004D5BA5" w:rsidRPr="00371A8A">
        <w:t xml:space="preserve"> steht jeweils ein Satz, welcher auf die </w:t>
      </w:r>
      <w:r w:rsidR="004D5BA5" w:rsidRPr="00622FB1">
        <w:t>Lösung hinweist. Um diesen zu lesen, müssen die SuS entweder das Puzzle mit</w:t>
      </w:r>
      <w:r w:rsidR="00E341E4">
        <w:t>h</w:t>
      </w:r>
      <w:r w:rsidR="004D5BA5" w:rsidRPr="00622FB1">
        <w:t xml:space="preserve">ilfe von Klebeband zusammenkleben und dann umdrehen, oder sie schieben </w:t>
      </w:r>
      <w:r w:rsidR="004D5BA5" w:rsidRPr="00622FB1">
        <w:lastRenderedPageBreak/>
        <w:t>ein Blatt Papier darunter und eines darauf und wenden das Ganze.</w:t>
      </w:r>
      <w:r w:rsidR="004D5BA5" w:rsidRPr="00371A8A">
        <w:t xml:space="preserve"> Hier ist eventuell ein Hinweis von der Lehrperson notwendig. </w:t>
      </w:r>
    </w:p>
    <w:p w14:paraId="12EC5A63" w14:textId="2A0B975E" w:rsidR="004D5BA5" w:rsidRPr="00371A8A" w:rsidRDefault="004D5BA5" w:rsidP="004D5BA5">
      <w:pPr>
        <w:jc w:val="both"/>
      </w:pPr>
      <w:r w:rsidRPr="00371A8A">
        <w:t xml:space="preserve">Auf der Rückseite </w:t>
      </w:r>
      <w:r w:rsidR="00F730BC">
        <w:t>eines der beiden</w:t>
      </w:r>
      <w:r w:rsidRPr="00371A8A">
        <w:t xml:space="preserve"> Puzzles steht dann der Hinweis, dass die SuS sich den </w:t>
      </w:r>
      <w:r w:rsidRPr="00371A8A">
        <w:rPr>
          <w:b/>
        </w:rPr>
        <w:t>Schlüssel für das Schloss von der Lehrperson holen</w:t>
      </w:r>
      <w:r w:rsidRPr="00371A8A">
        <w:t xml:space="preserve"> müssen.</w:t>
      </w:r>
    </w:p>
    <w:p w14:paraId="2FDFABCA" w14:textId="48FC2A57" w:rsidR="004D5BA5" w:rsidRDefault="004D5BA5" w:rsidP="004D5BA5">
      <w:pPr>
        <w:spacing w:line="240" w:lineRule="auto"/>
        <w:rPr>
          <w:rFonts w:asciiTheme="majorHAnsi" w:eastAsia="Fira Sans" w:hAnsiTheme="majorHAnsi" w:cstheme="majorBidi"/>
          <w:b/>
          <w:iCs/>
          <w:color w:val="8D82B1" w:themeColor="accent1"/>
        </w:rPr>
      </w:pPr>
    </w:p>
    <w:p w14:paraId="0CF11BEF" w14:textId="77777777" w:rsidR="00F730BC" w:rsidRDefault="00F730BC" w:rsidP="004D5BA5">
      <w:pPr>
        <w:spacing w:line="240" w:lineRule="auto"/>
        <w:rPr>
          <w:rFonts w:asciiTheme="majorHAnsi" w:eastAsia="Fira Sans" w:hAnsiTheme="majorHAnsi" w:cstheme="majorBidi"/>
          <w:b/>
          <w:iCs/>
          <w:color w:val="8D82B1" w:themeColor="accent1"/>
        </w:rPr>
      </w:pPr>
    </w:p>
    <w:p w14:paraId="1AC25AFF" w14:textId="7720FCA1" w:rsidR="004D5BA5" w:rsidRDefault="004D5BA5" w:rsidP="00DA10FD">
      <w:pPr>
        <w:pStyle w:val="berschrift2"/>
        <w:rPr>
          <w:rFonts w:eastAsia="Fira Sans"/>
        </w:rPr>
      </w:pPr>
      <w:r>
        <w:rPr>
          <w:rFonts w:eastAsia="Fira Sans"/>
        </w:rPr>
        <w:t>Lösung zu Herausforderung 4</w:t>
      </w:r>
    </w:p>
    <w:tbl>
      <w:tblPr>
        <w:tblStyle w:val="Gitternetztabelle4Akzent4"/>
        <w:tblW w:w="0" w:type="auto"/>
        <w:tblCellMar>
          <w:top w:w="170" w:type="dxa"/>
          <w:left w:w="170" w:type="dxa"/>
          <w:bottom w:w="170" w:type="dxa"/>
          <w:right w:w="170" w:type="dxa"/>
        </w:tblCellMar>
        <w:tblLook w:val="04A0" w:firstRow="1" w:lastRow="0" w:firstColumn="1" w:lastColumn="0" w:noHBand="0" w:noVBand="1"/>
      </w:tblPr>
      <w:tblGrid>
        <w:gridCol w:w="2405"/>
        <w:gridCol w:w="6649"/>
      </w:tblGrid>
      <w:tr w:rsidR="004D5BA5" w14:paraId="1CC81AAF" w14:textId="77777777" w:rsidTr="004D5B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10FB2B2A" w14:textId="77777777" w:rsidR="004D5BA5" w:rsidRPr="003E06DE" w:rsidRDefault="004D5BA5" w:rsidP="004D5BA5">
            <w:pPr>
              <w:rPr>
                <w:rStyle w:val="Erwhnung"/>
                <w:color w:val="303059" w:themeColor="accent3"/>
                <w:shd w:val="clear" w:color="auto" w:fill="auto"/>
              </w:rPr>
            </w:pPr>
            <w:r>
              <w:rPr>
                <w:rStyle w:val="Erwhnung"/>
                <w:color w:val="303059" w:themeColor="accent3"/>
                <w:shd w:val="clear" w:color="auto" w:fill="auto"/>
              </w:rPr>
              <w:t>Herausforderung 4</w:t>
            </w:r>
          </w:p>
        </w:tc>
        <w:tc>
          <w:tcPr>
            <w:tcW w:w="6649" w:type="dxa"/>
          </w:tcPr>
          <w:p w14:paraId="0EB3A4DB" w14:textId="4E4717AF" w:rsidR="004D5BA5" w:rsidRDefault="004466DF" w:rsidP="004D5BA5">
            <w:pPr>
              <w:cnfStyle w:val="100000000000" w:firstRow="1" w:lastRow="0" w:firstColumn="0" w:lastColumn="0" w:oddVBand="0" w:evenVBand="0" w:oddHBand="0" w:evenHBand="0" w:firstRowFirstColumn="0" w:firstRowLastColumn="0" w:lastRowFirstColumn="0" w:lastRowLastColumn="0"/>
              <w:rPr>
                <w:rStyle w:val="Erwhnung"/>
                <w:color w:val="auto"/>
                <w:shd w:val="clear" w:color="auto" w:fill="auto"/>
              </w:rPr>
            </w:pPr>
            <w:r>
              <w:rPr>
                <w:color w:val="303059" w:themeColor="accent3"/>
              </w:rPr>
              <w:t>Was passt auf die Wiese?</w:t>
            </w:r>
          </w:p>
        </w:tc>
      </w:tr>
      <w:tr w:rsidR="004D5BA5" w:rsidRPr="00F041DF" w14:paraId="780EB0B3" w14:textId="77777777" w:rsidTr="004D5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23B50E6F" w14:textId="77777777" w:rsidR="004D5BA5" w:rsidRPr="00F041DF" w:rsidRDefault="004D5BA5" w:rsidP="004D5BA5">
            <w:pPr>
              <w:rPr>
                <w:rStyle w:val="Erwhnung"/>
                <w:color w:val="303059" w:themeColor="accent3"/>
                <w:shd w:val="clear" w:color="auto" w:fill="auto"/>
              </w:rPr>
            </w:pPr>
            <w:r w:rsidRPr="00F041DF">
              <w:rPr>
                <w:rStyle w:val="Erwhnung"/>
                <w:color w:val="303059" w:themeColor="accent3"/>
                <w:shd w:val="clear" w:color="auto" w:fill="auto"/>
              </w:rPr>
              <w:t>Lösung</w:t>
            </w:r>
          </w:p>
        </w:tc>
        <w:tc>
          <w:tcPr>
            <w:tcW w:w="6649" w:type="dxa"/>
          </w:tcPr>
          <w:p w14:paraId="73F779F5" w14:textId="6B8BCF01" w:rsidR="004D5BA5" w:rsidRPr="00F041DF" w:rsidRDefault="004D5BA5" w:rsidP="004D5BA5">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sidRPr="00F041DF">
              <w:rPr>
                <w:rStyle w:val="Erwhnung"/>
                <w:color w:val="auto"/>
                <w:shd w:val="clear" w:color="auto" w:fill="auto"/>
              </w:rPr>
              <w:t xml:space="preserve">Schloss </w:t>
            </w:r>
            <w:r>
              <w:rPr>
                <w:rStyle w:val="Erwhnung"/>
                <w:color w:val="auto"/>
                <w:shd w:val="clear" w:color="auto" w:fill="auto"/>
              </w:rPr>
              <w:t>viers</w:t>
            </w:r>
            <w:r w:rsidRPr="00F041DF">
              <w:rPr>
                <w:rStyle w:val="Erwhnung"/>
                <w:color w:val="auto"/>
                <w:shd w:val="clear" w:color="auto" w:fill="auto"/>
              </w:rPr>
              <w:t>tellig, Kombination 1</w:t>
            </w:r>
            <w:r>
              <w:rPr>
                <w:rStyle w:val="Erwhnung"/>
                <w:color w:val="auto"/>
                <w:shd w:val="clear" w:color="auto" w:fill="auto"/>
              </w:rPr>
              <w:t>344</w:t>
            </w:r>
          </w:p>
        </w:tc>
      </w:tr>
    </w:tbl>
    <w:p w14:paraId="669DB73D" w14:textId="12FB9BAF" w:rsidR="004D5BA5" w:rsidRPr="00F041DF" w:rsidRDefault="004D5BA5" w:rsidP="004D5BA5">
      <w:pPr>
        <w:rPr>
          <w:rFonts w:asciiTheme="majorHAnsi" w:eastAsia="Fira Sans" w:hAnsiTheme="majorHAnsi" w:cstheme="majorHAnsi"/>
          <w:szCs w:val="20"/>
        </w:rPr>
      </w:pPr>
    </w:p>
    <w:p w14:paraId="4B8B94DF" w14:textId="011C8125" w:rsidR="004D5BA5" w:rsidRDefault="004D5BA5" w:rsidP="004D5BA5">
      <w:pPr>
        <w:rPr>
          <w:rFonts w:asciiTheme="majorHAnsi" w:eastAsia="Fira Sans" w:hAnsiTheme="majorHAnsi" w:cstheme="majorHAnsi"/>
          <w:b/>
          <w:szCs w:val="20"/>
        </w:rPr>
      </w:pPr>
      <w:r>
        <w:rPr>
          <w:rFonts w:asciiTheme="majorHAnsi" w:eastAsia="Fira Sans" w:hAnsiTheme="majorHAnsi" w:cstheme="majorHAnsi"/>
          <w:b/>
          <w:szCs w:val="20"/>
        </w:rPr>
        <w:t>Lösung</w:t>
      </w:r>
    </w:p>
    <w:p w14:paraId="568112A5" w14:textId="1411629A" w:rsidR="009905C6" w:rsidRPr="002137FF" w:rsidRDefault="009905C6" w:rsidP="5D6BFD5B">
      <w:pPr>
        <w:jc w:val="both"/>
        <w:rPr>
          <w:b/>
          <w:bCs/>
          <w:u w:val="single"/>
        </w:rPr>
      </w:pPr>
      <w:r>
        <w:t>Die SuS müssen die verschiedenen Lebensmittel so auflegen, dass der Boden (das A4 Blatt mit der Wiese) gänzlich genutzt wird und 10 Personen genau 12 Monate (=</w:t>
      </w:r>
      <w:r w:rsidR="3809B49A">
        <w:t xml:space="preserve"> </w:t>
      </w:r>
      <w:r>
        <w:t xml:space="preserve">12 Kärtchen liegen auf dem Boden verteilt) ernährt werden können. Der Code ergibt sich schlussendlich aus der Anzahl der Nutzflächen in absteigender Reihenfolge ohne Rindfleisch: </w:t>
      </w:r>
      <w:r w:rsidRPr="5D6BFD5B">
        <w:rPr>
          <w:b/>
          <w:bCs/>
          <w:u w:val="single"/>
        </w:rPr>
        <w:t>1-3-4-4.</w:t>
      </w:r>
    </w:p>
    <w:p w14:paraId="6D267895" w14:textId="4BBE0FA5" w:rsidR="009905C6" w:rsidRDefault="009905C6" w:rsidP="004D5BA5">
      <w:pPr>
        <w:rPr>
          <w:rFonts w:asciiTheme="majorHAnsi" w:eastAsia="Fira Sans" w:hAnsiTheme="majorHAnsi" w:cstheme="majorHAnsi"/>
          <w:szCs w:val="20"/>
        </w:rPr>
      </w:pPr>
    </w:p>
    <w:tbl>
      <w:tblPr>
        <w:tblStyle w:val="Tabellenraster"/>
        <w:tblW w:w="0" w:type="auto"/>
        <w:tblLook w:val="04A0" w:firstRow="1" w:lastRow="0" w:firstColumn="1" w:lastColumn="0" w:noHBand="0" w:noVBand="1"/>
      </w:tblPr>
      <w:tblGrid>
        <w:gridCol w:w="3018"/>
        <w:gridCol w:w="3019"/>
        <w:gridCol w:w="3019"/>
      </w:tblGrid>
      <w:tr w:rsidR="004D5BA5" w14:paraId="297F61CD" w14:textId="77777777" w:rsidTr="004D5BA5">
        <w:tc>
          <w:tcPr>
            <w:tcW w:w="3018" w:type="dxa"/>
          </w:tcPr>
          <w:p w14:paraId="2C9A0CF7" w14:textId="4D678577" w:rsidR="004D5BA5" w:rsidRPr="00622FB1" w:rsidRDefault="004D5BA5" w:rsidP="004D5BA5">
            <w:pPr>
              <w:jc w:val="both"/>
              <w:rPr>
                <w:rFonts w:asciiTheme="majorHAnsi" w:eastAsia="Fira Sans" w:hAnsiTheme="majorHAnsi" w:cstheme="majorHAnsi"/>
                <w:b/>
                <w:szCs w:val="20"/>
              </w:rPr>
            </w:pPr>
            <w:r w:rsidRPr="00622FB1">
              <w:rPr>
                <w:rFonts w:asciiTheme="majorHAnsi" w:eastAsia="Fira Sans" w:hAnsiTheme="majorHAnsi" w:cstheme="majorHAnsi"/>
                <w:b/>
                <w:szCs w:val="20"/>
              </w:rPr>
              <w:t>Art der Bodennutzung</w:t>
            </w:r>
          </w:p>
        </w:tc>
        <w:tc>
          <w:tcPr>
            <w:tcW w:w="3019" w:type="dxa"/>
          </w:tcPr>
          <w:p w14:paraId="2CF03334" w14:textId="4BB1C0A0" w:rsidR="004D5BA5" w:rsidRDefault="004D5BA5" w:rsidP="004D5BA5">
            <w:pPr>
              <w:jc w:val="both"/>
              <w:rPr>
                <w:rFonts w:asciiTheme="majorHAnsi" w:eastAsia="Fira Sans" w:hAnsiTheme="majorHAnsi" w:cstheme="majorHAnsi"/>
                <w:szCs w:val="20"/>
              </w:rPr>
            </w:pPr>
            <w:r w:rsidRPr="00622FB1">
              <w:rPr>
                <w:rFonts w:asciiTheme="majorHAnsi" w:eastAsia="Fira Sans" w:hAnsiTheme="majorHAnsi" w:cstheme="majorHAnsi"/>
                <w:b/>
                <w:szCs w:val="20"/>
              </w:rPr>
              <w:t>Papiergröße</w:t>
            </w:r>
            <w:r>
              <w:rPr>
                <w:rFonts w:asciiTheme="majorHAnsi" w:eastAsia="Fira Sans" w:hAnsiTheme="majorHAnsi" w:cstheme="majorHAnsi"/>
                <w:szCs w:val="20"/>
              </w:rPr>
              <w:t xml:space="preserve"> </w:t>
            </w:r>
            <w:r w:rsidRPr="00622FB1">
              <w:rPr>
                <w:rFonts w:asciiTheme="majorHAnsi" w:eastAsia="Fira Sans" w:hAnsiTheme="majorHAnsi" w:cstheme="majorHAnsi"/>
                <w:b/>
                <w:szCs w:val="20"/>
              </w:rPr>
              <w:t>– ernährt jeweils 10 Personen für einen Monat</w:t>
            </w:r>
          </w:p>
        </w:tc>
        <w:tc>
          <w:tcPr>
            <w:tcW w:w="3019" w:type="dxa"/>
          </w:tcPr>
          <w:p w14:paraId="15E912B5" w14:textId="77777777" w:rsidR="004D5BA5" w:rsidRDefault="004D5BA5" w:rsidP="004D5BA5">
            <w:pPr>
              <w:jc w:val="both"/>
              <w:rPr>
                <w:rFonts w:asciiTheme="majorHAnsi" w:eastAsia="Fira Sans" w:hAnsiTheme="majorHAnsi" w:cstheme="majorHAnsi"/>
                <w:szCs w:val="20"/>
              </w:rPr>
            </w:pPr>
            <w:r w:rsidRPr="00622FB1">
              <w:rPr>
                <w:rFonts w:asciiTheme="majorHAnsi" w:eastAsia="Fira Sans" w:hAnsiTheme="majorHAnsi" w:cstheme="majorHAnsi"/>
                <w:b/>
                <w:szCs w:val="20"/>
              </w:rPr>
              <w:t>Lösung für Ernährung</w:t>
            </w:r>
            <w:r>
              <w:rPr>
                <w:rFonts w:asciiTheme="majorHAnsi" w:eastAsia="Fira Sans" w:hAnsiTheme="majorHAnsi" w:cstheme="majorHAnsi"/>
                <w:szCs w:val="20"/>
              </w:rPr>
              <w:t xml:space="preserve"> (genau 12 Monate)</w:t>
            </w:r>
          </w:p>
        </w:tc>
      </w:tr>
      <w:tr w:rsidR="004D5BA5" w14:paraId="21057A74" w14:textId="77777777" w:rsidTr="004D5BA5">
        <w:tc>
          <w:tcPr>
            <w:tcW w:w="3018" w:type="dxa"/>
          </w:tcPr>
          <w:p w14:paraId="16D7CA38" w14:textId="77777777" w:rsidR="004D5BA5" w:rsidRDefault="004D5BA5" w:rsidP="004D5BA5">
            <w:pPr>
              <w:jc w:val="both"/>
              <w:rPr>
                <w:rFonts w:asciiTheme="majorHAnsi" w:eastAsia="Fira Sans" w:hAnsiTheme="majorHAnsi" w:cstheme="majorHAnsi"/>
                <w:szCs w:val="20"/>
              </w:rPr>
            </w:pPr>
            <w:r>
              <w:rPr>
                <w:rFonts w:asciiTheme="majorHAnsi" w:eastAsia="Fira Sans" w:hAnsiTheme="majorHAnsi" w:cstheme="majorHAnsi"/>
                <w:szCs w:val="20"/>
              </w:rPr>
              <w:t>Rindfleisch</w:t>
            </w:r>
          </w:p>
        </w:tc>
        <w:tc>
          <w:tcPr>
            <w:tcW w:w="3019" w:type="dxa"/>
          </w:tcPr>
          <w:p w14:paraId="6F758A87" w14:textId="48A3B3A0" w:rsidR="004D5BA5" w:rsidRDefault="004D5BA5" w:rsidP="004D5BA5">
            <w:pPr>
              <w:jc w:val="both"/>
              <w:rPr>
                <w:rFonts w:asciiTheme="majorHAnsi" w:eastAsia="Fira Sans" w:hAnsiTheme="majorHAnsi" w:cstheme="majorHAnsi"/>
                <w:szCs w:val="20"/>
              </w:rPr>
            </w:pPr>
            <w:r>
              <w:rPr>
                <w:rFonts w:asciiTheme="majorHAnsi" w:eastAsia="Fira Sans" w:hAnsiTheme="majorHAnsi" w:cstheme="majorHAnsi"/>
                <w:szCs w:val="20"/>
              </w:rPr>
              <w:t>A5</w:t>
            </w:r>
          </w:p>
        </w:tc>
        <w:tc>
          <w:tcPr>
            <w:tcW w:w="3019" w:type="dxa"/>
          </w:tcPr>
          <w:p w14:paraId="0B504220" w14:textId="77777777" w:rsidR="004D5BA5" w:rsidRDefault="004D5BA5" w:rsidP="004D5BA5">
            <w:pPr>
              <w:jc w:val="both"/>
              <w:rPr>
                <w:rFonts w:asciiTheme="majorHAnsi" w:eastAsia="Fira Sans" w:hAnsiTheme="majorHAnsi" w:cstheme="majorHAnsi"/>
                <w:szCs w:val="20"/>
              </w:rPr>
            </w:pPr>
            <w:r>
              <w:rPr>
                <w:rFonts w:asciiTheme="majorHAnsi" w:eastAsia="Fira Sans" w:hAnsiTheme="majorHAnsi" w:cstheme="majorHAnsi"/>
                <w:szCs w:val="20"/>
              </w:rPr>
              <w:t>0x</w:t>
            </w:r>
          </w:p>
        </w:tc>
      </w:tr>
      <w:tr w:rsidR="004D5BA5" w14:paraId="6114C7B7" w14:textId="77777777" w:rsidTr="004D5BA5">
        <w:tc>
          <w:tcPr>
            <w:tcW w:w="3018" w:type="dxa"/>
          </w:tcPr>
          <w:p w14:paraId="6A3769C9" w14:textId="24010A8D" w:rsidR="004D5BA5" w:rsidRDefault="004D5BA5" w:rsidP="004D5BA5">
            <w:pPr>
              <w:jc w:val="both"/>
              <w:rPr>
                <w:rFonts w:asciiTheme="majorHAnsi" w:eastAsia="Fira Sans" w:hAnsiTheme="majorHAnsi" w:cstheme="majorHAnsi"/>
                <w:szCs w:val="20"/>
              </w:rPr>
            </w:pPr>
            <w:r>
              <w:rPr>
                <w:rFonts w:asciiTheme="majorHAnsi" w:eastAsia="Fira Sans" w:hAnsiTheme="majorHAnsi" w:cstheme="majorHAnsi"/>
                <w:szCs w:val="20"/>
              </w:rPr>
              <w:t>Geflügel / Eier</w:t>
            </w:r>
          </w:p>
        </w:tc>
        <w:tc>
          <w:tcPr>
            <w:tcW w:w="3019" w:type="dxa"/>
          </w:tcPr>
          <w:p w14:paraId="6AE24651" w14:textId="7AB7AE59" w:rsidR="004D5BA5" w:rsidRDefault="004D5BA5" w:rsidP="004D5BA5">
            <w:pPr>
              <w:jc w:val="both"/>
              <w:rPr>
                <w:rFonts w:asciiTheme="majorHAnsi" w:eastAsia="Fira Sans" w:hAnsiTheme="majorHAnsi" w:cstheme="majorHAnsi"/>
                <w:szCs w:val="20"/>
              </w:rPr>
            </w:pPr>
            <w:r>
              <w:rPr>
                <w:rFonts w:asciiTheme="majorHAnsi" w:eastAsia="Fira Sans" w:hAnsiTheme="majorHAnsi" w:cstheme="majorHAnsi"/>
                <w:szCs w:val="20"/>
              </w:rPr>
              <w:t>A6</w:t>
            </w:r>
          </w:p>
        </w:tc>
        <w:tc>
          <w:tcPr>
            <w:tcW w:w="3019" w:type="dxa"/>
          </w:tcPr>
          <w:p w14:paraId="05B08CC3" w14:textId="1E862F47" w:rsidR="004D5BA5" w:rsidRDefault="004D5BA5" w:rsidP="004D5BA5">
            <w:pPr>
              <w:jc w:val="both"/>
              <w:rPr>
                <w:rFonts w:asciiTheme="majorHAnsi" w:eastAsia="Fira Sans" w:hAnsiTheme="majorHAnsi" w:cstheme="majorHAnsi"/>
                <w:szCs w:val="20"/>
              </w:rPr>
            </w:pPr>
            <w:r>
              <w:rPr>
                <w:rFonts w:asciiTheme="majorHAnsi" w:eastAsia="Fira Sans" w:hAnsiTheme="majorHAnsi" w:cstheme="majorHAnsi"/>
                <w:szCs w:val="20"/>
              </w:rPr>
              <w:t>1x</w:t>
            </w:r>
          </w:p>
        </w:tc>
      </w:tr>
      <w:tr w:rsidR="004D5BA5" w14:paraId="548094D2" w14:textId="77777777" w:rsidTr="004D5BA5">
        <w:tc>
          <w:tcPr>
            <w:tcW w:w="3018" w:type="dxa"/>
          </w:tcPr>
          <w:p w14:paraId="753E9E21" w14:textId="59964B5D" w:rsidR="004D5BA5" w:rsidRDefault="004D5BA5" w:rsidP="004D5BA5">
            <w:pPr>
              <w:jc w:val="both"/>
              <w:rPr>
                <w:rFonts w:asciiTheme="majorHAnsi" w:eastAsia="Fira Sans" w:hAnsiTheme="majorHAnsi" w:cstheme="majorHAnsi"/>
                <w:szCs w:val="20"/>
              </w:rPr>
            </w:pPr>
            <w:r>
              <w:rPr>
                <w:rFonts w:asciiTheme="majorHAnsi" w:eastAsia="Fira Sans" w:hAnsiTheme="majorHAnsi" w:cstheme="majorHAnsi"/>
                <w:szCs w:val="20"/>
              </w:rPr>
              <w:t>Mais</w:t>
            </w:r>
          </w:p>
        </w:tc>
        <w:tc>
          <w:tcPr>
            <w:tcW w:w="3019" w:type="dxa"/>
          </w:tcPr>
          <w:p w14:paraId="7E455258" w14:textId="5727F265" w:rsidR="004D5BA5" w:rsidRDefault="004D5BA5" w:rsidP="004D5BA5">
            <w:pPr>
              <w:jc w:val="both"/>
              <w:rPr>
                <w:rFonts w:asciiTheme="majorHAnsi" w:eastAsia="Fira Sans" w:hAnsiTheme="majorHAnsi" w:cstheme="majorHAnsi"/>
                <w:szCs w:val="20"/>
              </w:rPr>
            </w:pPr>
            <w:r>
              <w:rPr>
                <w:rFonts w:asciiTheme="majorHAnsi" w:eastAsia="Fira Sans" w:hAnsiTheme="majorHAnsi" w:cstheme="majorHAnsi"/>
                <w:szCs w:val="20"/>
              </w:rPr>
              <w:t>A7</w:t>
            </w:r>
          </w:p>
        </w:tc>
        <w:tc>
          <w:tcPr>
            <w:tcW w:w="3019" w:type="dxa"/>
          </w:tcPr>
          <w:p w14:paraId="4474EBA3" w14:textId="081EE24D" w:rsidR="004D5BA5" w:rsidRDefault="004D5BA5" w:rsidP="004D5BA5">
            <w:pPr>
              <w:jc w:val="both"/>
              <w:rPr>
                <w:rFonts w:asciiTheme="majorHAnsi" w:eastAsia="Fira Sans" w:hAnsiTheme="majorHAnsi" w:cstheme="majorHAnsi"/>
                <w:szCs w:val="20"/>
              </w:rPr>
            </w:pPr>
            <w:r>
              <w:rPr>
                <w:rFonts w:asciiTheme="majorHAnsi" w:eastAsia="Fira Sans" w:hAnsiTheme="majorHAnsi" w:cstheme="majorHAnsi"/>
                <w:szCs w:val="20"/>
              </w:rPr>
              <w:t>3x</w:t>
            </w:r>
          </w:p>
        </w:tc>
      </w:tr>
      <w:tr w:rsidR="004D5BA5" w14:paraId="046A0343" w14:textId="77777777" w:rsidTr="004D5BA5">
        <w:tc>
          <w:tcPr>
            <w:tcW w:w="3018" w:type="dxa"/>
          </w:tcPr>
          <w:p w14:paraId="63DA1680" w14:textId="77777777" w:rsidR="004D5BA5" w:rsidRDefault="004D5BA5" w:rsidP="004D5BA5">
            <w:pPr>
              <w:jc w:val="both"/>
              <w:rPr>
                <w:rFonts w:asciiTheme="majorHAnsi" w:eastAsia="Fira Sans" w:hAnsiTheme="majorHAnsi" w:cstheme="majorHAnsi"/>
                <w:szCs w:val="20"/>
              </w:rPr>
            </w:pPr>
            <w:r>
              <w:rPr>
                <w:rFonts w:asciiTheme="majorHAnsi" w:eastAsia="Fira Sans" w:hAnsiTheme="majorHAnsi" w:cstheme="majorHAnsi"/>
                <w:szCs w:val="20"/>
              </w:rPr>
              <w:t>Getreide für Brot</w:t>
            </w:r>
          </w:p>
        </w:tc>
        <w:tc>
          <w:tcPr>
            <w:tcW w:w="3019" w:type="dxa"/>
          </w:tcPr>
          <w:p w14:paraId="409E2104" w14:textId="619708F6" w:rsidR="004D5BA5" w:rsidRDefault="004D5BA5" w:rsidP="004D5BA5">
            <w:pPr>
              <w:jc w:val="both"/>
              <w:rPr>
                <w:rFonts w:asciiTheme="majorHAnsi" w:eastAsia="Fira Sans" w:hAnsiTheme="majorHAnsi" w:cstheme="majorHAnsi"/>
                <w:szCs w:val="20"/>
              </w:rPr>
            </w:pPr>
            <w:r>
              <w:rPr>
                <w:rFonts w:asciiTheme="majorHAnsi" w:eastAsia="Fira Sans" w:hAnsiTheme="majorHAnsi" w:cstheme="majorHAnsi"/>
                <w:szCs w:val="20"/>
              </w:rPr>
              <w:t>A8</w:t>
            </w:r>
          </w:p>
        </w:tc>
        <w:tc>
          <w:tcPr>
            <w:tcW w:w="3019" w:type="dxa"/>
          </w:tcPr>
          <w:p w14:paraId="0D655B3E" w14:textId="02090B4E" w:rsidR="004D5BA5" w:rsidRDefault="004D5BA5" w:rsidP="004D5BA5">
            <w:pPr>
              <w:jc w:val="both"/>
              <w:rPr>
                <w:rFonts w:asciiTheme="majorHAnsi" w:eastAsia="Fira Sans" w:hAnsiTheme="majorHAnsi" w:cstheme="majorHAnsi"/>
                <w:szCs w:val="20"/>
              </w:rPr>
            </w:pPr>
            <w:r>
              <w:rPr>
                <w:rFonts w:asciiTheme="majorHAnsi" w:eastAsia="Fira Sans" w:hAnsiTheme="majorHAnsi" w:cstheme="majorHAnsi"/>
                <w:szCs w:val="20"/>
              </w:rPr>
              <w:t>4x</w:t>
            </w:r>
          </w:p>
        </w:tc>
      </w:tr>
      <w:tr w:rsidR="004D5BA5" w14:paraId="28796D9A" w14:textId="77777777" w:rsidTr="004D5BA5">
        <w:tc>
          <w:tcPr>
            <w:tcW w:w="3018" w:type="dxa"/>
          </w:tcPr>
          <w:p w14:paraId="720BDB7B" w14:textId="77777777" w:rsidR="004D5BA5" w:rsidRDefault="004D5BA5" w:rsidP="004D5BA5">
            <w:pPr>
              <w:jc w:val="both"/>
              <w:rPr>
                <w:rFonts w:asciiTheme="majorHAnsi" w:eastAsia="Fira Sans" w:hAnsiTheme="majorHAnsi" w:cstheme="majorHAnsi"/>
                <w:szCs w:val="20"/>
              </w:rPr>
            </w:pPr>
            <w:r>
              <w:rPr>
                <w:rFonts w:asciiTheme="majorHAnsi" w:eastAsia="Fira Sans" w:hAnsiTheme="majorHAnsi" w:cstheme="majorHAnsi"/>
                <w:szCs w:val="20"/>
              </w:rPr>
              <w:t>Erdäpfel</w:t>
            </w:r>
          </w:p>
        </w:tc>
        <w:tc>
          <w:tcPr>
            <w:tcW w:w="3019" w:type="dxa"/>
          </w:tcPr>
          <w:p w14:paraId="4BEFFC16" w14:textId="7C4D9D2E" w:rsidR="004D5BA5" w:rsidRDefault="004D5BA5" w:rsidP="004D5BA5">
            <w:pPr>
              <w:jc w:val="both"/>
              <w:rPr>
                <w:rFonts w:asciiTheme="majorHAnsi" w:eastAsia="Fira Sans" w:hAnsiTheme="majorHAnsi" w:cstheme="majorHAnsi"/>
                <w:szCs w:val="20"/>
              </w:rPr>
            </w:pPr>
            <w:r>
              <w:rPr>
                <w:rFonts w:asciiTheme="majorHAnsi" w:eastAsia="Fira Sans" w:hAnsiTheme="majorHAnsi" w:cstheme="majorHAnsi"/>
                <w:szCs w:val="20"/>
              </w:rPr>
              <w:t>A9</w:t>
            </w:r>
          </w:p>
        </w:tc>
        <w:tc>
          <w:tcPr>
            <w:tcW w:w="3019" w:type="dxa"/>
          </w:tcPr>
          <w:p w14:paraId="50A6C251" w14:textId="77777777" w:rsidR="004D5BA5" w:rsidRDefault="004D5BA5" w:rsidP="004D5BA5">
            <w:pPr>
              <w:jc w:val="both"/>
              <w:rPr>
                <w:rFonts w:asciiTheme="majorHAnsi" w:eastAsia="Fira Sans" w:hAnsiTheme="majorHAnsi" w:cstheme="majorHAnsi"/>
                <w:szCs w:val="20"/>
              </w:rPr>
            </w:pPr>
            <w:r>
              <w:rPr>
                <w:rFonts w:asciiTheme="majorHAnsi" w:eastAsia="Fira Sans" w:hAnsiTheme="majorHAnsi" w:cstheme="majorHAnsi"/>
                <w:szCs w:val="20"/>
              </w:rPr>
              <w:t>4x</w:t>
            </w:r>
          </w:p>
        </w:tc>
      </w:tr>
    </w:tbl>
    <w:p w14:paraId="556E6E0F" w14:textId="3F869344" w:rsidR="004D5BA5" w:rsidRDefault="004D5BA5" w:rsidP="004D5BA5">
      <w:pPr>
        <w:jc w:val="both"/>
        <w:rPr>
          <w:rFonts w:asciiTheme="majorHAnsi" w:eastAsia="Fira Sans" w:hAnsiTheme="majorHAnsi" w:cstheme="majorHAnsi"/>
          <w:szCs w:val="20"/>
        </w:rPr>
      </w:pPr>
    </w:p>
    <w:p w14:paraId="67D65106" w14:textId="328AE0D6" w:rsidR="009C70E5" w:rsidRDefault="009C70E5" w:rsidP="004D5BA5">
      <w:pPr>
        <w:jc w:val="both"/>
        <w:rPr>
          <w:rFonts w:asciiTheme="majorHAnsi" w:eastAsia="Fira Sans" w:hAnsiTheme="majorHAnsi" w:cstheme="majorHAnsi"/>
          <w:szCs w:val="20"/>
        </w:rPr>
      </w:pPr>
      <w:r>
        <w:rPr>
          <w:noProof/>
        </w:rPr>
        <w:drawing>
          <wp:anchor distT="0" distB="0" distL="114300" distR="114300" simplePos="0" relativeHeight="251658262" behindDoc="0" locked="0" layoutInCell="1" allowOverlap="1" wp14:anchorId="532E76F3" wp14:editId="1CDA64A3">
            <wp:simplePos x="0" y="0"/>
            <wp:positionH relativeFrom="margin">
              <wp:align>left</wp:align>
            </wp:positionH>
            <wp:positionV relativeFrom="paragraph">
              <wp:posOffset>73660</wp:posOffset>
            </wp:positionV>
            <wp:extent cx="3900668" cy="2926430"/>
            <wp:effectExtent l="0" t="0" r="5080" b="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3904138" cy="292903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81095F" w14:textId="196761FC" w:rsidR="004D5BA5" w:rsidRDefault="004D5BA5" w:rsidP="004D5BA5">
      <w:pPr>
        <w:jc w:val="both"/>
        <w:rPr>
          <w:rFonts w:asciiTheme="majorHAnsi" w:eastAsia="Fira Sans" w:hAnsiTheme="majorHAnsi" w:cstheme="majorHAnsi"/>
          <w:szCs w:val="20"/>
        </w:rPr>
      </w:pPr>
    </w:p>
    <w:p w14:paraId="595145C5" w14:textId="77777777" w:rsidR="004D5BA5" w:rsidRDefault="004D5BA5" w:rsidP="004D5BA5">
      <w:pPr>
        <w:spacing w:line="240" w:lineRule="auto"/>
        <w:rPr>
          <w:rFonts w:asciiTheme="majorHAnsi" w:eastAsia="Fira Sans" w:hAnsiTheme="majorHAnsi" w:cstheme="majorBidi"/>
          <w:b/>
          <w:iCs/>
          <w:color w:val="8D82B1" w:themeColor="accent1"/>
        </w:rPr>
      </w:pPr>
      <w:r>
        <w:rPr>
          <w:rFonts w:eastAsia="Fira Sans"/>
        </w:rPr>
        <w:br w:type="page"/>
      </w:r>
    </w:p>
    <w:p w14:paraId="4926DA0E" w14:textId="796D7ED7" w:rsidR="004D5BA5" w:rsidRDefault="004D5BA5" w:rsidP="00DA10FD">
      <w:pPr>
        <w:pStyle w:val="berschrift2"/>
        <w:rPr>
          <w:rFonts w:eastAsia="Fira Sans"/>
        </w:rPr>
      </w:pPr>
      <w:r>
        <w:rPr>
          <w:rFonts w:eastAsia="Fira Sans"/>
        </w:rPr>
        <w:lastRenderedPageBreak/>
        <w:t>Lösung zu Bonusrätsel</w:t>
      </w:r>
    </w:p>
    <w:tbl>
      <w:tblPr>
        <w:tblStyle w:val="Gitternetztabelle4Akzent4"/>
        <w:tblW w:w="0" w:type="auto"/>
        <w:tblCellMar>
          <w:top w:w="170" w:type="dxa"/>
          <w:left w:w="170" w:type="dxa"/>
          <w:bottom w:w="170" w:type="dxa"/>
          <w:right w:w="170" w:type="dxa"/>
        </w:tblCellMar>
        <w:tblLook w:val="04A0" w:firstRow="1" w:lastRow="0" w:firstColumn="1" w:lastColumn="0" w:noHBand="0" w:noVBand="1"/>
      </w:tblPr>
      <w:tblGrid>
        <w:gridCol w:w="2405"/>
        <w:gridCol w:w="6649"/>
      </w:tblGrid>
      <w:tr w:rsidR="004D5BA5" w14:paraId="4AE45A58" w14:textId="77777777" w:rsidTr="004D5B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717619F5" w14:textId="77777777" w:rsidR="004D5BA5" w:rsidRPr="003E06DE" w:rsidRDefault="004D5BA5" w:rsidP="004D5BA5">
            <w:pPr>
              <w:rPr>
                <w:rStyle w:val="Erwhnung"/>
                <w:color w:val="303059" w:themeColor="accent3"/>
                <w:shd w:val="clear" w:color="auto" w:fill="auto"/>
              </w:rPr>
            </w:pPr>
            <w:r>
              <w:rPr>
                <w:rStyle w:val="Erwhnung"/>
                <w:color w:val="303059" w:themeColor="accent3"/>
                <w:shd w:val="clear" w:color="auto" w:fill="auto"/>
              </w:rPr>
              <w:t>Bonusrätsel</w:t>
            </w:r>
          </w:p>
        </w:tc>
        <w:tc>
          <w:tcPr>
            <w:tcW w:w="6649" w:type="dxa"/>
          </w:tcPr>
          <w:p w14:paraId="5ACECEE7" w14:textId="4BBDCD3F" w:rsidR="004D5BA5" w:rsidRDefault="004466DF" w:rsidP="004D5BA5">
            <w:pPr>
              <w:cnfStyle w:val="100000000000" w:firstRow="1" w:lastRow="0" w:firstColumn="0" w:lastColumn="0" w:oddVBand="0" w:evenVBand="0" w:oddHBand="0" w:evenHBand="0" w:firstRowFirstColumn="0" w:firstRowLastColumn="0" w:lastRowFirstColumn="0" w:lastRowLastColumn="0"/>
              <w:rPr>
                <w:rStyle w:val="Erwhnung"/>
                <w:color w:val="auto"/>
                <w:shd w:val="clear" w:color="auto" w:fill="auto"/>
              </w:rPr>
            </w:pPr>
            <w:r>
              <w:rPr>
                <w:color w:val="303059" w:themeColor="accent3"/>
              </w:rPr>
              <w:t>Buchstaben-Chaos</w:t>
            </w:r>
          </w:p>
        </w:tc>
      </w:tr>
      <w:tr w:rsidR="004D5BA5" w:rsidRPr="00F041DF" w14:paraId="2053CFD7" w14:textId="77777777" w:rsidTr="004D5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255BDA86" w14:textId="77777777" w:rsidR="004D5BA5" w:rsidRPr="00F041DF" w:rsidRDefault="004D5BA5" w:rsidP="004D5BA5">
            <w:pPr>
              <w:rPr>
                <w:rStyle w:val="Erwhnung"/>
                <w:color w:val="303059" w:themeColor="accent3"/>
                <w:shd w:val="clear" w:color="auto" w:fill="auto"/>
              </w:rPr>
            </w:pPr>
            <w:r w:rsidRPr="00F041DF">
              <w:rPr>
                <w:rStyle w:val="Erwhnung"/>
                <w:color w:val="303059" w:themeColor="accent3"/>
                <w:shd w:val="clear" w:color="auto" w:fill="auto"/>
              </w:rPr>
              <w:t>Lösung</w:t>
            </w:r>
          </w:p>
        </w:tc>
        <w:tc>
          <w:tcPr>
            <w:tcW w:w="6649" w:type="dxa"/>
          </w:tcPr>
          <w:p w14:paraId="4FDB04CB" w14:textId="77777777" w:rsidR="004D5BA5" w:rsidRPr="00F041DF" w:rsidRDefault="004D5BA5" w:rsidP="004D5BA5">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Pr>
                <w:rStyle w:val="Erwhnung"/>
                <w:color w:val="auto"/>
                <w:shd w:val="clear" w:color="auto" w:fill="auto"/>
              </w:rPr>
              <w:t>Verschiedene Energieträger</w:t>
            </w:r>
          </w:p>
        </w:tc>
      </w:tr>
    </w:tbl>
    <w:p w14:paraId="4A593AC1" w14:textId="77777777" w:rsidR="004D5BA5" w:rsidRPr="00F041DF" w:rsidRDefault="004D5BA5" w:rsidP="004D5BA5">
      <w:pPr>
        <w:rPr>
          <w:rFonts w:asciiTheme="majorHAnsi" w:eastAsia="Fira Sans" w:hAnsiTheme="majorHAnsi" w:cstheme="majorHAnsi"/>
          <w:szCs w:val="20"/>
        </w:rPr>
      </w:pPr>
    </w:p>
    <w:p w14:paraId="5C2FDB2C" w14:textId="697C858D" w:rsidR="004D5BA5" w:rsidRPr="00F041DF" w:rsidRDefault="004D5BA5" w:rsidP="004D5BA5">
      <w:pPr>
        <w:rPr>
          <w:rFonts w:asciiTheme="majorHAnsi" w:eastAsia="Fira Sans" w:hAnsiTheme="majorHAnsi" w:cstheme="majorHAnsi"/>
          <w:szCs w:val="20"/>
        </w:rPr>
      </w:pPr>
      <w:r>
        <w:rPr>
          <w:rFonts w:asciiTheme="majorHAnsi" w:eastAsia="Fira Sans" w:hAnsiTheme="majorHAnsi" w:cstheme="majorHAnsi"/>
          <w:b/>
          <w:szCs w:val="20"/>
        </w:rPr>
        <w:t>Lösung</w:t>
      </w:r>
    </w:p>
    <w:p w14:paraId="18CAF5D8" w14:textId="77777777" w:rsidR="004D5BA5" w:rsidRDefault="004D5BA5" w:rsidP="004D5BA5">
      <w:pPr>
        <w:jc w:val="both"/>
        <w:rPr>
          <w:szCs w:val="20"/>
        </w:rPr>
      </w:pPr>
      <w:r>
        <w:rPr>
          <w:szCs w:val="20"/>
        </w:rPr>
        <w:t>Dekodieren die SuS die Buchstaben richtig, so erhalten sie folgende Begriffe:</w:t>
      </w:r>
    </w:p>
    <w:p w14:paraId="3D462ED1" w14:textId="77777777" w:rsidR="004D5BA5" w:rsidRDefault="004D5BA5" w:rsidP="008647DD">
      <w:pPr>
        <w:pStyle w:val="Listenabsatz"/>
        <w:numPr>
          <w:ilvl w:val="0"/>
          <w:numId w:val="15"/>
        </w:numPr>
        <w:jc w:val="both"/>
        <w:rPr>
          <w:szCs w:val="20"/>
        </w:rPr>
      </w:pPr>
      <w:r>
        <w:rPr>
          <w:szCs w:val="20"/>
        </w:rPr>
        <w:t>HUGJDV = Erdgas</w:t>
      </w:r>
    </w:p>
    <w:p w14:paraId="487EEF7A" w14:textId="77777777" w:rsidR="004D5BA5" w:rsidRDefault="004D5BA5" w:rsidP="008647DD">
      <w:pPr>
        <w:pStyle w:val="Listenabsatz"/>
        <w:numPr>
          <w:ilvl w:val="0"/>
          <w:numId w:val="15"/>
        </w:numPr>
        <w:jc w:val="both"/>
        <w:rPr>
          <w:szCs w:val="20"/>
        </w:rPr>
      </w:pPr>
      <w:r>
        <w:rPr>
          <w:szCs w:val="20"/>
        </w:rPr>
        <w:t>ZDVVHU = Wasser</w:t>
      </w:r>
    </w:p>
    <w:p w14:paraId="48B5F635" w14:textId="77777777" w:rsidR="004D5BA5" w:rsidRDefault="004D5BA5" w:rsidP="008647DD">
      <w:pPr>
        <w:pStyle w:val="Listenabsatz"/>
        <w:numPr>
          <w:ilvl w:val="0"/>
          <w:numId w:val="15"/>
        </w:numPr>
        <w:jc w:val="both"/>
        <w:rPr>
          <w:szCs w:val="20"/>
        </w:rPr>
      </w:pPr>
      <w:r>
        <w:rPr>
          <w:szCs w:val="20"/>
        </w:rPr>
        <w:t>VRQQH = Sonne</w:t>
      </w:r>
    </w:p>
    <w:p w14:paraId="07B335C2" w14:textId="77777777" w:rsidR="004D5BA5" w:rsidRDefault="004D5BA5" w:rsidP="008647DD">
      <w:pPr>
        <w:pStyle w:val="Listenabsatz"/>
        <w:numPr>
          <w:ilvl w:val="0"/>
          <w:numId w:val="15"/>
        </w:numPr>
        <w:jc w:val="both"/>
        <w:rPr>
          <w:szCs w:val="20"/>
        </w:rPr>
      </w:pPr>
      <w:r>
        <w:rPr>
          <w:szCs w:val="20"/>
        </w:rPr>
        <w:t>WRUI = Torf</w:t>
      </w:r>
    </w:p>
    <w:p w14:paraId="0122198A" w14:textId="77777777" w:rsidR="004D5BA5" w:rsidRDefault="004D5BA5" w:rsidP="008647DD">
      <w:pPr>
        <w:pStyle w:val="Listenabsatz"/>
        <w:numPr>
          <w:ilvl w:val="0"/>
          <w:numId w:val="15"/>
        </w:numPr>
        <w:jc w:val="both"/>
        <w:rPr>
          <w:szCs w:val="20"/>
        </w:rPr>
      </w:pPr>
      <w:r>
        <w:rPr>
          <w:szCs w:val="20"/>
        </w:rPr>
        <w:t>ZLQG = Wind</w:t>
      </w:r>
    </w:p>
    <w:p w14:paraId="143A703E" w14:textId="77777777" w:rsidR="004D5BA5" w:rsidRDefault="004D5BA5" w:rsidP="008647DD">
      <w:pPr>
        <w:pStyle w:val="Listenabsatz"/>
        <w:numPr>
          <w:ilvl w:val="0"/>
          <w:numId w:val="15"/>
        </w:numPr>
        <w:jc w:val="both"/>
        <w:rPr>
          <w:szCs w:val="20"/>
        </w:rPr>
      </w:pPr>
      <w:r>
        <w:rPr>
          <w:szCs w:val="20"/>
        </w:rPr>
        <w:t xml:space="preserve">HUGZDHUPH = </w:t>
      </w:r>
      <w:proofErr w:type="spellStart"/>
      <w:r>
        <w:rPr>
          <w:szCs w:val="20"/>
        </w:rPr>
        <w:t>Erdwaerme</w:t>
      </w:r>
      <w:proofErr w:type="spellEnd"/>
    </w:p>
    <w:p w14:paraId="20F0BB57" w14:textId="77777777" w:rsidR="004D5BA5" w:rsidRDefault="004D5BA5" w:rsidP="008647DD">
      <w:pPr>
        <w:pStyle w:val="Listenabsatz"/>
        <w:numPr>
          <w:ilvl w:val="0"/>
          <w:numId w:val="15"/>
        </w:numPr>
        <w:jc w:val="both"/>
        <w:rPr>
          <w:szCs w:val="20"/>
        </w:rPr>
      </w:pPr>
      <w:r>
        <w:rPr>
          <w:szCs w:val="20"/>
        </w:rPr>
        <w:t>NRKOH = Kohle</w:t>
      </w:r>
    </w:p>
    <w:p w14:paraId="4E4FBC27" w14:textId="77777777" w:rsidR="004D5BA5" w:rsidRDefault="004D5BA5" w:rsidP="008647DD">
      <w:pPr>
        <w:pStyle w:val="Listenabsatz"/>
        <w:numPr>
          <w:ilvl w:val="0"/>
          <w:numId w:val="15"/>
        </w:numPr>
        <w:jc w:val="both"/>
        <w:rPr>
          <w:szCs w:val="20"/>
        </w:rPr>
      </w:pPr>
      <w:r>
        <w:rPr>
          <w:szCs w:val="20"/>
        </w:rPr>
        <w:t>XUDQ = Uran</w:t>
      </w:r>
    </w:p>
    <w:p w14:paraId="63F2078F" w14:textId="77777777" w:rsidR="004D5BA5" w:rsidRDefault="004D5BA5" w:rsidP="008647DD">
      <w:pPr>
        <w:pStyle w:val="Listenabsatz"/>
        <w:numPr>
          <w:ilvl w:val="0"/>
          <w:numId w:val="15"/>
        </w:numPr>
        <w:jc w:val="both"/>
        <w:rPr>
          <w:szCs w:val="20"/>
        </w:rPr>
      </w:pPr>
      <w:r>
        <w:rPr>
          <w:szCs w:val="20"/>
        </w:rPr>
        <w:t>ELRPDVVH = Biomasse</w:t>
      </w:r>
    </w:p>
    <w:p w14:paraId="5718E3F2" w14:textId="77777777" w:rsidR="004D5BA5" w:rsidRDefault="004D5BA5" w:rsidP="008647DD">
      <w:pPr>
        <w:pStyle w:val="Listenabsatz"/>
        <w:numPr>
          <w:ilvl w:val="0"/>
          <w:numId w:val="15"/>
        </w:numPr>
        <w:jc w:val="both"/>
        <w:rPr>
          <w:szCs w:val="20"/>
        </w:rPr>
      </w:pPr>
      <w:r>
        <w:rPr>
          <w:szCs w:val="20"/>
        </w:rPr>
        <w:t xml:space="preserve">HUGRHO = </w:t>
      </w:r>
      <w:proofErr w:type="spellStart"/>
      <w:r>
        <w:rPr>
          <w:szCs w:val="20"/>
        </w:rPr>
        <w:t>Erdoel</w:t>
      </w:r>
      <w:proofErr w:type="spellEnd"/>
    </w:p>
    <w:p w14:paraId="70EDA370" w14:textId="77777777" w:rsidR="004D5BA5" w:rsidRDefault="004D5BA5" w:rsidP="008647DD">
      <w:pPr>
        <w:pStyle w:val="Listenabsatz"/>
        <w:numPr>
          <w:ilvl w:val="0"/>
          <w:numId w:val="15"/>
        </w:numPr>
        <w:jc w:val="both"/>
        <w:rPr>
          <w:szCs w:val="20"/>
        </w:rPr>
      </w:pPr>
      <w:r>
        <w:rPr>
          <w:szCs w:val="20"/>
        </w:rPr>
        <w:t>ZDVVHUVWRII = Wasserstoff</w:t>
      </w:r>
    </w:p>
    <w:p w14:paraId="67A3E86F" w14:textId="77777777" w:rsidR="004D5BA5" w:rsidRDefault="004D5BA5" w:rsidP="008647DD">
      <w:pPr>
        <w:pStyle w:val="Listenabsatz"/>
        <w:numPr>
          <w:ilvl w:val="0"/>
          <w:numId w:val="15"/>
        </w:numPr>
        <w:jc w:val="both"/>
        <w:rPr>
          <w:szCs w:val="20"/>
        </w:rPr>
      </w:pPr>
      <w:r>
        <w:rPr>
          <w:szCs w:val="20"/>
        </w:rPr>
        <w:t>KROC = Holz</w:t>
      </w:r>
    </w:p>
    <w:p w14:paraId="50142844" w14:textId="77777777" w:rsidR="004D5BA5" w:rsidRDefault="004D5BA5" w:rsidP="00BA3560">
      <w:pPr>
        <w:jc w:val="both"/>
        <w:rPr>
          <w:rFonts w:asciiTheme="majorHAnsi" w:eastAsia="Fira Sans" w:hAnsiTheme="majorHAnsi" w:cstheme="majorHAnsi"/>
          <w:szCs w:val="20"/>
        </w:rPr>
      </w:pPr>
    </w:p>
    <w:p w14:paraId="54C85B49" w14:textId="77777777" w:rsidR="00BA3560" w:rsidRDefault="00BA3560" w:rsidP="00F041DF">
      <w:pPr>
        <w:jc w:val="both"/>
        <w:rPr>
          <w:rFonts w:asciiTheme="majorHAnsi" w:eastAsia="Fira Sans" w:hAnsiTheme="majorHAnsi" w:cstheme="majorHAnsi"/>
          <w:szCs w:val="20"/>
        </w:rPr>
      </w:pPr>
    </w:p>
    <w:p w14:paraId="333B5439" w14:textId="07581E76" w:rsidR="00B26079" w:rsidRDefault="00B26079" w:rsidP="00DA10FD">
      <w:pPr>
        <w:pStyle w:val="berschrift2"/>
      </w:pPr>
      <w:r>
        <w:t>Hinweise für die Herausforderungen 1-4</w:t>
      </w:r>
      <w:r w:rsidR="00F730BC">
        <w:t xml:space="preserve"> und das Bonusrätsel</w:t>
      </w:r>
    </w:p>
    <w:p w14:paraId="2CAEC203" w14:textId="77777777" w:rsidR="00F730BC" w:rsidRDefault="00F730BC" w:rsidP="00B26079">
      <w:pPr>
        <w:jc w:val="both"/>
        <w:rPr>
          <w:rFonts w:asciiTheme="majorHAnsi" w:eastAsia="Fira Sans" w:hAnsiTheme="majorHAnsi" w:cstheme="majorHAnsi"/>
          <w:szCs w:val="20"/>
        </w:rPr>
      </w:pPr>
    </w:p>
    <w:p w14:paraId="061AD046" w14:textId="3EBAE148" w:rsidR="00B26079" w:rsidRPr="00901100" w:rsidRDefault="00B26079" w:rsidP="00B26079">
      <w:pPr>
        <w:jc w:val="both"/>
        <w:rPr>
          <w:rFonts w:asciiTheme="majorHAnsi" w:eastAsia="Fira Sans" w:hAnsiTheme="majorHAnsi" w:cstheme="majorHAnsi"/>
          <w:szCs w:val="20"/>
        </w:rPr>
      </w:pPr>
      <w:r w:rsidRPr="00901100">
        <w:rPr>
          <w:rFonts w:asciiTheme="majorHAnsi" w:eastAsia="Fira Sans" w:hAnsiTheme="majorHAnsi" w:cstheme="majorHAnsi"/>
          <w:szCs w:val="20"/>
        </w:rPr>
        <w:t xml:space="preserve">Je Team stehen </w:t>
      </w:r>
      <w:r w:rsidR="000C393B">
        <w:rPr>
          <w:rFonts w:asciiTheme="majorHAnsi" w:eastAsia="Fira Sans" w:hAnsiTheme="majorHAnsi" w:cstheme="majorHAnsi"/>
          <w:szCs w:val="20"/>
        </w:rPr>
        <w:t>4</w:t>
      </w:r>
      <w:r w:rsidRPr="00901100">
        <w:rPr>
          <w:rFonts w:asciiTheme="majorHAnsi" w:eastAsia="Fira Sans" w:hAnsiTheme="majorHAnsi" w:cstheme="majorHAnsi"/>
          <w:szCs w:val="20"/>
        </w:rPr>
        <w:t xml:space="preserve"> Hinweiskarten zur Verfügung, die beliebig eingelöst werden können. Diese Hinweise, die von </w:t>
      </w:r>
      <w:r w:rsidR="00F730BC">
        <w:rPr>
          <w:rFonts w:asciiTheme="majorHAnsi" w:eastAsia="Fira Sans" w:hAnsiTheme="majorHAnsi" w:cstheme="majorHAnsi"/>
          <w:szCs w:val="20"/>
        </w:rPr>
        <w:t>L</w:t>
      </w:r>
      <w:r w:rsidRPr="00901100">
        <w:rPr>
          <w:rFonts w:asciiTheme="majorHAnsi" w:eastAsia="Fira Sans" w:hAnsiTheme="majorHAnsi" w:cstheme="majorHAnsi"/>
          <w:szCs w:val="20"/>
        </w:rPr>
        <w:t xml:space="preserve"> gegeben werden, richten sich danach, wie weit das Team bei der jeweiligen Herausforderung ist. Da sich diese Hinweise von Team zu Team stark unterscheiden können, werden hier mögliche Beispiele genannt:</w:t>
      </w:r>
    </w:p>
    <w:p w14:paraId="4DB4BE6F" w14:textId="0E11F9F5" w:rsidR="00B26079" w:rsidRDefault="00B26079" w:rsidP="008647DD">
      <w:pPr>
        <w:pStyle w:val="Listenabsatz"/>
        <w:numPr>
          <w:ilvl w:val="0"/>
          <w:numId w:val="11"/>
        </w:numPr>
        <w:jc w:val="both"/>
        <w:rPr>
          <w:rFonts w:asciiTheme="majorHAnsi" w:eastAsia="Fira Sans" w:hAnsiTheme="majorHAnsi" w:cstheme="majorHAnsi"/>
          <w:szCs w:val="20"/>
        </w:rPr>
      </w:pPr>
      <w:r w:rsidRPr="00901100">
        <w:rPr>
          <w:rFonts w:asciiTheme="majorHAnsi" w:eastAsia="Fira Sans" w:hAnsiTheme="majorHAnsi" w:cstheme="majorHAnsi"/>
          <w:szCs w:val="20"/>
        </w:rPr>
        <w:t>Physische Hinweise: Materialien den Herausforderungen richtig zuordnen, Vollständigkeit der Materialien überprüfen, Materialien nicht übereinanderlegen</w:t>
      </w:r>
    </w:p>
    <w:p w14:paraId="46F879D7" w14:textId="147844FB" w:rsidR="00F730BC" w:rsidRDefault="00B26079" w:rsidP="008647DD">
      <w:pPr>
        <w:pStyle w:val="Listenabsatz"/>
        <w:numPr>
          <w:ilvl w:val="0"/>
          <w:numId w:val="11"/>
        </w:numPr>
        <w:jc w:val="both"/>
        <w:rPr>
          <w:rFonts w:asciiTheme="majorHAnsi" w:eastAsia="Fira Sans" w:hAnsiTheme="majorHAnsi" w:cstheme="majorHAnsi"/>
          <w:szCs w:val="20"/>
        </w:rPr>
      </w:pPr>
      <w:r w:rsidRPr="00901100">
        <w:rPr>
          <w:rFonts w:asciiTheme="majorHAnsi" w:eastAsia="Fira Sans" w:hAnsiTheme="majorHAnsi" w:cstheme="majorHAnsi"/>
          <w:szCs w:val="20"/>
        </w:rPr>
        <w:t>Hinweise Herausforderung 1:</w:t>
      </w:r>
      <w:r w:rsidR="00F730BC">
        <w:rPr>
          <w:rFonts w:asciiTheme="majorHAnsi" w:eastAsia="Fira Sans" w:hAnsiTheme="majorHAnsi" w:cstheme="majorHAnsi"/>
          <w:szCs w:val="20"/>
        </w:rPr>
        <w:t xml:space="preserve"> Buchstaben richtig eintragen, Haushaltsgegenstände absteigend nach Stromverbrauch ordnen, Buchstaben richtig notieren, Zahlen aus den Buchstaben rauslesen</w:t>
      </w:r>
    </w:p>
    <w:p w14:paraId="64FB17FD" w14:textId="5FEC07D1" w:rsidR="00F730BC" w:rsidRDefault="00F730BC" w:rsidP="008647DD">
      <w:pPr>
        <w:pStyle w:val="Listenabsatz"/>
        <w:numPr>
          <w:ilvl w:val="0"/>
          <w:numId w:val="11"/>
        </w:numPr>
        <w:jc w:val="both"/>
        <w:rPr>
          <w:rFonts w:asciiTheme="majorHAnsi" w:eastAsia="Fira Sans" w:hAnsiTheme="majorHAnsi" w:cstheme="majorHAnsi"/>
          <w:szCs w:val="20"/>
        </w:rPr>
      </w:pPr>
      <w:r>
        <w:rPr>
          <w:rFonts w:asciiTheme="majorHAnsi" w:eastAsia="Fira Sans" w:hAnsiTheme="majorHAnsi" w:cstheme="majorHAnsi"/>
          <w:szCs w:val="20"/>
        </w:rPr>
        <w:t xml:space="preserve">Hinweise Herausforderung 2: </w:t>
      </w:r>
      <w:r w:rsidR="004F1763">
        <w:rPr>
          <w:rFonts w:asciiTheme="majorHAnsi" w:eastAsia="Fira Sans" w:hAnsiTheme="majorHAnsi" w:cstheme="majorHAnsi"/>
          <w:szCs w:val="20"/>
        </w:rPr>
        <w:t xml:space="preserve">Informationen im roten Schwimmreifen lesen, </w:t>
      </w:r>
      <w:r>
        <w:rPr>
          <w:rFonts w:asciiTheme="majorHAnsi" w:eastAsia="Fira Sans" w:hAnsiTheme="majorHAnsi" w:cstheme="majorHAnsi"/>
          <w:szCs w:val="20"/>
        </w:rPr>
        <w:t xml:space="preserve">Infotext mithilfe eines Spiegels lesen und mit Selfie-Funktion ein Foto davon machen, die großgeschriebenen Buchstaben suchen (E und H), Buchstaben mithilfe des Sonnenschirms dekodieren (E = 5, H = 8), die Box mit den Buchstaben unten in der Mitte ignorieren, </w:t>
      </w:r>
      <w:r w:rsidR="004F1763">
        <w:rPr>
          <w:rFonts w:asciiTheme="majorHAnsi" w:eastAsia="Fira Sans" w:hAnsiTheme="majorHAnsi" w:cstheme="majorHAnsi"/>
          <w:szCs w:val="20"/>
        </w:rPr>
        <w:t>Rechnung durchführen und kontrollieren, Ziffernsumme zählen</w:t>
      </w:r>
    </w:p>
    <w:p w14:paraId="7C1695BE" w14:textId="2072A8E1" w:rsidR="00F730BC" w:rsidRDefault="00F730BC" w:rsidP="008647DD">
      <w:pPr>
        <w:pStyle w:val="Listenabsatz"/>
        <w:numPr>
          <w:ilvl w:val="0"/>
          <w:numId w:val="11"/>
        </w:numPr>
        <w:jc w:val="both"/>
        <w:rPr>
          <w:rFonts w:asciiTheme="majorHAnsi" w:eastAsia="Fira Sans" w:hAnsiTheme="majorHAnsi" w:cstheme="majorHAnsi"/>
          <w:szCs w:val="20"/>
        </w:rPr>
      </w:pPr>
      <w:r>
        <w:rPr>
          <w:rFonts w:asciiTheme="majorHAnsi" w:eastAsia="Fira Sans" w:hAnsiTheme="majorHAnsi" w:cstheme="majorHAnsi"/>
          <w:szCs w:val="20"/>
        </w:rPr>
        <w:t>Hinweise Herausforderung 3:</w:t>
      </w:r>
      <w:r w:rsidR="004F1763">
        <w:rPr>
          <w:rFonts w:asciiTheme="majorHAnsi" w:eastAsia="Fira Sans" w:hAnsiTheme="majorHAnsi" w:cstheme="majorHAnsi"/>
          <w:szCs w:val="20"/>
        </w:rPr>
        <w:t xml:space="preserve"> Puzzleteile mithilfe der QR-Codes richtig zuordnen, Puzzles zusammenbauen</w:t>
      </w:r>
      <w:r w:rsidR="000C2AB0">
        <w:rPr>
          <w:rFonts w:asciiTheme="majorHAnsi" w:eastAsia="Fira Sans" w:hAnsiTheme="majorHAnsi" w:cstheme="majorHAnsi"/>
          <w:szCs w:val="20"/>
        </w:rPr>
        <w:t xml:space="preserve"> (mit den Randteilen beginnen)</w:t>
      </w:r>
      <w:r w:rsidR="004F1763">
        <w:rPr>
          <w:rFonts w:asciiTheme="majorHAnsi" w:eastAsia="Fira Sans" w:hAnsiTheme="majorHAnsi" w:cstheme="majorHAnsi"/>
          <w:szCs w:val="20"/>
        </w:rPr>
        <w:t xml:space="preserve">, Hinweis auf der Rückseite der Puzzles lesen, Puzzles umdrehen, </w:t>
      </w:r>
      <w:r w:rsidR="004F1763" w:rsidRPr="00622FB1">
        <w:t>Puzzle mit</w:t>
      </w:r>
      <w:r w:rsidR="00E341E4">
        <w:t>h</w:t>
      </w:r>
      <w:r w:rsidR="004F1763" w:rsidRPr="00622FB1">
        <w:t>ilfe von Klebeband zusammenkleben und dann umdrehen</w:t>
      </w:r>
      <w:r w:rsidR="004F1763">
        <w:t xml:space="preserve"> (</w:t>
      </w:r>
      <w:r w:rsidR="004F1763" w:rsidRPr="00622FB1">
        <w:t>oder ein Blatt Papier darunter</w:t>
      </w:r>
      <w:r w:rsidR="004F1763">
        <w:t xml:space="preserve"> schieben</w:t>
      </w:r>
      <w:r w:rsidR="004F1763" w:rsidRPr="00622FB1">
        <w:t xml:space="preserve"> und eines darauf</w:t>
      </w:r>
      <w:r w:rsidR="004F1763">
        <w:t>legen</w:t>
      </w:r>
      <w:r w:rsidR="004F1763" w:rsidRPr="00622FB1">
        <w:t xml:space="preserve"> und das Ganze</w:t>
      </w:r>
      <w:r w:rsidR="004F1763">
        <w:t xml:space="preserve"> </w:t>
      </w:r>
      <w:r w:rsidR="004F1763" w:rsidRPr="00622FB1">
        <w:t>wenden</w:t>
      </w:r>
      <w:r w:rsidR="004F1763">
        <w:t>)</w:t>
      </w:r>
    </w:p>
    <w:p w14:paraId="72FADF91" w14:textId="3E914659" w:rsidR="00F730BC" w:rsidRDefault="00F730BC" w:rsidP="5D6BFD5B">
      <w:pPr>
        <w:pStyle w:val="Listenabsatz"/>
        <w:numPr>
          <w:ilvl w:val="0"/>
          <w:numId w:val="11"/>
        </w:numPr>
        <w:jc w:val="both"/>
        <w:rPr>
          <w:rFonts w:asciiTheme="majorHAnsi" w:eastAsia="Fira Sans" w:hAnsiTheme="majorHAnsi" w:cstheme="majorBidi"/>
        </w:rPr>
      </w:pPr>
      <w:r w:rsidRPr="5D6BFD5B">
        <w:rPr>
          <w:rFonts w:asciiTheme="majorHAnsi" w:eastAsia="Fira Sans" w:hAnsiTheme="majorHAnsi" w:cstheme="majorBidi"/>
        </w:rPr>
        <w:t>Hinweise Herausforderung 4:</w:t>
      </w:r>
      <w:r w:rsidR="004F1763" w:rsidRPr="5D6BFD5B">
        <w:rPr>
          <w:rFonts w:asciiTheme="majorHAnsi" w:eastAsia="Fira Sans" w:hAnsiTheme="majorHAnsi" w:cstheme="majorBidi"/>
        </w:rPr>
        <w:t xml:space="preserve"> Tier-/Lebensmittelkarten auf Wiese verteilen, nicht alle Lebensmittel finden auf der Fläche Platz (eine Art von Tier-/Lebensmittelkarten bleibt übrig), </w:t>
      </w:r>
      <w:r w:rsidR="004F1763">
        <w:t>Anzahl der Tier-/Lebensmittelkarten in absteigender Reihenfolge anordnen</w:t>
      </w:r>
    </w:p>
    <w:p w14:paraId="414A2AC6" w14:textId="3D4FECA8" w:rsidR="00DE3DA0" w:rsidRPr="004F1763" w:rsidRDefault="00F730BC" w:rsidP="5D6BFD5B">
      <w:pPr>
        <w:pStyle w:val="Listenabsatz"/>
        <w:numPr>
          <w:ilvl w:val="0"/>
          <w:numId w:val="11"/>
        </w:numPr>
        <w:jc w:val="both"/>
        <w:rPr>
          <w:rFonts w:asciiTheme="majorHAnsi" w:eastAsia="Fira Sans" w:hAnsiTheme="majorHAnsi" w:cstheme="majorBidi"/>
        </w:rPr>
      </w:pPr>
      <w:r w:rsidRPr="5D6BFD5B">
        <w:rPr>
          <w:rFonts w:asciiTheme="majorHAnsi" w:eastAsia="Fira Sans" w:hAnsiTheme="majorHAnsi" w:cstheme="majorBidi"/>
        </w:rPr>
        <w:t xml:space="preserve">Hinweise Bonusrätsel: </w:t>
      </w:r>
      <w:r w:rsidR="4E326399" w:rsidRPr="5D6BFD5B">
        <w:rPr>
          <w:rFonts w:asciiTheme="majorHAnsi" w:eastAsia="Fira Sans" w:hAnsiTheme="majorHAnsi" w:cstheme="majorBidi"/>
        </w:rPr>
        <w:t>D</w:t>
      </w:r>
      <w:r w:rsidRPr="5D6BFD5B">
        <w:rPr>
          <w:rFonts w:asciiTheme="majorHAnsi" w:eastAsia="Fira Sans" w:hAnsiTheme="majorHAnsi" w:cstheme="majorBidi"/>
        </w:rPr>
        <w:t>ie äußeren Buchstaben sind die richtigen</w:t>
      </w:r>
    </w:p>
    <w:p w14:paraId="5557C66B" w14:textId="0AD982A7" w:rsidR="00B26079" w:rsidRDefault="00B26079">
      <w:pPr>
        <w:spacing w:line="240" w:lineRule="auto"/>
      </w:pPr>
      <w:r>
        <w:br w:type="page"/>
      </w:r>
    </w:p>
    <w:p w14:paraId="0E215A20" w14:textId="77777777" w:rsidR="00A94C4D" w:rsidRDefault="00A94C4D" w:rsidP="00AF541F">
      <w:pPr>
        <w:sectPr w:rsidR="00A94C4D" w:rsidSect="00A94C4D">
          <w:headerReference w:type="default" r:id="rId79"/>
          <w:footerReference w:type="default" r:id="rId80"/>
          <w:type w:val="continuous"/>
          <w:pgSz w:w="11900" w:h="16840"/>
          <w:pgMar w:top="1802" w:right="1417" w:bottom="1134" w:left="1417" w:header="850" w:footer="680" w:gutter="0"/>
          <w:cols w:space="708"/>
          <w:docGrid w:linePitch="360"/>
        </w:sectPr>
      </w:pPr>
    </w:p>
    <w:p w14:paraId="57A8B44C" w14:textId="77777777" w:rsidR="00B941A8" w:rsidRPr="002A493C" w:rsidRDefault="00B941A8" w:rsidP="00B941A8">
      <w:pPr>
        <w:pStyle w:val="berschrift1"/>
        <w:spacing w:before="240"/>
      </w:pPr>
      <w:bookmarkStart w:id="28" w:name="_Toc143587158"/>
      <w:r w:rsidRPr="002A493C">
        <w:lastRenderedPageBreak/>
        <w:t>Anhang</w:t>
      </w:r>
      <w:bookmarkEnd w:id="28"/>
    </w:p>
    <w:p w14:paraId="7E199934" w14:textId="77777777" w:rsidR="00B941A8" w:rsidRDefault="00B941A8" w:rsidP="00B941A8">
      <w:pPr>
        <w:pStyle w:val="berschrift2"/>
        <w:spacing w:before="240"/>
      </w:pPr>
      <w:r w:rsidRPr="00DE349B">
        <w:t>Bild</w:t>
      </w:r>
      <w:r>
        <w:t>er</w:t>
      </w:r>
    </w:p>
    <w:p w14:paraId="15B1B732" w14:textId="5108B673" w:rsidR="00B941A8" w:rsidRDefault="00B941A8" w:rsidP="00B941A8">
      <w:pPr>
        <w:spacing w:before="240"/>
      </w:pPr>
      <w:r>
        <w:t>Wenn nicht anders angegeben, handelt es sich um eigene Darstellungen. Alle Bilder und Abbildungen sind aus der Lizenz ausgenommen</w:t>
      </w:r>
      <w:r w:rsidR="00A25860">
        <w:t>.</w:t>
      </w:r>
    </w:p>
    <w:p w14:paraId="4A9B5246" w14:textId="77777777" w:rsidR="00414200" w:rsidRPr="008B3422" w:rsidRDefault="00414200" w:rsidP="00414200">
      <w:pPr>
        <w:pStyle w:val="LO-normal"/>
        <w:rPr>
          <w:lang w:val="de-AT"/>
        </w:rPr>
      </w:pPr>
    </w:p>
    <w:p w14:paraId="5DCDC48A" w14:textId="77777777" w:rsidR="00B941A8" w:rsidRPr="00466551" w:rsidRDefault="00B941A8" w:rsidP="00B941A8">
      <w:pPr>
        <w:keepNext/>
        <w:keepLines/>
        <w:spacing w:before="240" w:after="120" w:line="240" w:lineRule="auto"/>
        <w:outlineLvl w:val="1"/>
        <w:rPr>
          <w:rFonts w:ascii="Arial" w:eastAsiaTheme="majorEastAsia" w:hAnsi="Arial" w:cstheme="majorBidi"/>
          <w:b/>
          <w:color w:val="8D82B1" w:themeColor="accent1"/>
          <w:sz w:val="28"/>
          <w:szCs w:val="26"/>
        </w:rPr>
      </w:pPr>
      <w:r w:rsidRPr="00466551">
        <w:rPr>
          <w:rFonts w:ascii="Arial" w:eastAsiaTheme="majorEastAsia" w:hAnsi="Arial" w:cstheme="majorBidi"/>
          <w:b/>
          <w:color w:val="8D82B1" w:themeColor="accent1"/>
          <w:sz w:val="28"/>
          <w:szCs w:val="26"/>
        </w:rPr>
        <w:t>Impressum</w:t>
      </w:r>
    </w:p>
    <w:p w14:paraId="39F9D7FF" w14:textId="77777777" w:rsidR="00B941A8" w:rsidRDefault="00B941A8" w:rsidP="00B941A8">
      <w:pPr>
        <w:spacing w:before="240"/>
      </w:pPr>
      <w:r>
        <w:rPr>
          <w:rFonts w:asciiTheme="majorHAnsi" w:eastAsiaTheme="majorEastAsia" w:hAnsiTheme="majorHAnsi" w:cstheme="majorBidi"/>
          <w:b/>
          <w:color w:val="303059" w:themeColor="accent3"/>
          <w:sz w:val="24"/>
        </w:rPr>
        <w:t>STIFTUNG FÜR</w:t>
      </w:r>
      <w:r>
        <w:t xml:space="preserve"> </w:t>
      </w:r>
      <w:r>
        <w:br/>
      </w:r>
      <w:r>
        <w:rPr>
          <w:rFonts w:asciiTheme="majorHAnsi" w:eastAsiaTheme="majorEastAsia" w:hAnsiTheme="majorHAnsi" w:cstheme="majorBidi"/>
          <w:b/>
          <w:color w:val="303059" w:themeColor="accent3"/>
          <w:sz w:val="24"/>
        </w:rPr>
        <w:t>WIRTSCHAFTSBILDUNG</w:t>
      </w:r>
    </w:p>
    <w:p w14:paraId="40E020C3" w14:textId="77777777" w:rsidR="00B941A8" w:rsidRPr="00263ABE" w:rsidRDefault="00B941A8" w:rsidP="00B941A8">
      <w:pPr>
        <w:spacing w:before="240"/>
        <w:rPr>
          <w:lang w:val="en-US"/>
        </w:rPr>
      </w:pPr>
      <w:r w:rsidRPr="00263ABE">
        <w:rPr>
          <w:lang w:val="en-US"/>
        </w:rPr>
        <w:t>c/o Impact Hub Vienna</w:t>
      </w:r>
      <w:r w:rsidRPr="00263ABE">
        <w:rPr>
          <w:lang w:val="en-US"/>
        </w:rPr>
        <w:br/>
      </w:r>
      <w:proofErr w:type="spellStart"/>
      <w:r w:rsidRPr="00263ABE">
        <w:rPr>
          <w:lang w:val="en-US"/>
        </w:rPr>
        <w:t>Lindengasse</w:t>
      </w:r>
      <w:proofErr w:type="spellEnd"/>
      <w:r w:rsidRPr="00263ABE">
        <w:rPr>
          <w:lang w:val="en-US"/>
        </w:rPr>
        <w:t xml:space="preserve"> 56/18-19</w:t>
      </w:r>
      <w:r w:rsidRPr="00263ABE">
        <w:rPr>
          <w:lang w:val="en-US"/>
        </w:rPr>
        <w:br/>
        <w:t>1070 Wien</w:t>
      </w:r>
    </w:p>
    <w:p w14:paraId="7155AB7C" w14:textId="77777777" w:rsidR="00B941A8" w:rsidRPr="00F708BC" w:rsidRDefault="00B941A8" w:rsidP="00B941A8">
      <w:pPr>
        <w:spacing w:before="240"/>
      </w:pPr>
      <w:r w:rsidRPr="00F708BC">
        <w:t xml:space="preserve">E-Mail: </w:t>
      </w:r>
      <w:hyperlink r:id="rId81" w:history="1">
        <w:r w:rsidRPr="00F708BC">
          <w:rPr>
            <w:rStyle w:val="Hyperlink"/>
          </w:rPr>
          <w:t>office@wirtschaft-erleben.at</w:t>
        </w:r>
      </w:hyperlink>
    </w:p>
    <w:p w14:paraId="7EA09B4B" w14:textId="77777777" w:rsidR="00B941A8" w:rsidRPr="00F708BC" w:rsidRDefault="00B941A8" w:rsidP="00B941A8">
      <w:pPr>
        <w:spacing w:before="240"/>
        <w:rPr>
          <w:b/>
          <w:sz w:val="24"/>
          <w:szCs w:val="32"/>
        </w:rPr>
      </w:pPr>
      <w:r w:rsidRPr="00466551">
        <w:rPr>
          <w:noProof/>
        </w:rPr>
        <w:drawing>
          <wp:anchor distT="0" distB="0" distL="114300" distR="114300" simplePos="0" relativeHeight="251658260" behindDoc="0" locked="0" layoutInCell="1" allowOverlap="1" wp14:anchorId="31D13564" wp14:editId="41FA1C30">
            <wp:simplePos x="0" y="0"/>
            <wp:positionH relativeFrom="margin">
              <wp:posOffset>11430</wp:posOffset>
            </wp:positionH>
            <wp:positionV relativeFrom="paragraph">
              <wp:posOffset>413385</wp:posOffset>
            </wp:positionV>
            <wp:extent cx="838200" cy="295275"/>
            <wp:effectExtent l="0" t="0" r="0" b="9525"/>
            <wp:wrapTopAndBottom/>
            <wp:docPr id="284" name="Picture 284" descr="Creative Commons Lizenzvertr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Commons Lizenzvertrag"/>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838200" cy="295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08BC">
        <w:rPr>
          <w:b/>
          <w:bCs/>
          <w:sz w:val="24"/>
          <w:szCs w:val="32"/>
        </w:rPr>
        <w:t xml:space="preserve">CC BY NC SA </w:t>
      </w:r>
    </w:p>
    <w:p w14:paraId="3143555A" w14:textId="46C956EE" w:rsidR="00B941A8" w:rsidRDefault="00B941A8" w:rsidP="00B941A8">
      <w:pPr>
        <w:spacing w:before="240"/>
        <w:rPr>
          <w:color w:val="EA4F60"/>
          <w:u w:val="single"/>
        </w:rPr>
      </w:pPr>
      <w:hyperlink r:id="rId83" w:history="1">
        <w:r w:rsidRPr="00E0229E">
          <w:rPr>
            <w:color w:val="EA4F60"/>
            <w:u w:val="single"/>
          </w:rPr>
          <w:t>https://creativecommons.org/licenses/by-nc-sa/4.0/deed.de</w:t>
        </w:r>
      </w:hyperlink>
      <w:r w:rsidRPr="00E0229E">
        <w:rPr>
          <w:color w:val="EA4F60"/>
          <w:u w:val="single"/>
        </w:rPr>
        <w:br/>
      </w:r>
      <w:r>
        <w:rPr>
          <w:rStyle w:val="ui-provider"/>
        </w:rPr>
        <w:t>Auf individuelle Anfrage (z. B. von Verlagen) können auch andere Lizenzierungen vereinbart werden.</w:t>
      </w:r>
    </w:p>
    <w:p w14:paraId="1C345247" w14:textId="77777777" w:rsidR="00B941A8" w:rsidRPr="00B941A8" w:rsidRDefault="00B941A8" w:rsidP="00B941A8">
      <w:pPr>
        <w:spacing w:before="240"/>
        <w:rPr>
          <w:color w:val="EA4F60"/>
          <w:u w:val="single"/>
        </w:rPr>
      </w:pPr>
    </w:p>
    <w:p w14:paraId="7F2E210D" w14:textId="77777777" w:rsidR="00B941A8" w:rsidRDefault="00B941A8" w:rsidP="00B941A8">
      <w:pPr>
        <w:spacing w:before="240"/>
      </w:pPr>
      <w:r w:rsidRPr="00890083">
        <w:t>Bei einer Weiterverwendung sollen folgende Angaben gemacht werden:</w:t>
      </w:r>
    </w:p>
    <w:p w14:paraId="27B6FB3E" w14:textId="09CEEB6F" w:rsidR="00B941A8" w:rsidRPr="009D623C" w:rsidRDefault="00B941A8" w:rsidP="00B941A8">
      <w:pPr>
        <w:spacing w:before="240"/>
        <w:rPr>
          <w:sz w:val="14"/>
          <w:szCs w:val="18"/>
        </w:rPr>
      </w:pPr>
      <w:r w:rsidRPr="009D623C">
        <w:rPr>
          <w:noProof/>
        </w:rPr>
        <mc:AlternateContent>
          <mc:Choice Requires="wps">
            <w:drawing>
              <wp:anchor distT="0" distB="0" distL="114300" distR="114300" simplePos="0" relativeHeight="251658261" behindDoc="0" locked="0" layoutInCell="1" allowOverlap="1" wp14:anchorId="331835A1" wp14:editId="770618ED">
                <wp:simplePos x="0" y="0"/>
                <wp:positionH relativeFrom="margin">
                  <wp:posOffset>-80645</wp:posOffset>
                </wp:positionH>
                <wp:positionV relativeFrom="paragraph">
                  <wp:posOffset>86996</wp:posOffset>
                </wp:positionV>
                <wp:extent cx="5848350" cy="374650"/>
                <wp:effectExtent l="0" t="0" r="19050" b="25400"/>
                <wp:wrapNone/>
                <wp:docPr id="8" name="Rectangle: Rounded Corners 8"/>
                <wp:cNvGraphicFramePr/>
                <a:graphic xmlns:a="http://schemas.openxmlformats.org/drawingml/2006/main">
                  <a:graphicData uri="http://schemas.microsoft.com/office/word/2010/wordprocessingShape">
                    <wps:wsp>
                      <wps:cNvSpPr/>
                      <wps:spPr>
                        <a:xfrm>
                          <a:off x="0" y="0"/>
                          <a:ext cx="5848350" cy="374650"/>
                        </a:xfrm>
                        <a:prstGeom prst="roundRect">
                          <a:avLst>
                            <a:gd name="adj" fmla="val 5914"/>
                          </a:avLst>
                        </a:prstGeom>
                        <a:noFill/>
                        <a:ln w="25400" cap="flat" cmpd="sng" algn="ctr">
                          <a:solidFill>
                            <a:srgbClr val="8D82B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sk="http://schemas.microsoft.com/office/drawing/2018/sketchyshapes" xmlns:a14="http://schemas.microsoft.com/office/drawing/2010/main" xmlns:pic="http://schemas.openxmlformats.org/drawingml/2006/picture" xmlns:a="http://schemas.openxmlformats.org/drawingml/2006/main">
            <w:pict w14:anchorId="00ABA333">
              <v:roundrect id="Rectangle: Rounded Corners 8" style="position:absolute;margin-left:-6.35pt;margin-top:6.85pt;width:460.5pt;height:29.5pt;z-index:25165826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8d82b1" strokeweight="2pt" arcsize="3874f" w14:anchorId="265A90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">
                <v:stroke joinstyle="miter"/>
                <w10:wrap anchorx="margin"/>
              </v:roundrect>
            </w:pict>
          </mc:Fallback>
        </mc:AlternateContent>
      </w:r>
      <w:r w:rsidRPr="009D623C">
        <w:rPr>
          <w:szCs w:val="20"/>
        </w:rPr>
        <w:t>Stiftung Wirtschaftsbildung (202</w:t>
      </w:r>
      <w:r w:rsidR="00414200">
        <w:rPr>
          <w:szCs w:val="20"/>
        </w:rPr>
        <w:t>5</w:t>
      </w:r>
      <w:r w:rsidRPr="009D623C">
        <w:rPr>
          <w:szCs w:val="20"/>
        </w:rPr>
        <w:t xml:space="preserve">) </w:t>
      </w:r>
      <w:hyperlink r:id="rId84" w:history="1">
        <w:r w:rsidR="00F12730" w:rsidRPr="00304B5E">
          <w:rPr>
            <w:rStyle w:val="Hyperlink"/>
            <w:szCs w:val="20"/>
          </w:rPr>
          <w:t xml:space="preserve">Energie und Ressourcen: </w:t>
        </w:r>
        <w:r w:rsidRPr="00304B5E">
          <w:rPr>
            <w:rStyle w:val="Hyperlink"/>
            <w:szCs w:val="20"/>
          </w:rPr>
          <w:t>Escape Room</w:t>
        </w:r>
      </w:hyperlink>
      <w:r w:rsidRPr="009D623C">
        <w:rPr>
          <w:szCs w:val="20"/>
        </w:rPr>
        <w:t xml:space="preserve">. CC BY NC SA 4.0. </w:t>
      </w:r>
    </w:p>
    <w:p w14:paraId="23AAE99B" w14:textId="3ECF88CC" w:rsidR="00F135CB" w:rsidRPr="00B941A8" w:rsidRDefault="00F135CB" w:rsidP="00B941A8"/>
    <w:sectPr w:rsidR="00F135CB" w:rsidRPr="00B941A8" w:rsidSect="00A94C4D">
      <w:headerReference w:type="default" r:id="rId85"/>
      <w:footerReference w:type="default" r:id="rId86"/>
      <w:type w:val="continuous"/>
      <w:pgSz w:w="11900" w:h="16840"/>
      <w:pgMar w:top="1802" w:right="1417" w:bottom="1134" w:left="1417" w:header="85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E46E9" w14:textId="77777777" w:rsidR="007374B7" w:rsidRDefault="007374B7" w:rsidP="002B0FEA">
      <w:pPr>
        <w:spacing w:line="240" w:lineRule="auto"/>
      </w:pPr>
      <w:r>
        <w:separator/>
      </w:r>
    </w:p>
  </w:endnote>
  <w:endnote w:type="continuationSeparator" w:id="0">
    <w:p w14:paraId="32CE96D1" w14:textId="77777777" w:rsidR="007374B7" w:rsidRDefault="007374B7" w:rsidP="002B0FEA">
      <w:pPr>
        <w:spacing w:line="240" w:lineRule="auto"/>
      </w:pPr>
      <w:r>
        <w:continuationSeparator/>
      </w:r>
    </w:p>
  </w:endnote>
  <w:endnote w:type="continuationNotice" w:id="1">
    <w:p w14:paraId="57004A1F" w14:textId="77777777" w:rsidR="007374B7" w:rsidRDefault="007374B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Überschriften">
    <w:altName w:val="Times New Roman"/>
    <w:panose1 w:val="00000000000000000000"/>
    <w:charset w:val="00"/>
    <w:family w:val="roman"/>
    <w:notTrueType/>
    <w:pitch w:val="default"/>
  </w:font>
  <w:font w:name="Times New Roman (Textkörper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Fira Sans">
    <w:charset w:val="00"/>
    <w:family w:val="swiss"/>
    <w:pitch w:val="variable"/>
    <w:sig w:usb0="600002FF"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E978C" w14:textId="5073D0B0" w:rsidR="000C2AB0" w:rsidRDefault="000C2AB0" w:rsidP="00A84D74">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sidRPr="00946146">
      <w:rPr>
        <w:b/>
        <w:bCs/>
        <w:noProof/>
        <w:color w:val="303059" w:themeColor="accent3"/>
        <w:szCs w:val="16"/>
      </w:rPr>
      <mc:AlternateContent>
        <mc:Choice Requires="wps">
          <w:drawing>
            <wp:anchor distT="0" distB="0" distL="114300" distR="114300" simplePos="0" relativeHeight="251658247" behindDoc="0" locked="0" layoutInCell="1" allowOverlap="1" wp14:anchorId="72796DEA" wp14:editId="2ADBEC7E">
              <wp:simplePos x="0" y="0"/>
              <wp:positionH relativeFrom="column">
                <wp:posOffset>7363042</wp:posOffset>
              </wp:positionH>
              <wp:positionV relativeFrom="page">
                <wp:posOffset>6847840</wp:posOffset>
              </wp:positionV>
              <wp:extent cx="1886400" cy="360000"/>
              <wp:effectExtent l="0" t="0" r="6985" b="8255"/>
              <wp:wrapNone/>
              <wp:docPr id="50" name="Text Box 50"/>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70DE7BFC" w14:textId="77777777" w:rsidR="000C2AB0" w:rsidRPr="002B0FEA" w:rsidRDefault="000C2AB0" w:rsidP="00914EBA">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22475EF8" w14:textId="77777777" w:rsidR="000C2AB0" w:rsidRPr="008F2F0E" w:rsidRDefault="000C2AB0" w:rsidP="00914EBA">
                          <w:pPr>
                            <w:pStyle w:val="Fuzeile"/>
                            <w:tabs>
                              <w:tab w:val="clear" w:pos="9072"/>
                            </w:tabs>
                            <w:ind w:right="-6"/>
                            <w:jc w:val="right"/>
                            <w:rPr>
                              <w:u w:val="single"/>
                            </w:rPr>
                          </w:pPr>
                          <w:r w:rsidRPr="008F2F0E">
                            <w:t xml:space="preserve">© </w:t>
                          </w:r>
                          <w:hyperlink r:id="rId1" w:history="1">
                            <w:r w:rsidRPr="008F2F0E">
                              <w:rPr>
                                <w:rStyle w:val="Hyperlink"/>
                              </w:rPr>
                              <w:t>CC BY NC SA</w:t>
                            </w:r>
                          </w:hyperlink>
                        </w:p>
                        <w:p w14:paraId="271323A4" w14:textId="77777777" w:rsidR="000C2AB0" w:rsidRPr="00845C30" w:rsidRDefault="000C2AB0" w:rsidP="00914EBA">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3FAB3295">
            <v:shapetype id="_x0000_t202" coordsize="21600,21600" o:spt="202" path="m,l,21600r21600,l21600,xe" w14:anchorId="72796DEA">
              <v:stroke joinstyle="miter"/>
              <v:path gradientshapeok="t" o:connecttype="rect"/>
            </v:shapetype>
            <v:shape id="Text Box 50" style="position:absolute;left:0;text-align:left;margin-left:579.75pt;margin-top:539.2pt;width:148.55pt;height:28.3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3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">
              <v:textbox inset="0,0,0,0">
                <w:txbxContent>
                  <w:p w:rsidRPr="002B0FEA" w:rsidR="000C2AB0" w:rsidP="00914EBA" w:rsidRDefault="000C2AB0" w14:paraId="4348221A" w14:textId="77777777">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fldChar w:fldCharType="begin"/>
                    </w:r>
                    <w:r>
                      <w:instrText>NUMPAGES \* Arabisch \* MERGEFORMAT</w:instrText>
                    </w:r>
                    <w:r>
                      <w:fldChar w:fldCharType="separate"/>
                    </w:r>
                    <w:r w:rsidRPr="002B0FEA">
                      <w:t>1</w:t>
                    </w:r>
                    <w:r>
                      <w:fldChar w:fldCharType="end"/>
                    </w:r>
                  </w:p>
                  <w:p w:rsidRPr="008F2F0E" w:rsidR="000C2AB0" w:rsidP="00914EBA" w:rsidRDefault="000C2AB0" w14:paraId="028EB8DB" w14:textId="77777777">
                    <w:pPr>
                      <w:pStyle w:val="Fuzeile"/>
                      <w:tabs>
                        <w:tab w:val="clear" w:pos="9072"/>
                      </w:tabs>
                      <w:ind w:right="-6"/>
                      <w:jc w:val="right"/>
                      <w:rPr>
                        <w:u w:val="single"/>
                      </w:rPr>
                    </w:pPr>
                    <w:r w:rsidRPr="008F2F0E">
                      <w:t xml:space="preserve">© </w:t>
                    </w:r>
                    <w:hyperlink w:history="1" r:id="rId2">
                      <w:r w:rsidRPr="008F2F0E">
                        <w:rPr>
                          <w:rStyle w:val="Hyperlink"/>
                        </w:rPr>
                        <w:t>CC BY NC SA</w:t>
                      </w:r>
                    </w:hyperlink>
                  </w:p>
                  <w:p w:rsidRPr="00845C30" w:rsidR="000C2AB0" w:rsidP="00914EBA" w:rsidRDefault="000C2AB0" w14:paraId="45FB0818" w14:textId="77777777">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Pr>
        <w:noProof/>
      </w:rPr>
      <w:drawing>
        <wp:anchor distT="0" distB="0" distL="114300" distR="114300" simplePos="0" relativeHeight="251658244" behindDoc="1" locked="1" layoutInCell="1" allowOverlap="0" wp14:anchorId="760380D4" wp14:editId="7B8F1B20">
          <wp:simplePos x="0" y="0"/>
          <wp:positionH relativeFrom="column">
            <wp:posOffset>-4445</wp:posOffset>
          </wp:positionH>
          <wp:positionV relativeFrom="page">
            <wp:posOffset>9772650</wp:posOffset>
          </wp:positionV>
          <wp:extent cx="856800" cy="489600"/>
          <wp:effectExtent l="0" t="0" r="635" b="5715"/>
          <wp:wrapSquare wrapText="bothSides"/>
          <wp:docPr id="199106611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rPr>
      <mc:AlternateContent>
        <mc:Choice Requires="wps">
          <w:drawing>
            <wp:anchor distT="0" distB="0" distL="114300" distR="114300" simplePos="0" relativeHeight="251658241" behindDoc="0" locked="0" layoutInCell="1" allowOverlap="1" wp14:anchorId="5DD926E3" wp14:editId="6EB5A7CE">
              <wp:simplePos x="0" y="0"/>
              <wp:positionH relativeFrom="column">
                <wp:posOffset>3862070</wp:posOffset>
              </wp:positionH>
              <wp:positionV relativeFrom="page">
                <wp:posOffset>10020414</wp:posOffset>
              </wp:positionV>
              <wp:extent cx="1886400" cy="360000"/>
              <wp:effectExtent l="0" t="0" r="6350" b="8890"/>
              <wp:wrapNone/>
              <wp:docPr id="1" name="Text Box 1"/>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6F0C2DB5" w14:textId="77777777" w:rsidR="000C2AB0" w:rsidRPr="002B0FEA" w:rsidRDefault="000C2AB0" w:rsidP="00864756">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4142743C" w14:textId="77777777" w:rsidR="000C2AB0" w:rsidRPr="008F2F0E" w:rsidRDefault="000C2AB0" w:rsidP="00864756">
                          <w:pPr>
                            <w:pStyle w:val="Fuzeile"/>
                            <w:tabs>
                              <w:tab w:val="clear" w:pos="9072"/>
                            </w:tabs>
                            <w:ind w:right="-6"/>
                            <w:jc w:val="right"/>
                            <w:rPr>
                              <w:u w:val="single"/>
                            </w:rPr>
                          </w:pPr>
                          <w:r w:rsidRPr="008F2F0E">
                            <w:t xml:space="preserve">© </w:t>
                          </w:r>
                          <w:hyperlink r:id="rId4" w:history="1">
                            <w:r w:rsidRPr="008F2F0E">
                              <w:rPr>
                                <w:rStyle w:val="Hyperlink"/>
                              </w:rPr>
                              <w:t>CC BY NC SA</w:t>
                            </w:r>
                          </w:hyperlink>
                        </w:p>
                        <w:p w14:paraId="2D7208D3" w14:textId="77777777" w:rsidR="000C2AB0" w:rsidRPr="00845C30" w:rsidRDefault="000C2AB0"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396789B0">
            <v:shape id="Text Box 1" style="position:absolute;left:0;text-align:left;margin-left:304.1pt;margin-top:789pt;width:148.55pt;height:28.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39"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" w14:anchorId="5DD926E3">
              <v:textbox inset="0,0,0,0">
                <w:txbxContent>
                  <w:p w:rsidRPr="002B0FEA" w:rsidR="000C2AB0" w:rsidP="00864756" w:rsidRDefault="000C2AB0" w14:paraId="03CD66EE" w14:textId="77777777">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fldChar w:fldCharType="begin"/>
                    </w:r>
                    <w:r>
                      <w:instrText>NUMPAGES \* Arabisch \* MERGEFORMAT</w:instrText>
                    </w:r>
                    <w:r>
                      <w:fldChar w:fldCharType="separate"/>
                    </w:r>
                    <w:r w:rsidRPr="002B0FEA">
                      <w:t>1</w:t>
                    </w:r>
                    <w:r>
                      <w:fldChar w:fldCharType="end"/>
                    </w:r>
                  </w:p>
                  <w:p w:rsidRPr="008F2F0E" w:rsidR="000C2AB0" w:rsidP="00864756" w:rsidRDefault="000C2AB0" w14:paraId="229F80FB" w14:textId="77777777">
                    <w:pPr>
                      <w:pStyle w:val="Fuzeile"/>
                      <w:tabs>
                        <w:tab w:val="clear" w:pos="9072"/>
                      </w:tabs>
                      <w:ind w:right="-6"/>
                      <w:jc w:val="right"/>
                      <w:rPr>
                        <w:u w:val="single"/>
                      </w:rPr>
                    </w:pPr>
                    <w:r w:rsidRPr="008F2F0E">
                      <w:t xml:space="preserve">© </w:t>
                    </w:r>
                    <w:hyperlink w:history="1" r:id="rId5">
                      <w:r w:rsidRPr="008F2F0E">
                        <w:rPr>
                          <w:rStyle w:val="Hyperlink"/>
                        </w:rPr>
                        <w:t>CC BY NC SA</w:t>
                      </w:r>
                    </w:hyperlink>
                  </w:p>
                  <w:p w:rsidRPr="00845C30" w:rsidR="000C2AB0" w:rsidP="00864756" w:rsidRDefault="000C2AB0" w14:paraId="049F31CB" w14:textId="77777777">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color w:val="303059" w:themeColor="accent3"/>
        <w:szCs w:val="16"/>
      </w:rPr>
      <w:t xml:space="preserve"> </w:t>
    </w:r>
  </w:p>
  <w:p w14:paraId="24D88943" w14:textId="0619DB04" w:rsidR="000C2AB0" w:rsidRPr="00864756" w:rsidRDefault="000C2AB0" w:rsidP="00864756">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Pr>
        <w:rFonts w:cstheme="minorHAnsi"/>
        <w:smallCaps/>
        <w:noProof/>
        <w:szCs w:val="20"/>
      </w:rPr>
      <mc:AlternateContent>
        <mc:Choice Requires="wps">
          <w:drawing>
            <wp:anchor distT="0" distB="0" distL="114300" distR="114300" simplePos="0" relativeHeight="251658301" behindDoc="1" locked="0" layoutInCell="0" allowOverlap="0" wp14:anchorId="08875EE7" wp14:editId="2AD0F1F5">
              <wp:simplePos x="0" y="0"/>
              <wp:positionH relativeFrom="margin">
                <wp:posOffset>-892175</wp:posOffset>
              </wp:positionH>
              <wp:positionV relativeFrom="bottomMargin">
                <wp:posOffset>526111</wp:posOffset>
              </wp:positionV>
              <wp:extent cx="7560000" cy="180000"/>
              <wp:effectExtent l="0" t="0" r="3175" b="0"/>
              <wp:wrapSquare wrapText="bothSides"/>
              <wp:docPr id="73" name="Rectangle 73"/>
              <wp:cNvGraphicFramePr/>
              <a:graphic xmlns:a="http://schemas.openxmlformats.org/drawingml/2006/main">
                <a:graphicData uri="http://schemas.microsoft.com/office/word/2010/wordprocessingShape">
                  <wps:wsp>
                    <wps:cNvSpPr/>
                    <wps:spPr>
                      <a:xfrm>
                        <a:off x="0" y="0"/>
                        <a:ext cx="7560000" cy="180000"/>
                      </a:xfrm>
                      <a:prstGeom prst="rect">
                        <a:avLst/>
                      </a:prstGeom>
                      <a:solidFill>
                        <a:srgbClr val="1D959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30C30FB1">
            <v:rect id="Rechteck 73" style="position:absolute;margin-left:-70.25pt;margin-top:41.45pt;width:595.3pt;height:14.15pt;z-index:-251543552;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margin;v-text-anchor:middle" o:spid="_x0000_s1026" o:allowincell="f" o:allowoverlap="f" fillcolor="#1d959e" stroked="f" strokeweight="1pt" w14:anchorId="1BAE81E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">
              <w10:wrap type="square" anchorx="margin" anchory="margin"/>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D308A" w14:textId="3F90710D" w:rsidR="000C2AB0" w:rsidRPr="001A3878" w:rsidRDefault="000C2AB0" w:rsidP="001A3878">
    <w:pPr>
      <w:pStyle w:val="Fuzeile"/>
      <w:tabs>
        <w:tab w:val="clear" w:pos="4536"/>
        <w:tab w:val="clear" w:pos="9072"/>
      </w:tabs>
      <w:spacing w:line="276" w:lineRule="auto"/>
      <w:ind w:right="-6"/>
      <w:jc w:val="both"/>
      <w:rPr>
        <w:b/>
        <w:bCs/>
        <w:color w:val="303059" w:themeColor="accent3"/>
        <w:sz w:val="20"/>
        <w:szCs w:val="20"/>
      </w:rPr>
    </w:pPr>
    <w:r w:rsidRPr="00952996">
      <w:rPr>
        <w:b/>
        <w:bCs/>
        <w:noProof/>
        <w:color w:val="303059" w:themeColor="accent3"/>
        <w:sz w:val="20"/>
        <w:szCs w:val="20"/>
      </w:rPr>
      <mc:AlternateContent>
        <mc:Choice Requires="wps">
          <w:drawing>
            <wp:anchor distT="0" distB="0" distL="114300" distR="114300" simplePos="0" relativeHeight="251658243" behindDoc="0" locked="0" layoutInCell="1" allowOverlap="1" wp14:anchorId="499CF3D3" wp14:editId="234DE567">
              <wp:simplePos x="0" y="0"/>
              <wp:positionH relativeFrom="column">
                <wp:posOffset>3862705</wp:posOffset>
              </wp:positionH>
              <wp:positionV relativeFrom="page">
                <wp:posOffset>10125075</wp:posOffset>
              </wp:positionV>
              <wp:extent cx="1885950" cy="323850"/>
              <wp:effectExtent l="0" t="0" r="0" b="0"/>
              <wp:wrapNone/>
              <wp:docPr id="9" name="Text Box 9"/>
              <wp:cNvGraphicFramePr/>
              <a:graphic xmlns:a="http://schemas.openxmlformats.org/drawingml/2006/main">
                <a:graphicData uri="http://schemas.microsoft.com/office/word/2010/wordprocessingShape">
                  <wps:wsp>
                    <wps:cNvSpPr txBox="1"/>
                    <wps:spPr>
                      <a:xfrm>
                        <a:off x="0" y="0"/>
                        <a:ext cx="1885950" cy="323850"/>
                      </a:xfrm>
                      <a:prstGeom prst="rect">
                        <a:avLst/>
                      </a:prstGeom>
                      <a:noFill/>
                      <a:ln w="6350">
                        <a:noFill/>
                      </a:ln>
                    </wps:spPr>
                    <wps:txbx>
                      <w:txbxContent>
                        <w:p w14:paraId="27AEA57F" w14:textId="77777777" w:rsidR="00F12730" w:rsidRPr="00B40451" w:rsidRDefault="00F12730" w:rsidP="00F12730">
                          <w:pPr>
                            <w:pStyle w:val="Fuzeile"/>
                            <w:tabs>
                              <w:tab w:val="clear" w:pos="4536"/>
                            </w:tabs>
                            <w:spacing w:line="276" w:lineRule="auto"/>
                            <w:jc w:val="right"/>
                          </w:pPr>
                          <w:r w:rsidRPr="00B40451">
                            <w:t xml:space="preserve">Seite </w:t>
                          </w:r>
                          <w:r w:rsidRPr="00B40451">
                            <w:fldChar w:fldCharType="begin"/>
                          </w:r>
                          <w:r w:rsidRPr="00B40451">
                            <w:instrText>PAGE  \* Arabic  \* MERGEFORMAT</w:instrText>
                          </w:r>
                          <w:r w:rsidRPr="00B40451">
                            <w:fldChar w:fldCharType="separate"/>
                          </w:r>
                          <w:r>
                            <w:t>23</w:t>
                          </w:r>
                          <w:r w:rsidRPr="00B40451">
                            <w:fldChar w:fldCharType="end"/>
                          </w:r>
                          <w:r w:rsidRPr="00B40451">
                            <w:t xml:space="preserve"> von </w:t>
                          </w:r>
                          <w:fldSimple w:instr="NUMPAGES \* Arabisch \* MERGEFORMAT">
                            <w:r>
                              <w:t>41</w:t>
                            </w:r>
                          </w:fldSimple>
                        </w:p>
                        <w:p w14:paraId="720FB0CE" w14:textId="77777777" w:rsidR="00F12730" w:rsidRPr="00B40451" w:rsidRDefault="00F12730" w:rsidP="00F12730">
                          <w:pPr>
                            <w:pStyle w:val="Fuzeile"/>
                            <w:tabs>
                              <w:tab w:val="clear" w:pos="9072"/>
                            </w:tabs>
                            <w:jc w:val="right"/>
                            <w:rPr>
                              <w:u w:val="single"/>
                            </w:rPr>
                          </w:pPr>
                          <w:r w:rsidRPr="00B40451">
                            <w:t xml:space="preserve">© </w:t>
                          </w:r>
                          <w:hyperlink r:id="rId1" w:history="1">
                            <w:r w:rsidRPr="00B40451">
                              <w:rPr>
                                <w:rStyle w:val="Hyperlink"/>
                              </w:rPr>
                              <w:t>CC BY NC SA</w:t>
                            </w:r>
                          </w:hyperlink>
                          <w:r w:rsidRPr="00B40451">
                            <w:rPr>
                              <w:rStyle w:val="Hyperlink"/>
                            </w:rPr>
                            <w:t xml:space="preserve"> 4.0</w:t>
                          </w:r>
                        </w:p>
                        <w:p w14:paraId="5EFECD77" w14:textId="77777777" w:rsidR="00F12730" w:rsidRPr="00B40451" w:rsidRDefault="00F12730" w:rsidP="00F12730">
                          <w:pPr>
                            <w:pStyle w:val="Fuzeile"/>
                            <w:tabs>
                              <w:tab w:val="clear" w:pos="4536"/>
                            </w:tabs>
                            <w:spacing w:line="276" w:lineRule="auto"/>
                            <w:jc w:val="right"/>
                            <w:rPr>
                              <w:rStyle w:val="SchwacheHervorhebung"/>
                              <w:b/>
                              <w:bCs/>
                              <w:i w:val="0"/>
                              <w:iCs w:val="0"/>
                              <w:color w:val="7F7F7F" w:themeColor="text1" w:themeTint="80"/>
                              <w:szCs w:val="16"/>
                            </w:rPr>
                          </w:pPr>
                        </w:p>
                        <w:p w14:paraId="701D272B" w14:textId="77777777" w:rsidR="00F12730" w:rsidRPr="00845C30" w:rsidRDefault="00F12730" w:rsidP="00F12730">
                          <w:pPr>
                            <w:pStyle w:val="Fuzeile"/>
                            <w:tabs>
                              <w:tab w:val="clear" w:pos="4536"/>
                            </w:tabs>
                            <w:spacing w:line="276" w:lineRule="auto"/>
                            <w:jc w:val="right"/>
                            <w:rPr>
                              <w:rStyle w:val="SchwacheHervorhebung"/>
                              <w:b/>
                              <w:bCs/>
                              <w:i w:val="0"/>
                              <w:iCs w:val="0"/>
                              <w:color w:val="7F7F7F" w:themeColor="text1" w:themeTint="80"/>
                              <w:szCs w:val="16"/>
                            </w:rPr>
                          </w:pPr>
                        </w:p>
                        <w:p w14:paraId="29748DC4" w14:textId="77777777" w:rsidR="00F12730" w:rsidRPr="00845C30" w:rsidRDefault="00F12730" w:rsidP="00F12730">
                          <w:pPr>
                            <w:pStyle w:val="Fuzeile"/>
                            <w:tabs>
                              <w:tab w:val="clear" w:pos="4536"/>
                            </w:tabs>
                            <w:spacing w:line="276" w:lineRule="auto"/>
                            <w:jc w:val="right"/>
                            <w:rPr>
                              <w:rStyle w:val="SchwacheHervorhebung"/>
                              <w:b/>
                              <w:bCs/>
                              <w:i w:val="0"/>
                              <w:iCs w:val="0"/>
                              <w:color w:val="7F7F7F" w:themeColor="text1" w:themeTint="80"/>
                              <w:szCs w:val="16"/>
                            </w:rPr>
                          </w:pPr>
                        </w:p>
                        <w:p w14:paraId="776F5677" w14:textId="77777777" w:rsidR="00F12730" w:rsidRPr="00845C30" w:rsidRDefault="00F12730" w:rsidP="00F12730">
                          <w:pPr>
                            <w:pStyle w:val="Fuzeile"/>
                            <w:tabs>
                              <w:tab w:val="clear" w:pos="4536"/>
                            </w:tabs>
                            <w:spacing w:line="276" w:lineRule="auto"/>
                            <w:jc w:val="right"/>
                            <w:rPr>
                              <w:rStyle w:val="SchwacheHervorhebung"/>
                              <w:b/>
                              <w:bCs/>
                              <w:i w:val="0"/>
                              <w:iCs w:val="0"/>
                              <w:color w:val="7F7F7F" w:themeColor="text1" w:themeTint="80"/>
                              <w:szCs w:val="16"/>
                            </w:rPr>
                          </w:pPr>
                        </w:p>
                        <w:p w14:paraId="765C2658" w14:textId="71CCA2A7" w:rsidR="000C2AB0" w:rsidRPr="002B0FEA" w:rsidRDefault="000C2AB0" w:rsidP="00CE230E">
                          <w:pPr>
                            <w:pStyle w:val="Fuzeile"/>
                            <w:tabs>
                              <w:tab w:val="clear" w:pos="4536"/>
                            </w:tabs>
                            <w:spacing w:line="360" w:lineRule="auto"/>
                            <w:jc w:val="righ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72B21E1">
            <v:shapetype id="_x0000_t202" coordsize="21600,21600" o:spt="202" path="m,l,21600r21600,l21600,xe" w14:anchorId="499CF3D3">
              <v:stroke joinstyle="miter"/>
              <v:path gradientshapeok="t" o:connecttype="rect"/>
            </v:shapetype>
            <v:shape id="Text Box 9" style="position:absolute;left:0;text-align:left;margin-left:304.15pt;margin-top:797.25pt;width:148.5pt;height:25.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40"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">
              <v:textbox inset="0,0,0,0">
                <w:txbxContent>
                  <w:p w:rsidRPr="00B40451" w:rsidR="00F12730" w:rsidP="00F12730" w:rsidRDefault="00F12730" w14:paraId="3E22F9CC" w14:textId="77777777">
                    <w:pPr>
                      <w:pStyle w:val="Fuzeile"/>
                      <w:tabs>
                        <w:tab w:val="clear" w:pos="4536"/>
                      </w:tabs>
                      <w:spacing w:line="276" w:lineRule="auto"/>
                      <w:jc w:val="right"/>
                    </w:pPr>
                    <w:r w:rsidRPr="00B40451">
                      <w:t xml:space="preserve">Seite </w:t>
                    </w:r>
                    <w:r w:rsidRPr="00B40451">
                      <w:fldChar w:fldCharType="begin"/>
                    </w:r>
                    <w:r w:rsidRPr="00B40451">
                      <w:instrText>PAGE  \* Arabic  \* MERGEFORMAT</w:instrText>
                    </w:r>
                    <w:r w:rsidRPr="00B40451">
                      <w:fldChar w:fldCharType="separate"/>
                    </w:r>
                    <w:r>
                      <w:t>23</w:t>
                    </w:r>
                    <w:r w:rsidRPr="00B40451">
                      <w:fldChar w:fldCharType="end"/>
                    </w:r>
                    <w:r w:rsidRPr="00B40451">
                      <w:t xml:space="preserve"> von </w:t>
                    </w:r>
                    <w:r>
                      <w:fldChar w:fldCharType="begin"/>
                    </w:r>
                    <w:r>
                      <w:instrText>NUMPAGES \* Arabisch \* MERGEFORMAT</w:instrText>
                    </w:r>
                    <w:r>
                      <w:fldChar w:fldCharType="separate"/>
                    </w:r>
                    <w:r>
                      <w:t>41</w:t>
                    </w:r>
                    <w:r>
                      <w:fldChar w:fldCharType="end"/>
                    </w:r>
                  </w:p>
                  <w:p w:rsidRPr="00B40451" w:rsidR="00F12730" w:rsidP="00F12730" w:rsidRDefault="00F12730" w14:paraId="3AA53C02" w14:textId="77777777">
                    <w:pPr>
                      <w:pStyle w:val="Fuzeile"/>
                      <w:tabs>
                        <w:tab w:val="clear" w:pos="9072"/>
                      </w:tabs>
                      <w:jc w:val="right"/>
                      <w:rPr>
                        <w:u w:val="single"/>
                      </w:rPr>
                    </w:pPr>
                    <w:r w:rsidRPr="00B40451">
                      <w:t xml:space="preserve">© </w:t>
                    </w:r>
                    <w:hyperlink w:history="1" r:id="rId2">
                      <w:r w:rsidRPr="00B40451">
                        <w:rPr>
                          <w:rStyle w:val="Hyperlink"/>
                        </w:rPr>
                        <w:t>CC BY NC SA</w:t>
                      </w:r>
                    </w:hyperlink>
                    <w:r w:rsidRPr="00B40451">
                      <w:rPr>
                        <w:rStyle w:val="Hyperlink"/>
                      </w:rPr>
                      <w:t xml:space="preserve"> 4.0</w:t>
                    </w:r>
                  </w:p>
                  <w:p w:rsidRPr="00B40451" w:rsidR="00F12730" w:rsidP="00F12730" w:rsidRDefault="00F12730" w14:paraId="6D072C0D"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F12730" w:rsidP="00F12730" w:rsidRDefault="00F12730" w14:paraId="48A21919"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F12730" w:rsidP="00F12730" w:rsidRDefault="00F12730" w14:paraId="6BD18F9B"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F12730" w:rsidP="00F12730" w:rsidRDefault="00F12730" w14:paraId="238601FE" w14:textId="77777777">
                    <w:pPr>
                      <w:pStyle w:val="Fuzeile"/>
                      <w:tabs>
                        <w:tab w:val="clear" w:pos="4536"/>
                      </w:tabs>
                      <w:spacing w:line="276" w:lineRule="auto"/>
                      <w:jc w:val="right"/>
                      <w:rPr>
                        <w:rStyle w:val="SchwacheHervorhebung"/>
                        <w:b/>
                        <w:bCs/>
                        <w:i w:val="0"/>
                        <w:iCs w:val="0"/>
                        <w:color w:val="7F7F7F" w:themeColor="text1" w:themeTint="80"/>
                        <w:szCs w:val="16"/>
                      </w:rPr>
                    </w:pPr>
                  </w:p>
                  <w:p w:rsidRPr="002B0FEA" w:rsidR="000C2AB0" w:rsidP="00CE230E" w:rsidRDefault="000C2AB0" w14:paraId="0F3CABC7" w14:textId="71CCA2A7">
                    <w:pPr>
                      <w:pStyle w:val="Fuzeile"/>
                      <w:tabs>
                        <w:tab w:val="clear" w:pos="4536"/>
                      </w:tabs>
                      <w:spacing w:line="360" w:lineRule="auto"/>
                      <w:jc w:val="right"/>
                    </w:pPr>
                  </w:p>
                </w:txbxContent>
              </v:textbox>
              <w10:wrap anchory="page"/>
            </v:shape>
          </w:pict>
        </mc:Fallback>
      </mc:AlternateContent>
    </w:r>
    <w:r>
      <w:rPr>
        <w:noProof/>
      </w:rPr>
      <w:drawing>
        <wp:anchor distT="0" distB="0" distL="114300" distR="114300" simplePos="0" relativeHeight="251658299" behindDoc="1" locked="0" layoutInCell="1" allowOverlap="1" wp14:anchorId="311BE5F8" wp14:editId="17749981">
          <wp:simplePos x="0" y="0"/>
          <wp:positionH relativeFrom="page">
            <wp:posOffset>15240</wp:posOffset>
          </wp:positionH>
          <wp:positionV relativeFrom="page">
            <wp:posOffset>10500691</wp:posOffset>
          </wp:positionV>
          <wp:extent cx="7551447" cy="180225"/>
          <wp:effectExtent l="0" t="0" r="0" b="0"/>
          <wp:wrapTight wrapText="bothSides">
            <wp:wrapPolygon edited="0">
              <wp:start x="0" y="0"/>
              <wp:lineTo x="0" y="18318"/>
              <wp:lineTo x="21469" y="18318"/>
              <wp:lineTo x="21469" y="0"/>
              <wp:lineTo x="0" y="0"/>
            </wp:wrapPolygon>
          </wp:wrapTight>
          <wp:docPr id="779602960" name="Picture 79" descr="Ein Bild, das Berg, Himmel, Landschaft, Sonnenuntergang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descr="Ein Bild, das Berg, Himmel, Landschaft, Sonnenuntergang enthält.&#10;&#10;Automatisch generierte Beschreibung"/>
                  <pic:cNvPicPr/>
                </pic:nvPicPr>
                <pic:blipFill rotWithShape="1">
                  <a:blip r:embed="rId3" cstate="print">
                    <a:alphaModFix amt="50000"/>
                    <a:extLst>
                      <a:ext uri="{28A0092B-C50C-407E-A947-70E740481C1C}">
                        <a14:useLocalDpi xmlns:a14="http://schemas.microsoft.com/office/drawing/2010/main" val="0"/>
                      </a:ext>
                    </a:extLst>
                  </a:blip>
                  <a:srcRect b="93709"/>
                  <a:stretch/>
                </pic:blipFill>
                <pic:spPr bwMode="auto">
                  <a:xfrm>
                    <a:off x="0" y="0"/>
                    <a:ext cx="7551447" cy="180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rPr>
      <mc:AlternateContent>
        <mc:Choice Requires="wps">
          <w:drawing>
            <wp:anchor distT="0" distB="0" distL="114300" distR="114300" simplePos="0" relativeHeight="251658245" behindDoc="0" locked="0" layoutInCell="1" allowOverlap="1" wp14:anchorId="3FBAB33C" wp14:editId="3668A3DA">
              <wp:simplePos x="0" y="0"/>
              <wp:positionH relativeFrom="column">
                <wp:posOffset>7353678</wp:posOffset>
              </wp:positionH>
              <wp:positionV relativeFrom="page">
                <wp:posOffset>6942455</wp:posOffset>
              </wp:positionV>
              <wp:extent cx="1886400" cy="360000"/>
              <wp:effectExtent l="0" t="0" r="6350" b="8890"/>
              <wp:wrapNone/>
              <wp:docPr id="42" name="Text Box 42"/>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6920439C" w14:textId="77777777" w:rsidR="000C2AB0" w:rsidRPr="002B0FEA" w:rsidRDefault="000C2AB0" w:rsidP="00914EBA">
                          <w:pPr>
                            <w:pStyle w:val="Fuzeile"/>
                            <w:tabs>
                              <w:tab w:val="clear" w:pos="4536"/>
                            </w:tabs>
                            <w:spacing w:line="276" w:lineRule="auto"/>
                            <w:ind w:right="-24"/>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15CEA179" w14:textId="77777777" w:rsidR="000C2AB0" w:rsidRPr="008F2F0E" w:rsidRDefault="000C2AB0" w:rsidP="00914EBA">
                          <w:pPr>
                            <w:pStyle w:val="Fuzeile"/>
                            <w:tabs>
                              <w:tab w:val="clear" w:pos="9072"/>
                            </w:tabs>
                            <w:ind w:right="-24"/>
                            <w:jc w:val="right"/>
                            <w:rPr>
                              <w:u w:val="single"/>
                            </w:rPr>
                          </w:pPr>
                          <w:r w:rsidRPr="008F2F0E">
                            <w:t xml:space="preserve">© </w:t>
                          </w:r>
                          <w:hyperlink r:id="rId4" w:history="1">
                            <w:r w:rsidRPr="008F2F0E">
                              <w:rPr>
                                <w:rStyle w:val="Hyperlink"/>
                              </w:rPr>
                              <w:t>CC BY NC SA</w:t>
                            </w:r>
                          </w:hyperlink>
                        </w:p>
                        <w:p w14:paraId="331564B7" w14:textId="77777777" w:rsidR="000C2AB0" w:rsidRPr="00845C30" w:rsidRDefault="000C2AB0" w:rsidP="00914EBA">
                          <w:pPr>
                            <w:pStyle w:val="Fuzeile"/>
                            <w:tabs>
                              <w:tab w:val="clear" w:pos="4536"/>
                            </w:tabs>
                            <w:spacing w:line="276" w:lineRule="auto"/>
                            <w:ind w:right="-24"/>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75DEFCB7">
            <v:shape id="Text Box 42" style="position:absolute;left:0;text-align:left;margin-left:579.05pt;margin-top:546.65pt;width:148.55pt;height:28.3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41"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" w14:anchorId="3FBAB33C">
              <v:textbox inset="0,0,0,0">
                <w:txbxContent>
                  <w:p w:rsidRPr="002B0FEA" w:rsidR="000C2AB0" w:rsidP="00914EBA" w:rsidRDefault="000C2AB0" w14:paraId="4363E4D5" w14:textId="77777777">
                    <w:pPr>
                      <w:pStyle w:val="Fuzeile"/>
                      <w:tabs>
                        <w:tab w:val="clear" w:pos="4536"/>
                      </w:tabs>
                      <w:spacing w:line="276" w:lineRule="auto"/>
                      <w:ind w:right="-24"/>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fldChar w:fldCharType="begin"/>
                    </w:r>
                    <w:r>
                      <w:instrText>NUMPAGES \* Arabisch \* MERGEFORMAT</w:instrText>
                    </w:r>
                    <w:r>
                      <w:fldChar w:fldCharType="separate"/>
                    </w:r>
                    <w:r w:rsidRPr="002B0FEA">
                      <w:t>1</w:t>
                    </w:r>
                    <w:r>
                      <w:fldChar w:fldCharType="end"/>
                    </w:r>
                  </w:p>
                  <w:p w:rsidRPr="008F2F0E" w:rsidR="000C2AB0" w:rsidP="00914EBA" w:rsidRDefault="000C2AB0" w14:paraId="1F8254C4" w14:textId="77777777">
                    <w:pPr>
                      <w:pStyle w:val="Fuzeile"/>
                      <w:tabs>
                        <w:tab w:val="clear" w:pos="9072"/>
                      </w:tabs>
                      <w:ind w:right="-24"/>
                      <w:jc w:val="right"/>
                      <w:rPr>
                        <w:u w:val="single"/>
                      </w:rPr>
                    </w:pPr>
                    <w:r w:rsidRPr="008F2F0E">
                      <w:t xml:space="preserve">© </w:t>
                    </w:r>
                    <w:hyperlink w:history="1" r:id="rId5">
                      <w:r w:rsidRPr="008F2F0E">
                        <w:rPr>
                          <w:rStyle w:val="Hyperlink"/>
                        </w:rPr>
                        <w:t>CC BY NC SA</w:t>
                      </w:r>
                    </w:hyperlink>
                  </w:p>
                  <w:p w:rsidRPr="00845C30" w:rsidR="000C2AB0" w:rsidP="00914EBA" w:rsidRDefault="000C2AB0" w14:paraId="5B08B5D1" w14:textId="77777777">
                    <w:pPr>
                      <w:pStyle w:val="Fuzeile"/>
                      <w:tabs>
                        <w:tab w:val="clear" w:pos="4536"/>
                      </w:tabs>
                      <w:spacing w:line="276" w:lineRule="auto"/>
                      <w:ind w:right="-24"/>
                      <w:jc w:val="right"/>
                      <w:rPr>
                        <w:rStyle w:val="SchwacheHervorhebung"/>
                        <w:b/>
                        <w:bCs/>
                        <w:i w:val="0"/>
                        <w:iCs w:val="0"/>
                        <w:color w:val="7F7F7F" w:themeColor="text1" w:themeTint="80"/>
                        <w:szCs w:val="16"/>
                      </w:rPr>
                    </w:pPr>
                  </w:p>
                </w:txbxContent>
              </v:textbox>
              <w10:wrap anchory="page"/>
            </v:shape>
          </w:pict>
        </mc:Fallback>
      </mc:AlternateContent>
    </w:r>
    <w:r>
      <w:rPr>
        <w:noProof/>
      </w:rPr>
      <w:drawing>
        <wp:anchor distT="0" distB="0" distL="114300" distR="114300" simplePos="0" relativeHeight="251658246" behindDoc="1" locked="0" layoutInCell="1" allowOverlap="1" wp14:anchorId="1D23603C" wp14:editId="712F9611">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241633693"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6">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52996">
      <w:rPr>
        <w:b/>
        <w:bCs/>
        <w:noProof/>
        <w:color w:val="303059" w:themeColor="accent3"/>
        <w:sz w:val="20"/>
        <w:szCs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14662" w14:textId="77777777" w:rsidR="000C2AB0" w:rsidRDefault="000C2AB0" w:rsidP="00A84D74">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sidRPr="00946146">
      <w:rPr>
        <w:b/>
        <w:bCs/>
        <w:noProof/>
        <w:color w:val="303059" w:themeColor="accent3"/>
        <w:szCs w:val="16"/>
      </w:rPr>
      <mc:AlternateContent>
        <mc:Choice Requires="wps">
          <w:drawing>
            <wp:anchor distT="0" distB="0" distL="114300" distR="114300" simplePos="0" relativeHeight="251658307" behindDoc="0" locked="0" layoutInCell="1" allowOverlap="1" wp14:anchorId="42ADE666" wp14:editId="246CC1AE">
              <wp:simplePos x="0" y="0"/>
              <wp:positionH relativeFrom="column">
                <wp:posOffset>7363042</wp:posOffset>
              </wp:positionH>
              <wp:positionV relativeFrom="page">
                <wp:posOffset>6847840</wp:posOffset>
              </wp:positionV>
              <wp:extent cx="1886400" cy="360000"/>
              <wp:effectExtent l="0" t="0" r="6985" b="8255"/>
              <wp:wrapNone/>
              <wp:docPr id="87" name="Text Box 87"/>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5062E7F3" w14:textId="77777777" w:rsidR="000C2AB0" w:rsidRPr="002B0FEA" w:rsidRDefault="000C2AB0" w:rsidP="00914EBA">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7D6946CA" w14:textId="77777777" w:rsidR="000C2AB0" w:rsidRPr="008F2F0E" w:rsidRDefault="000C2AB0" w:rsidP="00914EBA">
                          <w:pPr>
                            <w:pStyle w:val="Fuzeile"/>
                            <w:tabs>
                              <w:tab w:val="clear" w:pos="9072"/>
                            </w:tabs>
                            <w:ind w:right="-6"/>
                            <w:jc w:val="right"/>
                            <w:rPr>
                              <w:u w:val="single"/>
                            </w:rPr>
                          </w:pPr>
                          <w:r w:rsidRPr="008F2F0E">
                            <w:t xml:space="preserve">© </w:t>
                          </w:r>
                          <w:hyperlink r:id="rId1" w:history="1">
                            <w:r w:rsidRPr="008F2F0E">
                              <w:rPr>
                                <w:rStyle w:val="Hyperlink"/>
                              </w:rPr>
                              <w:t>CC BY NC SA</w:t>
                            </w:r>
                          </w:hyperlink>
                        </w:p>
                        <w:p w14:paraId="4ACDBAB4" w14:textId="77777777" w:rsidR="000C2AB0" w:rsidRPr="00845C30" w:rsidRDefault="000C2AB0" w:rsidP="00914EBA">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01494000">
            <v:shapetype id="_x0000_t202" coordsize="21600,21600" o:spt="202" path="m,l,21600r21600,l21600,xe" w14:anchorId="42ADE666">
              <v:stroke joinstyle="miter"/>
              <v:path gradientshapeok="t" o:connecttype="rect"/>
            </v:shapetype>
            <v:shape id="Text Box 87" style="position:absolute;left:0;text-align:left;margin-left:579.75pt;margin-top:539.2pt;width:148.55pt;height:28.35pt;z-index:251658307;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42"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">
              <v:textbox inset="0,0,0,0">
                <w:txbxContent>
                  <w:p w:rsidRPr="002B0FEA" w:rsidR="000C2AB0" w:rsidP="00914EBA" w:rsidRDefault="000C2AB0" w14:paraId="2C1FBFD7" w14:textId="77777777">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fldChar w:fldCharType="begin"/>
                    </w:r>
                    <w:r>
                      <w:instrText>NUMPAGES \* Arabisch \* MERGEFORMAT</w:instrText>
                    </w:r>
                    <w:r>
                      <w:fldChar w:fldCharType="separate"/>
                    </w:r>
                    <w:r w:rsidRPr="002B0FEA">
                      <w:t>1</w:t>
                    </w:r>
                    <w:r>
                      <w:fldChar w:fldCharType="end"/>
                    </w:r>
                  </w:p>
                  <w:p w:rsidRPr="008F2F0E" w:rsidR="000C2AB0" w:rsidP="00914EBA" w:rsidRDefault="000C2AB0" w14:paraId="243EAA70" w14:textId="77777777">
                    <w:pPr>
                      <w:pStyle w:val="Fuzeile"/>
                      <w:tabs>
                        <w:tab w:val="clear" w:pos="9072"/>
                      </w:tabs>
                      <w:ind w:right="-6"/>
                      <w:jc w:val="right"/>
                      <w:rPr>
                        <w:u w:val="single"/>
                      </w:rPr>
                    </w:pPr>
                    <w:r w:rsidRPr="008F2F0E">
                      <w:t xml:space="preserve">© </w:t>
                    </w:r>
                    <w:hyperlink w:history="1" r:id="rId2">
                      <w:r w:rsidRPr="008F2F0E">
                        <w:rPr>
                          <w:rStyle w:val="Hyperlink"/>
                        </w:rPr>
                        <w:t>CC BY NC SA</w:t>
                      </w:r>
                    </w:hyperlink>
                  </w:p>
                  <w:p w:rsidRPr="00845C30" w:rsidR="000C2AB0" w:rsidP="00914EBA" w:rsidRDefault="000C2AB0" w14:paraId="02EB378F" w14:textId="77777777">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Pr>
        <w:noProof/>
      </w:rPr>
      <w:drawing>
        <wp:anchor distT="0" distB="0" distL="114300" distR="114300" simplePos="0" relativeHeight="251658306" behindDoc="1" locked="1" layoutInCell="1" allowOverlap="0" wp14:anchorId="7B4EF5E4" wp14:editId="1F3C292F">
          <wp:simplePos x="0" y="0"/>
          <wp:positionH relativeFrom="column">
            <wp:posOffset>-4445</wp:posOffset>
          </wp:positionH>
          <wp:positionV relativeFrom="page">
            <wp:posOffset>9772650</wp:posOffset>
          </wp:positionV>
          <wp:extent cx="856800" cy="489600"/>
          <wp:effectExtent l="0" t="0" r="635" b="5715"/>
          <wp:wrapSquare wrapText="bothSides"/>
          <wp:docPr id="365457213"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rPr>
      <mc:AlternateContent>
        <mc:Choice Requires="wps">
          <w:drawing>
            <wp:anchor distT="0" distB="0" distL="114300" distR="114300" simplePos="0" relativeHeight="251658305" behindDoc="0" locked="0" layoutInCell="1" allowOverlap="1" wp14:anchorId="6204C591" wp14:editId="6C1C2F2E">
              <wp:simplePos x="0" y="0"/>
              <wp:positionH relativeFrom="column">
                <wp:posOffset>3862070</wp:posOffset>
              </wp:positionH>
              <wp:positionV relativeFrom="page">
                <wp:posOffset>10020414</wp:posOffset>
              </wp:positionV>
              <wp:extent cx="1886400" cy="360000"/>
              <wp:effectExtent l="0" t="0" r="6350" b="8890"/>
              <wp:wrapNone/>
              <wp:docPr id="88" name="Text Box 88"/>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2D73D0C4" w14:textId="77777777" w:rsidR="00F12730" w:rsidRPr="00B40451" w:rsidRDefault="00F12730" w:rsidP="00F12730">
                          <w:pPr>
                            <w:pStyle w:val="Fuzeile"/>
                            <w:tabs>
                              <w:tab w:val="clear" w:pos="4536"/>
                            </w:tabs>
                            <w:spacing w:line="276" w:lineRule="auto"/>
                            <w:jc w:val="right"/>
                          </w:pPr>
                          <w:r w:rsidRPr="00B40451">
                            <w:t xml:space="preserve">Seite </w:t>
                          </w:r>
                          <w:r w:rsidRPr="00B40451">
                            <w:fldChar w:fldCharType="begin"/>
                          </w:r>
                          <w:r w:rsidRPr="00B40451">
                            <w:instrText>PAGE  \* Arabic  \* MERGEFORMAT</w:instrText>
                          </w:r>
                          <w:r w:rsidRPr="00B40451">
                            <w:fldChar w:fldCharType="separate"/>
                          </w:r>
                          <w:r>
                            <w:t>23</w:t>
                          </w:r>
                          <w:r w:rsidRPr="00B40451">
                            <w:fldChar w:fldCharType="end"/>
                          </w:r>
                          <w:r w:rsidRPr="00B40451">
                            <w:t xml:space="preserve"> von </w:t>
                          </w:r>
                          <w:fldSimple w:instr="NUMPAGES \* Arabisch \* MERGEFORMAT">
                            <w:r>
                              <w:t>41</w:t>
                            </w:r>
                          </w:fldSimple>
                        </w:p>
                        <w:p w14:paraId="4F1CB782" w14:textId="77777777" w:rsidR="00F12730" w:rsidRPr="00B40451" w:rsidRDefault="00F12730" w:rsidP="00F12730">
                          <w:pPr>
                            <w:pStyle w:val="Fuzeile"/>
                            <w:tabs>
                              <w:tab w:val="clear" w:pos="9072"/>
                            </w:tabs>
                            <w:jc w:val="right"/>
                            <w:rPr>
                              <w:u w:val="single"/>
                            </w:rPr>
                          </w:pPr>
                          <w:r w:rsidRPr="00B40451">
                            <w:t xml:space="preserve">© </w:t>
                          </w:r>
                          <w:hyperlink r:id="rId4" w:history="1">
                            <w:r w:rsidRPr="00B40451">
                              <w:rPr>
                                <w:rStyle w:val="Hyperlink"/>
                              </w:rPr>
                              <w:t>CC BY NC SA</w:t>
                            </w:r>
                          </w:hyperlink>
                          <w:r w:rsidRPr="00B40451">
                            <w:rPr>
                              <w:rStyle w:val="Hyperlink"/>
                            </w:rPr>
                            <w:t xml:space="preserve"> 4.0</w:t>
                          </w:r>
                        </w:p>
                        <w:p w14:paraId="1BB8DAEF" w14:textId="77777777" w:rsidR="00F12730" w:rsidRPr="00B40451" w:rsidRDefault="00F12730" w:rsidP="00F12730">
                          <w:pPr>
                            <w:pStyle w:val="Fuzeile"/>
                            <w:tabs>
                              <w:tab w:val="clear" w:pos="4536"/>
                            </w:tabs>
                            <w:spacing w:line="276" w:lineRule="auto"/>
                            <w:jc w:val="right"/>
                            <w:rPr>
                              <w:rStyle w:val="SchwacheHervorhebung"/>
                              <w:b/>
                              <w:bCs/>
                              <w:i w:val="0"/>
                              <w:iCs w:val="0"/>
                              <w:color w:val="7F7F7F" w:themeColor="text1" w:themeTint="80"/>
                              <w:szCs w:val="16"/>
                            </w:rPr>
                          </w:pPr>
                        </w:p>
                        <w:p w14:paraId="1DB3BB19" w14:textId="77777777" w:rsidR="00F12730" w:rsidRPr="00845C30" w:rsidRDefault="00F12730" w:rsidP="00F12730">
                          <w:pPr>
                            <w:pStyle w:val="Fuzeile"/>
                            <w:tabs>
                              <w:tab w:val="clear" w:pos="4536"/>
                            </w:tabs>
                            <w:spacing w:line="276" w:lineRule="auto"/>
                            <w:jc w:val="right"/>
                            <w:rPr>
                              <w:rStyle w:val="SchwacheHervorhebung"/>
                              <w:b/>
                              <w:bCs/>
                              <w:i w:val="0"/>
                              <w:iCs w:val="0"/>
                              <w:color w:val="7F7F7F" w:themeColor="text1" w:themeTint="80"/>
                              <w:szCs w:val="16"/>
                            </w:rPr>
                          </w:pPr>
                        </w:p>
                        <w:p w14:paraId="131D715F" w14:textId="77777777" w:rsidR="00F12730" w:rsidRPr="00845C30" w:rsidRDefault="00F12730" w:rsidP="00F12730">
                          <w:pPr>
                            <w:pStyle w:val="Fuzeile"/>
                            <w:tabs>
                              <w:tab w:val="clear" w:pos="4536"/>
                            </w:tabs>
                            <w:spacing w:line="276" w:lineRule="auto"/>
                            <w:jc w:val="right"/>
                            <w:rPr>
                              <w:rStyle w:val="SchwacheHervorhebung"/>
                              <w:b/>
                              <w:bCs/>
                              <w:i w:val="0"/>
                              <w:iCs w:val="0"/>
                              <w:color w:val="7F7F7F" w:themeColor="text1" w:themeTint="80"/>
                              <w:szCs w:val="16"/>
                            </w:rPr>
                          </w:pPr>
                        </w:p>
                        <w:p w14:paraId="6B930155" w14:textId="77777777" w:rsidR="00F12730" w:rsidRPr="00845C30" w:rsidRDefault="00F12730" w:rsidP="00F12730">
                          <w:pPr>
                            <w:pStyle w:val="Fuzeile"/>
                            <w:tabs>
                              <w:tab w:val="clear" w:pos="4536"/>
                            </w:tabs>
                            <w:spacing w:line="276" w:lineRule="auto"/>
                            <w:jc w:val="right"/>
                            <w:rPr>
                              <w:rStyle w:val="SchwacheHervorhebung"/>
                              <w:b/>
                              <w:bCs/>
                              <w:i w:val="0"/>
                              <w:iCs w:val="0"/>
                              <w:color w:val="7F7F7F" w:themeColor="text1" w:themeTint="80"/>
                              <w:szCs w:val="16"/>
                            </w:rPr>
                          </w:pPr>
                        </w:p>
                        <w:p w14:paraId="3F8DD29F" w14:textId="77777777" w:rsidR="000C2AB0" w:rsidRPr="00845C30" w:rsidRDefault="000C2AB0"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2C315B2B">
            <v:shape id="Text Box 88" style="position:absolute;left:0;text-align:left;margin-left:304.1pt;margin-top:789pt;width:148.55pt;height:28.35pt;z-index:251658305;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43"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" w14:anchorId="6204C591">
              <v:textbox inset="0,0,0,0">
                <w:txbxContent>
                  <w:p w:rsidRPr="00B40451" w:rsidR="00F12730" w:rsidP="00F12730" w:rsidRDefault="00F12730" w14:paraId="7A94A038" w14:textId="77777777">
                    <w:pPr>
                      <w:pStyle w:val="Fuzeile"/>
                      <w:tabs>
                        <w:tab w:val="clear" w:pos="4536"/>
                      </w:tabs>
                      <w:spacing w:line="276" w:lineRule="auto"/>
                      <w:jc w:val="right"/>
                    </w:pPr>
                    <w:r w:rsidRPr="00B40451">
                      <w:t xml:space="preserve">Seite </w:t>
                    </w:r>
                    <w:r w:rsidRPr="00B40451">
                      <w:fldChar w:fldCharType="begin"/>
                    </w:r>
                    <w:r w:rsidRPr="00B40451">
                      <w:instrText>PAGE  \* Arabic  \* MERGEFORMAT</w:instrText>
                    </w:r>
                    <w:r w:rsidRPr="00B40451">
                      <w:fldChar w:fldCharType="separate"/>
                    </w:r>
                    <w:r>
                      <w:t>23</w:t>
                    </w:r>
                    <w:r w:rsidRPr="00B40451">
                      <w:fldChar w:fldCharType="end"/>
                    </w:r>
                    <w:r w:rsidRPr="00B40451">
                      <w:t xml:space="preserve"> von </w:t>
                    </w:r>
                    <w:r>
                      <w:fldChar w:fldCharType="begin"/>
                    </w:r>
                    <w:r>
                      <w:instrText>NUMPAGES \* Arabisch \* MERGEFORMAT</w:instrText>
                    </w:r>
                    <w:r>
                      <w:fldChar w:fldCharType="separate"/>
                    </w:r>
                    <w:r>
                      <w:t>41</w:t>
                    </w:r>
                    <w:r>
                      <w:fldChar w:fldCharType="end"/>
                    </w:r>
                  </w:p>
                  <w:p w:rsidRPr="00B40451" w:rsidR="00F12730" w:rsidP="00F12730" w:rsidRDefault="00F12730" w14:paraId="5392E4FB" w14:textId="77777777">
                    <w:pPr>
                      <w:pStyle w:val="Fuzeile"/>
                      <w:tabs>
                        <w:tab w:val="clear" w:pos="9072"/>
                      </w:tabs>
                      <w:jc w:val="right"/>
                      <w:rPr>
                        <w:u w:val="single"/>
                      </w:rPr>
                    </w:pPr>
                    <w:r w:rsidRPr="00B40451">
                      <w:t xml:space="preserve">© </w:t>
                    </w:r>
                    <w:hyperlink w:history="1" r:id="rId5">
                      <w:r w:rsidRPr="00B40451">
                        <w:rPr>
                          <w:rStyle w:val="Hyperlink"/>
                        </w:rPr>
                        <w:t>CC BY NC SA</w:t>
                      </w:r>
                    </w:hyperlink>
                    <w:r w:rsidRPr="00B40451">
                      <w:rPr>
                        <w:rStyle w:val="Hyperlink"/>
                      </w:rPr>
                      <w:t xml:space="preserve"> 4.0</w:t>
                    </w:r>
                  </w:p>
                  <w:p w:rsidRPr="00B40451" w:rsidR="00F12730" w:rsidP="00F12730" w:rsidRDefault="00F12730" w14:paraId="6A05A809"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F12730" w:rsidP="00F12730" w:rsidRDefault="00F12730" w14:paraId="5A39BBE3"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F12730" w:rsidP="00F12730" w:rsidRDefault="00F12730" w14:paraId="41C8F396"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F12730" w:rsidP="00F12730" w:rsidRDefault="00F12730" w14:paraId="72A3D3EC"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0C2AB0" w:rsidP="00864756" w:rsidRDefault="000C2AB0" w14:paraId="0D0B940D" w14:textId="77777777">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color w:val="303059" w:themeColor="accent3"/>
        <w:szCs w:val="16"/>
      </w:rPr>
      <w:t xml:space="preserve"> </w:t>
    </w:r>
  </w:p>
  <w:p w14:paraId="1935DEB8" w14:textId="77777777" w:rsidR="000C2AB0" w:rsidRPr="00864756" w:rsidRDefault="000C2AB0" w:rsidP="00864756">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Pr>
        <w:rFonts w:cstheme="minorHAnsi"/>
        <w:smallCaps/>
        <w:noProof/>
        <w:szCs w:val="20"/>
      </w:rPr>
      <mc:AlternateContent>
        <mc:Choice Requires="wps">
          <w:drawing>
            <wp:anchor distT="0" distB="0" distL="114300" distR="114300" simplePos="0" relativeHeight="251658308" behindDoc="1" locked="0" layoutInCell="0" allowOverlap="0" wp14:anchorId="104AD9F2" wp14:editId="41CEDACC">
              <wp:simplePos x="0" y="0"/>
              <wp:positionH relativeFrom="margin">
                <wp:posOffset>-892175</wp:posOffset>
              </wp:positionH>
              <wp:positionV relativeFrom="bottomMargin">
                <wp:posOffset>538480</wp:posOffset>
              </wp:positionV>
              <wp:extent cx="7560000" cy="180000"/>
              <wp:effectExtent l="0" t="0" r="3175" b="0"/>
              <wp:wrapSquare wrapText="bothSides"/>
              <wp:docPr id="90" name="Rectangle 90"/>
              <wp:cNvGraphicFramePr/>
              <a:graphic xmlns:a="http://schemas.openxmlformats.org/drawingml/2006/main">
                <a:graphicData uri="http://schemas.microsoft.com/office/word/2010/wordprocessingShape">
                  <wps:wsp>
                    <wps:cNvSpPr/>
                    <wps:spPr>
                      <a:xfrm>
                        <a:off x="0" y="0"/>
                        <a:ext cx="7560000" cy="180000"/>
                      </a:xfrm>
                      <a:prstGeom prst="rect">
                        <a:avLst/>
                      </a:prstGeom>
                      <a:solidFill>
                        <a:srgbClr val="1D959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1DF8D0CE">
            <v:rect id="Rectangle 90" style="position:absolute;margin-left:-70.25pt;margin-top:42.4pt;width:595.3pt;height:14.15pt;z-index:-251658172;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margin;v-text-anchor:middle" o:spid="_x0000_s1026" o:allowincell="f" o:allowoverlap="f" fillcolor="#1d959e" stroked="f" strokeweight="1pt" w14:anchorId="46340C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">
              <w10:wrap type="square" anchorx="margin" anchory="margin"/>
            </v:rect>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74B54" w14:textId="03473E7C" w:rsidR="000C2AB0" w:rsidRPr="001A3878" w:rsidRDefault="00F12730" w:rsidP="001A3878">
    <w:pPr>
      <w:pStyle w:val="Fuzeile"/>
      <w:tabs>
        <w:tab w:val="clear" w:pos="4536"/>
        <w:tab w:val="clear" w:pos="9072"/>
      </w:tabs>
      <w:spacing w:line="276" w:lineRule="auto"/>
      <w:ind w:right="-6"/>
      <w:jc w:val="both"/>
      <w:rPr>
        <w:b/>
        <w:bCs/>
        <w:color w:val="303059" w:themeColor="accent3"/>
        <w:sz w:val="20"/>
        <w:szCs w:val="20"/>
      </w:rPr>
    </w:pPr>
    <w:r>
      <w:rPr>
        <w:rFonts w:cstheme="minorHAnsi"/>
        <w:smallCaps/>
        <w:noProof/>
        <w:szCs w:val="20"/>
      </w:rPr>
      <mc:AlternateContent>
        <mc:Choice Requires="wps">
          <w:drawing>
            <wp:anchor distT="0" distB="0" distL="114300" distR="114300" simplePos="0" relativeHeight="251658311" behindDoc="1" locked="0" layoutInCell="1" allowOverlap="1" wp14:anchorId="079C069C" wp14:editId="48C51161">
              <wp:simplePos x="0" y="0"/>
              <wp:positionH relativeFrom="column">
                <wp:posOffset>-911860</wp:posOffset>
              </wp:positionH>
              <wp:positionV relativeFrom="page">
                <wp:posOffset>10510520</wp:posOffset>
              </wp:positionV>
              <wp:extent cx="7559675" cy="179705"/>
              <wp:effectExtent l="0" t="0" r="3175" b="0"/>
              <wp:wrapTight wrapText="bothSides">
                <wp:wrapPolygon edited="0">
                  <wp:start x="0" y="0"/>
                  <wp:lineTo x="0" y="18318"/>
                  <wp:lineTo x="21555" y="18318"/>
                  <wp:lineTo x="21555" y="0"/>
                  <wp:lineTo x="0" y="0"/>
                </wp:wrapPolygon>
              </wp:wrapTight>
              <wp:docPr id="102" name="Rectangle 102"/>
              <wp:cNvGraphicFramePr/>
              <a:graphic xmlns:a="http://schemas.openxmlformats.org/drawingml/2006/main">
                <a:graphicData uri="http://schemas.microsoft.com/office/word/2010/wordprocessingShape">
                  <wps:wsp>
                    <wps:cNvSpPr/>
                    <wps:spPr>
                      <a:xfrm>
                        <a:off x="0" y="0"/>
                        <a:ext cx="7559675" cy="179705"/>
                      </a:xfrm>
                      <a:prstGeom prst="rect">
                        <a:avLst/>
                      </a:prstGeom>
                      <a:solidFill>
                        <a:srgbClr val="777DA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15BB3AB0">
            <v:rect id="Rectangle 102" style="position:absolute;margin-left:-71.8pt;margin-top:827.6pt;width:595.25pt;height:14.15pt;z-index:-25165816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spid="_x0000_s1026" fillcolor="#777da9" stroked="f" strokeweight="1pt" w14:anchorId="3767ECE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">
              <w10:wrap type="tight" anchory="page"/>
            </v:rect>
          </w:pict>
        </mc:Fallback>
      </mc:AlternateContent>
    </w:r>
    <w:r w:rsidR="000C2AB0" w:rsidRPr="00952996">
      <w:rPr>
        <w:b/>
        <w:bCs/>
        <w:noProof/>
        <w:color w:val="303059" w:themeColor="accent3"/>
        <w:sz w:val="20"/>
        <w:szCs w:val="20"/>
      </w:rPr>
      <mc:AlternateContent>
        <mc:Choice Requires="wps">
          <w:drawing>
            <wp:anchor distT="0" distB="0" distL="114300" distR="114300" simplePos="0" relativeHeight="251658302" behindDoc="0" locked="0" layoutInCell="1" allowOverlap="1" wp14:anchorId="541D6947" wp14:editId="5F34C0A9">
              <wp:simplePos x="0" y="0"/>
              <wp:positionH relativeFrom="column">
                <wp:posOffset>3862705</wp:posOffset>
              </wp:positionH>
              <wp:positionV relativeFrom="page">
                <wp:posOffset>10125075</wp:posOffset>
              </wp:positionV>
              <wp:extent cx="1885950" cy="304800"/>
              <wp:effectExtent l="0" t="0" r="0" b="0"/>
              <wp:wrapNone/>
              <wp:docPr id="84" name="Text Box 84"/>
              <wp:cNvGraphicFramePr/>
              <a:graphic xmlns:a="http://schemas.openxmlformats.org/drawingml/2006/main">
                <a:graphicData uri="http://schemas.microsoft.com/office/word/2010/wordprocessingShape">
                  <wps:wsp>
                    <wps:cNvSpPr txBox="1"/>
                    <wps:spPr>
                      <a:xfrm>
                        <a:off x="0" y="0"/>
                        <a:ext cx="1885950" cy="304800"/>
                      </a:xfrm>
                      <a:prstGeom prst="rect">
                        <a:avLst/>
                      </a:prstGeom>
                      <a:noFill/>
                      <a:ln w="6350">
                        <a:noFill/>
                      </a:ln>
                    </wps:spPr>
                    <wps:txbx>
                      <w:txbxContent>
                        <w:p w14:paraId="6F493EB4" w14:textId="77777777" w:rsidR="00F12730" w:rsidRPr="00B40451" w:rsidRDefault="00F12730" w:rsidP="00F12730">
                          <w:pPr>
                            <w:pStyle w:val="Fuzeile"/>
                            <w:tabs>
                              <w:tab w:val="clear" w:pos="4536"/>
                            </w:tabs>
                            <w:spacing w:line="276" w:lineRule="auto"/>
                            <w:jc w:val="right"/>
                          </w:pPr>
                          <w:r w:rsidRPr="00B40451">
                            <w:t xml:space="preserve">Seite </w:t>
                          </w:r>
                          <w:r w:rsidRPr="00B40451">
                            <w:fldChar w:fldCharType="begin"/>
                          </w:r>
                          <w:r w:rsidRPr="00B40451">
                            <w:instrText>PAGE  \* Arabic  \* MERGEFORMAT</w:instrText>
                          </w:r>
                          <w:r w:rsidRPr="00B40451">
                            <w:fldChar w:fldCharType="separate"/>
                          </w:r>
                          <w:r>
                            <w:t>23</w:t>
                          </w:r>
                          <w:r w:rsidRPr="00B40451">
                            <w:fldChar w:fldCharType="end"/>
                          </w:r>
                          <w:r w:rsidRPr="00B40451">
                            <w:t xml:space="preserve"> von </w:t>
                          </w:r>
                          <w:fldSimple w:instr="NUMPAGES \* Arabisch \* MERGEFORMAT">
                            <w:r>
                              <w:t>41</w:t>
                            </w:r>
                          </w:fldSimple>
                        </w:p>
                        <w:p w14:paraId="67F76AE9" w14:textId="77777777" w:rsidR="00F12730" w:rsidRPr="00B40451" w:rsidRDefault="00F12730" w:rsidP="00F12730">
                          <w:pPr>
                            <w:pStyle w:val="Fuzeile"/>
                            <w:tabs>
                              <w:tab w:val="clear" w:pos="9072"/>
                            </w:tabs>
                            <w:jc w:val="right"/>
                            <w:rPr>
                              <w:u w:val="single"/>
                            </w:rPr>
                          </w:pPr>
                          <w:r w:rsidRPr="00B40451">
                            <w:t xml:space="preserve">© </w:t>
                          </w:r>
                          <w:hyperlink r:id="rId1" w:history="1">
                            <w:r w:rsidRPr="00B40451">
                              <w:rPr>
                                <w:rStyle w:val="Hyperlink"/>
                              </w:rPr>
                              <w:t>CC BY NC SA</w:t>
                            </w:r>
                          </w:hyperlink>
                          <w:r w:rsidRPr="00B40451">
                            <w:rPr>
                              <w:rStyle w:val="Hyperlink"/>
                            </w:rPr>
                            <w:t xml:space="preserve"> 4.0</w:t>
                          </w:r>
                        </w:p>
                        <w:p w14:paraId="19CD5FAA" w14:textId="77777777" w:rsidR="00F12730" w:rsidRPr="00B40451" w:rsidRDefault="00F12730" w:rsidP="00F12730">
                          <w:pPr>
                            <w:pStyle w:val="Fuzeile"/>
                            <w:tabs>
                              <w:tab w:val="clear" w:pos="4536"/>
                            </w:tabs>
                            <w:spacing w:line="276" w:lineRule="auto"/>
                            <w:jc w:val="right"/>
                            <w:rPr>
                              <w:rStyle w:val="SchwacheHervorhebung"/>
                              <w:b/>
                              <w:bCs/>
                              <w:i w:val="0"/>
                              <w:iCs w:val="0"/>
                              <w:color w:val="7F7F7F" w:themeColor="text1" w:themeTint="80"/>
                              <w:szCs w:val="16"/>
                            </w:rPr>
                          </w:pPr>
                        </w:p>
                        <w:p w14:paraId="76DBA943" w14:textId="77777777" w:rsidR="00F12730" w:rsidRPr="00845C30" w:rsidRDefault="00F12730" w:rsidP="00F12730">
                          <w:pPr>
                            <w:pStyle w:val="Fuzeile"/>
                            <w:tabs>
                              <w:tab w:val="clear" w:pos="4536"/>
                            </w:tabs>
                            <w:spacing w:line="276" w:lineRule="auto"/>
                            <w:jc w:val="right"/>
                            <w:rPr>
                              <w:rStyle w:val="SchwacheHervorhebung"/>
                              <w:b/>
                              <w:bCs/>
                              <w:i w:val="0"/>
                              <w:iCs w:val="0"/>
                              <w:color w:val="7F7F7F" w:themeColor="text1" w:themeTint="80"/>
                              <w:szCs w:val="16"/>
                            </w:rPr>
                          </w:pPr>
                        </w:p>
                        <w:p w14:paraId="63F96B7F" w14:textId="77777777" w:rsidR="00F12730" w:rsidRPr="00845C30" w:rsidRDefault="00F12730" w:rsidP="00F12730">
                          <w:pPr>
                            <w:pStyle w:val="Fuzeile"/>
                            <w:tabs>
                              <w:tab w:val="clear" w:pos="4536"/>
                            </w:tabs>
                            <w:spacing w:line="276" w:lineRule="auto"/>
                            <w:jc w:val="right"/>
                            <w:rPr>
                              <w:rStyle w:val="SchwacheHervorhebung"/>
                              <w:b/>
                              <w:bCs/>
                              <w:i w:val="0"/>
                              <w:iCs w:val="0"/>
                              <w:color w:val="7F7F7F" w:themeColor="text1" w:themeTint="80"/>
                              <w:szCs w:val="16"/>
                            </w:rPr>
                          </w:pPr>
                        </w:p>
                        <w:p w14:paraId="729DC039" w14:textId="77777777" w:rsidR="00F12730" w:rsidRPr="00845C30" w:rsidRDefault="00F12730" w:rsidP="00F12730">
                          <w:pPr>
                            <w:pStyle w:val="Fuzeile"/>
                            <w:tabs>
                              <w:tab w:val="clear" w:pos="4536"/>
                            </w:tabs>
                            <w:spacing w:line="276" w:lineRule="auto"/>
                            <w:jc w:val="right"/>
                            <w:rPr>
                              <w:rStyle w:val="SchwacheHervorhebung"/>
                              <w:b/>
                              <w:bCs/>
                              <w:i w:val="0"/>
                              <w:iCs w:val="0"/>
                              <w:color w:val="7F7F7F" w:themeColor="text1" w:themeTint="80"/>
                              <w:szCs w:val="16"/>
                            </w:rPr>
                          </w:pPr>
                        </w:p>
                        <w:p w14:paraId="3B0F9300" w14:textId="38DE24AD" w:rsidR="000C2AB0" w:rsidRPr="002B0FEA" w:rsidRDefault="000C2AB0" w:rsidP="00CE230E">
                          <w:pPr>
                            <w:pStyle w:val="Fuzeile"/>
                            <w:tabs>
                              <w:tab w:val="clear" w:pos="4536"/>
                            </w:tabs>
                            <w:spacing w:line="360" w:lineRule="auto"/>
                            <w:jc w:val="righ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475E64B0">
            <v:shapetype id="_x0000_t202" coordsize="21600,21600" o:spt="202" path="m,l,21600r21600,l21600,xe" w14:anchorId="541D6947">
              <v:stroke joinstyle="miter"/>
              <v:path gradientshapeok="t" o:connecttype="rect"/>
            </v:shapetype>
            <v:shape id="Text Box 84" style="position:absolute;left:0;text-align:left;margin-left:304.15pt;margin-top:797.25pt;width:148.5pt;height:24pt;z-index:25165830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44"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">
              <v:textbox inset="0,0,0,0">
                <w:txbxContent>
                  <w:p w:rsidRPr="00B40451" w:rsidR="00F12730" w:rsidP="00F12730" w:rsidRDefault="00F12730" w14:paraId="1810063E" w14:textId="77777777">
                    <w:pPr>
                      <w:pStyle w:val="Fuzeile"/>
                      <w:tabs>
                        <w:tab w:val="clear" w:pos="4536"/>
                      </w:tabs>
                      <w:spacing w:line="276" w:lineRule="auto"/>
                      <w:jc w:val="right"/>
                    </w:pPr>
                    <w:r w:rsidRPr="00B40451">
                      <w:t xml:space="preserve">Seite </w:t>
                    </w:r>
                    <w:r w:rsidRPr="00B40451">
                      <w:fldChar w:fldCharType="begin"/>
                    </w:r>
                    <w:r w:rsidRPr="00B40451">
                      <w:instrText>PAGE  \* Arabic  \* MERGEFORMAT</w:instrText>
                    </w:r>
                    <w:r w:rsidRPr="00B40451">
                      <w:fldChar w:fldCharType="separate"/>
                    </w:r>
                    <w:r>
                      <w:t>23</w:t>
                    </w:r>
                    <w:r w:rsidRPr="00B40451">
                      <w:fldChar w:fldCharType="end"/>
                    </w:r>
                    <w:r w:rsidRPr="00B40451">
                      <w:t xml:space="preserve"> von </w:t>
                    </w:r>
                    <w:r>
                      <w:fldChar w:fldCharType="begin"/>
                    </w:r>
                    <w:r>
                      <w:instrText>NUMPAGES \* Arabisch \* MERGEFORMAT</w:instrText>
                    </w:r>
                    <w:r>
                      <w:fldChar w:fldCharType="separate"/>
                    </w:r>
                    <w:r>
                      <w:t>41</w:t>
                    </w:r>
                    <w:r>
                      <w:fldChar w:fldCharType="end"/>
                    </w:r>
                  </w:p>
                  <w:p w:rsidRPr="00B40451" w:rsidR="00F12730" w:rsidP="00F12730" w:rsidRDefault="00F12730" w14:paraId="0ADA75E6" w14:textId="77777777">
                    <w:pPr>
                      <w:pStyle w:val="Fuzeile"/>
                      <w:tabs>
                        <w:tab w:val="clear" w:pos="9072"/>
                      </w:tabs>
                      <w:jc w:val="right"/>
                      <w:rPr>
                        <w:u w:val="single"/>
                      </w:rPr>
                    </w:pPr>
                    <w:r w:rsidRPr="00B40451">
                      <w:t xml:space="preserve">© </w:t>
                    </w:r>
                    <w:hyperlink w:history="1" r:id="rId2">
                      <w:r w:rsidRPr="00B40451">
                        <w:rPr>
                          <w:rStyle w:val="Hyperlink"/>
                        </w:rPr>
                        <w:t>CC BY NC SA</w:t>
                      </w:r>
                    </w:hyperlink>
                    <w:r w:rsidRPr="00B40451">
                      <w:rPr>
                        <w:rStyle w:val="Hyperlink"/>
                      </w:rPr>
                      <w:t xml:space="preserve"> 4.0</w:t>
                    </w:r>
                  </w:p>
                  <w:p w:rsidRPr="00B40451" w:rsidR="00F12730" w:rsidP="00F12730" w:rsidRDefault="00F12730" w14:paraId="61829076"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F12730" w:rsidP="00F12730" w:rsidRDefault="00F12730" w14:paraId="2BA226A1"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F12730" w:rsidP="00F12730" w:rsidRDefault="00F12730" w14:paraId="17AD93B2"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F12730" w:rsidP="00F12730" w:rsidRDefault="00F12730" w14:paraId="0DE4B5B7" w14:textId="77777777">
                    <w:pPr>
                      <w:pStyle w:val="Fuzeile"/>
                      <w:tabs>
                        <w:tab w:val="clear" w:pos="4536"/>
                      </w:tabs>
                      <w:spacing w:line="276" w:lineRule="auto"/>
                      <w:jc w:val="right"/>
                      <w:rPr>
                        <w:rStyle w:val="SchwacheHervorhebung"/>
                        <w:b/>
                        <w:bCs/>
                        <w:i w:val="0"/>
                        <w:iCs w:val="0"/>
                        <w:color w:val="7F7F7F" w:themeColor="text1" w:themeTint="80"/>
                        <w:szCs w:val="16"/>
                      </w:rPr>
                    </w:pPr>
                  </w:p>
                  <w:p w:rsidRPr="002B0FEA" w:rsidR="000C2AB0" w:rsidP="00CE230E" w:rsidRDefault="000C2AB0" w14:paraId="66204FF1" w14:textId="38DE24AD">
                    <w:pPr>
                      <w:pStyle w:val="Fuzeile"/>
                      <w:tabs>
                        <w:tab w:val="clear" w:pos="4536"/>
                      </w:tabs>
                      <w:spacing w:line="360" w:lineRule="auto"/>
                      <w:jc w:val="right"/>
                    </w:pPr>
                  </w:p>
                </w:txbxContent>
              </v:textbox>
              <w10:wrap anchory="page"/>
            </v:shape>
          </w:pict>
        </mc:Fallback>
      </mc:AlternateContent>
    </w:r>
    <w:r w:rsidR="000C2AB0" w:rsidRPr="00946146">
      <w:rPr>
        <w:b/>
        <w:bCs/>
        <w:noProof/>
        <w:color w:val="303059" w:themeColor="accent3"/>
        <w:szCs w:val="16"/>
      </w:rPr>
      <mc:AlternateContent>
        <mc:Choice Requires="wps">
          <w:drawing>
            <wp:anchor distT="0" distB="0" distL="114300" distR="114300" simplePos="0" relativeHeight="251658303" behindDoc="0" locked="0" layoutInCell="1" allowOverlap="1" wp14:anchorId="316A5430" wp14:editId="0E65A4E2">
              <wp:simplePos x="0" y="0"/>
              <wp:positionH relativeFrom="column">
                <wp:posOffset>7353678</wp:posOffset>
              </wp:positionH>
              <wp:positionV relativeFrom="page">
                <wp:posOffset>6942455</wp:posOffset>
              </wp:positionV>
              <wp:extent cx="1886400" cy="360000"/>
              <wp:effectExtent l="0" t="0" r="6350" b="8890"/>
              <wp:wrapNone/>
              <wp:docPr id="83" name="Text Box 83"/>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462A36C1" w14:textId="77777777" w:rsidR="000C2AB0" w:rsidRPr="002B0FEA" w:rsidRDefault="000C2AB0" w:rsidP="00914EBA">
                          <w:pPr>
                            <w:pStyle w:val="Fuzeile"/>
                            <w:tabs>
                              <w:tab w:val="clear" w:pos="4536"/>
                            </w:tabs>
                            <w:spacing w:line="276" w:lineRule="auto"/>
                            <w:ind w:right="-24"/>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5C83685F" w14:textId="77777777" w:rsidR="000C2AB0" w:rsidRPr="008F2F0E" w:rsidRDefault="000C2AB0" w:rsidP="00914EBA">
                          <w:pPr>
                            <w:pStyle w:val="Fuzeile"/>
                            <w:tabs>
                              <w:tab w:val="clear" w:pos="9072"/>
                            </w:tabs>
                            <w:ind w:right="-24"/>
                            <w:jc w:val="right"/>
                            <w:rPr>
                              <w:u w:val="single"/>
                            </w:rPr>
                          </w:pPr>
                          <w:r w:rsidRPr="008F2F0E">
                            <w:t xml:space="preserve">© </w:t>
                          </w:r>
                          <w:hyperlink r:id="rId3" w:history="1">
                            <w:r w:rsidRPr="008F2F0E">
                              <w:rPr>
                                <w:rStyle w:val="Hyperlink"/>
                              </w:rPr>
                              <w:t>CC BY NC SA</w:t>
                            </w:r>
                          </w:hyperlink>
                        </w:p>
                        <w:p w14:paraId="3847F1AF" w14:textId="77777777" w:rsidR="000C2AB0" w:rsidRPr="00845C30" w:rsidRDefault="000C2AB0" w:rsidP="00914EBA">
                          <w:pPr>
                            <w:pStyle w:val="Fuzeile"/>
                            <w:tabs>
                              <w:tab w:val="clear" w:pos="4536"/>
                            </w:tabs>
                            <w:spacing w:line="276" w:lineRule="auto"/>
                            <w:ind w:right="-24"/>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7B7DF65D">
            <v:shape id="Text Box 83" style="position:absolute;left:0;text-align:left;margin-left:579.05pt;margin-top:546.65pt;width:148.55pt;height:28.35pt;z-index:25165830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45"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" w14:anchorId="316A5430">
              <v:textbox inset="0,0,0,0">
                <w:txbxContent>
                  <w:p w:rsidRPr="002B0FEA" w:rsidR="000C2AB0" w:rsidP="00914EBA" w:rsidRDefault="000C2AB0" w14:paraId="2E7CB442" w14:textId="77777777">
                    <w:pPr>
                      <w:pStyle w:val="Fuzeile"/>
                      <w:tabs>
                        <w:tab w:val="clear" w:pos="4536"/>
                      </w:tabs>
                      <w:spacing w:line="276" w:lineRule="auto"/>
                      <w:ind w:right="-24"/>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fldChar w:fldCharType="begin"/>
                    </w:r>
                    <w:r>
                      <w:instrText>NUMPAGES \* Arabisch \* MERGEFORMAT</w:instrText>
                    </w:r>
                    <w:r>
                      <w:fldChar w:fldCharType="separate"/>
                    </w:r>
                    <w:r w:rsidRPr="002B0FEA">
                      <w:t>1</w:t>
                    </w:r>
                    <w:r>
                      <w:fldChar w:fldCharType="end"/>
                    </w:r>
                  </w:p>
                  <w:p w:rsidRPr="008F2F0E" w:rsidR="000C2AB0" w:rsidP="00914EBA" w:rsidRDefault="000C2AB0" w14:paraId="10025047" w14:textId="77777777">
                    <w:pPr>
                      <w:pStyle w:val="Fuzeile"/>
                      <w:tabs>
                        <w:tab w:val="clear" w:pos="9072"/>
                      </w:tabs>
                      <w:ind w:right="-24"/>
                      <w:jc w:val="right"/>
                      <w:rPr>
                        <w:u w:val="single"/>
                      </w:rPr>
                    </w:pPr>
                    <w:r w:rsidRPr="008F2F0E">
                      <w:t xml:space="preserve">© </w:t>
                    </w:r>
                    <w:hyperlink w:history="1" r:id="rId4">
                      <w:r w:rsidRPr="008F2F0E">
                        <w:rPr>
                          <w:rStyle w:val="Hyperlink"/>
                        </w:rPr>
                        <w:t>CC BY NC SA</w:t>
                      </w:r>
                    </w:hyperlink>
                  </w:p>
                  <w:p w:rsidRPr="00845C30" w:rsidR="000C2AB0" w:rsidP="00914EBA" w:rsidRDefault="000C2AB0" w14:paraId="2DBF0D7D" w14:textId="77777777">
                    <w:pPr>
                      <w:pStyle w:val="Fuzeile"/>
                      <w:tabs>
                        <w:tab w:val="clear" w:pos="4536"/>
                      </w:tabs>
                      <w:spacing w:line="276" w:lineRule="auto"/>
                      <w:ind w:right="-24"/>
                      <w:jc w:val="right"/>
                      <w:rPr>
                        <w:rStyle w:val="SchwacheHervorhebung"/>
                        <w:b/>
                        <w:bCs/>
                        <w:i w:val="0"/>
                        <w:iCs w:val="0"/>
                        <w:color w:val="7F7F7F" w:themeColor="text1" w:themeTint="80"/>
                        <w:szCs w:val="16"/>
                      </w:rPr>
                    </w:pPr>
                  </w:p>
                </w:txbxContent>
              </v:textbox>
              <w10:wrap anchory="page"/>
            </v:shape>
          </w:pict>
        </mc:Fallback>
      </mc:AlternateContent>
    </w:r>
    <w:r w:rsidR="000C2AB0">
      <w:rPr>
        <w:noProof/>
      </w:rPr>
      <w:drawing>
        <wp:anchor distT="0" distB="0" distL="114300" distR="114300" simplePos="0" relativeHeight="251658304" behindDoc="1" locked="0" layoutInCell="1" allowOverlap="1" wp14:anchorId="623F76F3" wp14:editId="37C322DE">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201712804"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5">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000C2AB0" w:rsidRPr="00952996">
      <w:rPr>
        <w:b/>
        <w:bCs/>
        <w:noProof/>
        <w:color w:val="303059" w:themeColor="accent3"/>
        <w:sz w:val="20"/>
        <w:szCs w:val="2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E4E8B" w14:textId="49CD98FA" w:rsidR="000C2AB0" w:rsidRDefault="000C2AB0" w:rsidP="00A84D74">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sidRPr="00946146">
      <w:rPr>
        <w:b/>
        <w:bCs/>
        <w:noProof/>
        <w:color w:val="303059" w:themeColor="accent3"/>
        <w:szCs w:val="16"/>
      </w:rPr>
      <mc:AlternateContent>
        <mc:Choice Requires="wps">
          <w:drawing>
            <wp:anchor distT="0" distB="0" distL="114300" distR="114300" simplePos="0" relativeHeight="251658255" behindDoc="0" locked="0" layoutInCell="1" allowOverlap="1" wp14:anchorId="59F4706A" wp14:editId="59E8C8D4">
              <wp:simplePos x="0" y="0"/>
              <wp:positionH relativeFrom="column">
                <wp:posOffset>7362825</wp:posOffset>
              </wp:positionH>
              <wp:positionV relativeFrom="page">
                <wp:posOffset>6895465</wp:posOffset>
              </wp:positionV>
              <wp:extent cx="1886400" cy="360000"/>
              <wp:effectExtent l="0" t="0" r="6985" b="8255"/>
              <wp:wrapNone/>
              <wp:docPr id="54" name="Text Box 54"/>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6876250D" w14:textId="77777777" w:rsidR="00F12730" w:rsidRPr="00B40451" w:rsidRDefault="00F12730" w:rsidP="00F12730">
                          <w:pPr>
                            <w:pStyle w:val="Fuzeile"/>
                            <w:tabs>
                              <w:tab w:val="clear" w:pos="4536"/>
                            </w:tabs>
                            <w:spacing w:line="276" w:lineRule="auto"/>
                            <w:jc w:val="right"/>
                          </w:pPr>
                          <w:r w:rsidRPr="00B40451">
                            <w:t xml:space="preserve">Seite </w:t>
                          </w:r>
                          <w:r w:rsidRPr="00B40451">
                            <w:fldChar w:fldCharType="begin"/>
                          </w:r>
                          <w:r w:rsidRPr="00B40451">
                            <w:instrText>PAGE  \* Arabic  \* MERGEFORMAT</w:instrText>
                          </w:r>
                          <w:r w:rsidRPr="00B40451">
                            <w:fldChar w:fldCharType="separate"/>
                          </w:r>
                          <w:r>
                            <w:t>23</w:t>
                          </w:r>
                          <w:r w:rsidRPr="00B40451">
                            <w:fldChar w:fldCharType="end"/>
                          </w:r>
                          <w:r w:rsidRPr="00B40451">
                            <w:t xml:space="preserve"> von </w:t>
                          </w:r>
                          <w:fldSimple w:instr="NUMPAGES \* Arabisch \* MERGEFORMAT">
                            <w:r>
                              <w:t>41</w:t>
                            </w:r>
                          </w:fldSimple>
                        </w:p>
                        <w:p w14:paraId="17786580" w14:textId="77777777" w:rsidR="00F12730" w:rsidRPr="00B40451" w:rsidRDefault="00F12730" w:rsidP="00F12730">
                          <w:pPr>
                            <w:pStyle w:val="Fuzeile"/>
                            <w:tabs>
                              <w:tab w:val="clear" w:pos="9072"/>
                            </w:tabs>
                            <w:jc w:val="right"/>
                            <w:rPr>
                              <w:u w:val="single"/>
                            </w:rPr>
                          </w:pPr>
                          <w:r w:rsidRPr="00B40451">
                            <w:t xml:space="preserve">© </w:t>
                          </w:r>
                          <w:hyperlink r:id="rId1" w:history="1">
                            <w:r w:rsidRPr="00B40451">
                              <w:rPr>
                                <w:rStyle w:val="Hyperlink"/>
                              </w:rPr>
                              <w:t>CC BY NC SA</w:t>
                            </w:r>
                          </w:hyperlink>
                          <w:r w:rsidRPr="00B40451">
                            <w:rPr>
                              <w:rStyle w:val="Hyperlink"/>
                            </w:rPr>
                            <w:t xml:space="preserve"> 4.0</w:t>
                          </w:r>
                        </w:p>
                        <w:p w14:paraId="00DAAA0F" w14:textId="77777777" w:rsidR="00F12730" w:rsidRPr="00B40451" w:rsidRDefault="00F12730" w:rsidP="00F12730">
                          <w:pPr>
                            <w:pStyle w:val="Fuzeile"/>
                            <w:tabs>
                              <w:tab w:val="clear" w:pos="4536"/>
                            </w:tabs>
                            <w:spacing w:line="276" w:lineRule="auto"/>
                            <w:jc w:val="right"/>
                            <w:rPr>
                              <w:rStyle w:val="SchwacheHervorhebung"/>
                              <w:b/>
                              <w:bCs/>
                              <w:i w:val="0"/>
                              <w:iCs w:val="0"/>
                              <w:color w:val="7F7F7F" w:themeColor="text1" w:themeTint="80"/>
                              <w:szCs w:val="16"/>
                            </w:rPr>
                          </w:pPr>
                        </w:p>
                        <w:p w14:paraId="5FBAAAA8" w14:textId="77777777" w:rsidR="00F12730" w:rsidRPr="00845C30" w:rsidRDefault="00F12730" w:rsidP="00F12730">
                          <w:pPr>
                            <w:pStyle w:val="Fuzeile"/>
                            <w:tabs>
                              <w:tab w:val="clear" w:pos="4536"/>
                            </w:tabs>
                            <w:spacing w:line="276" w:lineRule="auto"/>
                            <w:jc w:val="right"/>
                            <w:rPr>
                              <w:rStyle w:val="SchwacheHervorhebung"/>
                              <w:b/>
                              <w:bCs/>
                              <w:i w:val="0"/>
                              <w:iCs w:val="0"/>
                              <w:color w:val="7F7F7F" w:themeColor="text1" w:themeTint="80"/>
                              <w:szCs w:val="16"/>
                            </w:rPr>
                          </w:pPr>
                        </w:p>
                        <w:p w14:paraId="1731EB7E" w14:textId="77777777" w:rsidR="00F12730" w:rsidRPr="00845C30" w:rsidRDefault="00F12730" w:rsidP="00F12730">
                          <w:pPr>
                            <w:pStyle w:val="Fuzeile"/>
                            <w:tabs>
                              <w:tab w:val="clear" w:pos="4536"/>
                            </w:tabs>
                            <w:spacing w:line="276" w:lineRule="auto"/>
                            <w:jc w:val="right"/>
                            <w:rPr>
                              <w:rStyle w:val="SchwacheHervorhebung"/>
                              <w:b/>
                              <w:bCs/>
                              <w:i w:val="0"/>
                              <w:iCs w:val="0"/>
                              <w:color w:val="7F7F7F" w:themeColor="text1" w:themeTint="80"/>
                              <w:szCs w:val="16"/>
                            </w:rPr>
                          </w:pPr>
                        </w:p>
                        <w:p w14:paraId="7123F465" w14:textId="77777777" w:rsidR="00F12730" w:rsidRPr="00845C30" w:rsidRDefault="00F12730" w:rsidP="00F12730">
                          <w:pPr>
                            <w:pStyle w:val="Fuzeile"/>
                            <w:tabs>
                              <w:tab w:val="clear" w:pos="4536"/>
                            </w:tabs>
                            <w:spacing w:line="276" w:lineRule="auto"/>
                            <w:jc w:val="right"/>
                            <w:rPr>
                              <w:rStyle w:val="SchwacheHervorhebung"/>
                              <w:b/>
                              <w:bCs/>
                              <w:i w:val="0"/>
                              <w:iCs w:val="0"/>
                              <w:color w:val="7F7F7F" w:themeColor="text1" w:themeTint="80"/>
                              <w:szCs w:val="16"/>
                            </w:rPr>
                          </w:pPr>
                        </w:p>
                        <w:p w14:paraId="36085245" w14:textId="77777777" w:rsidR="000C2AB0" w:rsidRPr="00845C30" w:rsidRDefault="000C2AB0" w:rsidP="00914EBA">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97937CE">
            <v:shapetype id="_x0000_t202" coordsize="21600,21600" o:spt="202" path="m,l,21600r21600,l21600,xe" w14:anchorId="59F4706A">
              <v:stroke joinstyle="miter"/>
              <v:path gradientshapeok="t" o:connecttype="rect"/>
            </v:shapetype>
            <v:shape id="Text Box 54" style="position:absolute;left:0;text-align:left;margin-left:579.75pt;margin-top:542.95pt;width:148.55pt;height:28.3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4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">
              <v:textbox inset="0,0,0,0">
                <w:txbxContent>
                  <w:p w:rsidRPr="00B40451" w:rsidR="00F12730" w:rsidP="00F12730" w:rsidRDefault="00F12730" w14:paraId="365D5AA8" w14:textId="77777777">
                    <w:pPr>
                      <w:pStyle w:val="Fuzeile"/>
                      <w:tabs>
                        <w:tab w:val="clear" w:pos="4536"/>
                      </w:tabs>
                      <w:spacing w:line="276" w:lineRule="auto"/>
                      <w:jc w:val="right"/>
                    </w:pPr>
                    <w:r w:rsidRPr="00B40451">
                      <w:t xml:space="preserve">Seite </w:t>
                    </w:r>
                    <w:r w:rsidRPr="00B40451">
                      <w:fldChar w:fldCharType="begin"/>
                    </w:r>
                    <w:r w:rsidRPr="00B40451">
                      <w:instrText>PAGE  \* Arabic  \* MERGEFORMAT</w:instrText>
                    </w:r>
                    <w:r w:rsidRPr="00B40451">
                      <w:fldChar w:fldCharType="separate"/>
                    </w:r>
                    <w:r>
                      <w:t>23</w:t>
                    </w:r>
                    <w:r w:rsidRPr="00B40451">
                      <w:fldChar w:fldCharType="end"/>
                    </w:r>
                    <w:r w:rsidRPr="00B40451">
                      <w:t xml:space="preserve"> von </w:t>
                    </w:r>
                    <w:r>
                      <w:fldChar w:fldCharType="begin"/>
                    </w:r>
                    <w:r>
                      <w:instrText>NUMPAGES \* Arabisch \* MERGEFORMAT</w:instrText>
                    </w:r>
                    <w:r>
                      <w:fldChar w:fldCharType="separate"/>
                    </w:r>
                    <w:r>
                      <w:t>41</w:t>
                    </w:r>
                    <w:r>
                      <w:fldChar w:fldCharType="end"/>
                    </w:r>
                  </w:p>
                  <w:p w:rsidRPr="00B40451" w:rsidR="00F12730" w:rsidP="00F12730" w:rsidRDefault="00F12730" w14:paraId="24986886" w14:textId="77777777">
                    <w:pPr>
                      <w:pStyle w:val="Fuzeile"/>
                      <w:tabs>
                        <w:tab w:val="clear" w:pos="9072"/>
                      </w:tabs>
                      <w:jc w:val="right"/>
                      <w:rPr>
                        <w:u w:val="single"/>
                      </w:rPr>
                    </w:pPr>
                    <w:r w:rsidRPr="00B40451">
                      <w:t xml:space="preserve">© </w:t>
                    </w:r>
                    <w:hyperlink w:history="1" r:id="rId2">
                      <w:r w:rsidRPr="00B40451">
                        <w:rPr>
                          <w:rStyle w:val="Hyperlink"/>
                        </w:rPr>
                        <w:t>CC BY NC SA</w:t>
                      </w:r>
                    </w:hyperlink>
                    <w:r w:rsidRPr="00B40451">
                      <w:rPr>
                        <w:rStyle w:val="Hyperlink"/>
                      </w:rPr>
                      <w:t xml:space="preserve"> 4.0</w:t>
                    </w:r>
                  </w:p>
                  <w:p w:rsidRPr="00B40451" w:rsidR="00F12730" w:rsidP="00F12730" w:rsidRDefault="00F12730" w14:paraId="0E27B00A"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F12730" w:rsidP="00F12730" w:rsidRDefault="00F12730" w14:paraId="60061E4C"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F12730" w:rsidP="00F12730" w:rsidRDefault="00F12730" w14:paraId="44EAFD9C"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F12730" w:rsidP="00F12730" w:rsidRDefault="00F12730" w14:paraId="4B94D5A5"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0C2AB0" w:rsidP="00914EBA" w:rsidRDefault="000C2AB0" w14:paraId="3DEEC669" w14:textId="77777777">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Pr>
        <w:noProof/>
      </w:rPr>
      <w:drawing>
        <wp:anchor distT="0" distB="0" distL="114300" distR="114300" simplePos="0" relativeHeight="251658254" behindDoc="1" locked="1" layoutInCell="1" allowOverlap="0" wp14:anchorId="61505585" wp14:editId="61EDA781">
          <wp:simplePos x="0" y="0"/>
          <wp:positionH relativeFrom="column">
            <wp:posOffset>-4445</wp:posOffset>
          </wp:positionH>
          <wp:positionV relativeFrom="page">
            <wp:posOffset>9772650</wp:posOffset>
          </wp:positionV>
          <wp:extent cx="856800" cy="489600"/>
          <wp:effectExtent l="0" t="0" r="635" b="5715"/>
          <wp:wrapSquare wrapText="bothSides"/>
          <wp:docPr id="2036757622"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rPr>
      <mc:AlternateContent>
        <mc:Choice Requires="wps">
          <w:drawing>
            <wp:anchor distT="0" distB="0" distL="114300" distR="114300" simplePos="0" relativeHeight="251658253" behindDoc="0" locked="0" layoutInCell="1" allowOverlap="1" wp14:anchorId="753FF80C" wp14:editId="321BCBB0">
              <wp:simplePos x="0" y="0"/>
              <wp:positionH relativeFrom="column">
                <wp:posOffset>3862070</wp:posOffset>
              </wp:positionH>
              <wp:positionV relativeFrom="page">
                <wp:posOffset>10020414</wp:posOffset>
              </wp:positionV>
              <wp:extent cx="1886400" cy="360000"/>
              <wp:effectExtent l="0" t="0" r="6350" b="8890"/>
              <wp:wrapNone/>
              <wp:docPr id="55" name="Text Box 55"/>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2075A2FC" w14:textId="77777777" w:rsidR="000C2AB0" w:rsidRPr="002B0FEA" w:rsidRDefault="000C2AB0" w:rsidP="00864756">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5BFA61F4" w14:textId="77777777" w:rsidR="000C2AB0" w:rsidRPr="008F2F0E" w:rsidRDefault="000C2AB0" w:rsidP="00864756">
                          <w:pPr>
                            <w:pStyle w:val="Fuzeile"/>
                            <w:tabs>
                              <w:tab w:val="clear" w:pos="9072"/>
                            </w:tabs>
                            <w:ind w:right="-6"/>
                            <w:jc w:val="right"/>
                            <w:rPr>
                              <w:u w:val="single"/>
                            </w:rPr>
                          </w:pPr>
                          <w:r w:rsidRPr="008F2F0E">
                            <w:t xml:space="preserve">© </w:t>
                          </w:r>
                          <w:hyperlink r:id="rId4" w:history="1">
                            <w:r w:rsidRPr="008F2F0E">
                              <w:rPr>
                                <w:rStyle w:val="Hyperlink"/>
                              </w:rPr>
                              <w:t>CC BY NC SA</w:t>
                            </w:r>
                          </w:hyperlink>
                        </w:p>
                        <w:p w14:paraId="2F8CC7A0" w14:textId="77777777" w:rsidR="000C2AB0" w:rsidRPr="00845C30" w:rsidRDefault="000C2AB0"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7FC1373C">
            <v:shape id="Text Box 55" style="position:absolute;left:0;text-align:left;margin-left:304.1pt;margin-top:789pt;width:148.55pt;height:28.3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4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" w14:anchorId="753FF80C">
              <v:textbox inset="0,0,0,0">
                <w:txbxContent>
                  <w:p w:rsidRPr="002B0FEA" w:rsidR="000C2AB0" w:rsidP="00864756" w:rsidRDefault="000C2AB0" w14:paraId="32C6A5AB" w14:textId="77777777">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fldChar w:fldCharType="begin"/>
                    </w:r>
                    <w:r>
                      <w:instrText>NUMPAGES \* Arabisch \* MERGEFORMAT</w:instrText>
                    </w:r>
                    <w:r>
                      <w:fldChar w:fldCharType="separate"/>
                    </w:r>
                    <w:r w:rsidRPr="002B0FEA">
                      <w:t>1</w:t>
                    </w:r>
                    <w:r>
                      <w:fldChar w:fldCharType="end"/>
                    </w:r>
                  </w:p>
                  <w:p w:rsidRPr="008F2F0E" w:rsidR="000C2AB0" w:rsidP="00864756" w:rsidRDefault="000C2AB0" w14:paraId="7498A516" w14:textId="77777777">
                    <w:pPr>
                      <w:pStyle w:val="Fuzeile"/>
                      <w:tabs>
                        <w:tab w:val="clear" w:pos="9072"/>
                      </w:tabs>
                      <w:ind w:right="-6"/>
                      <w:jc w:val="right"/>
                      <w:rPr>
                        <w:u w:val="single"/>
                      </w:rPr>
                    </w:pPr>
                    <w:r w:rsidRPr="008F2F0E">
                      <w:t xml:space="preserve">© </w:t>
                    </w:r>
                    <w:hyperlink w:history="1" r:id="rId5">
                      <w:r w:rsidRPr="008F2F0E">
                        <w:rPr>
                          <w:rStyle w:val="Hyperlink"/>
                        </w:rPr>
                        <w:t>CC BY NC SA</w:t>
                      </w:r>
                    </w:hyperlink>
                  </w:p>
                  <w:p w:rsidRPr="00845C30" w:rsidR="000C2AB0" w:rsidP="00864756" w:rsidRDefault="000C2AB0" w14:paraId="3656B9AB" w14:textId="77777777">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color w:val="303059" w:themeColor="accent3"/>
        <w:szCs w:val="16"/>
      </w:rPr>
      <w:t xml:space="preserve"> </w:t>
    </w:r>
    <w:r w:rsidR="00304B5E">
      <w:rPr>
        <w:noProof/>
      </w:rPr>
      <w:drawing>
        <wp:anchor distT="0" distB="0" distL="114300" distR="114300" simplePos="0" relativeHeight="251664455" behindDoc="1" locked="1" layoutInCell="1" allowOverlap="0" wp14:anchorId="6F72959F" wp14:editId="5B7F9002">
          <wp:simplePos x="0" y="0"/>
          <wp:positionH relativeFrom="column">
            <wp:posOffset>-152400</wp:posOffset>
          </wp:positionH>
          <wp:positionV relativeFrom="page">
            <wp:posOffset>6738620</wp:posOffset>
          </wp:positionV>
          <wp:extent cx="856615" cy="489585"/>
          <wp:effectExtent l="0" t="0" r="635" b="5715"/>
          <wp:wrapSquare wrapText="bothSides"/>
          <wp:docPr id="1945462754" name="Picture 123" descr="Ein Bild, das Grafiken, Schrift, Grafikdesign, Tex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14716" name="Picture 123" descr="Ein Bild, das Grafiken, Schrift, Grafikdesign, Text enthält.&#10;&#10;KI-generierte Inhalte können fehlerhaft sein."/>
                  <pic:cNvPicPr/>
                </pic:nvPicPr>
                <pic:blipFill>
                  <a:blip r:embed="rId3">
                    <a:extLst>
                      <a:ext uri="{28A0092B-C50C-407E-A947-70E740481C1C}">
                        <a14:useLocalDpi xmlns:a14="http://schemas.microsoft.com/office/drawing/2010/main" val="0"/>
                      </a:ext>
                    </a:extLst>
                  </a:blip>
                  <a:stretch>
                    <a:fillRect/>
                  </a:stretch>
                </pic:blipFill>
                <pic:spPr>
                  <a:xfrm>
                    <a:off x="0" y="0"/>
                    <a:ext cx="856615" cy="489585"/>
                  </a:xfrm>
                  <a:prstGeom prst="rect">
                    <a:avLst/>
                  </a:prstGeom>
                </pic:spPr>
              </pic:pic>
            </a:graphicData>
          </a:graphic>
          <wp14:sizeRelH relativeFrom="margin">
            <wp14:pctWidth>0</wp14:pctWidth>
          </wp14:sizeRelH>
          <wp14:sizeRelV relativeFrom="margin">
            <wp14:pctHeight>0</wp14:pctHeight>
          </wp14:sizeRelV>
        </wp:anchor>
      </w:drawing>
    </w:r>
  </w:p>
  <w:p w14:paraId="7C07FFFC" w14:textId="705CE7FD" w:rsidR="000C2AB0" w:rsidRPr="00864756" w:rsidRDefault="000C2AB0" w:rsidP="00864756">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Pr>
        <w:rFonts w:cstheme="minorHAnsi"/>
        <w:smallCaps/>
        <w:noProof/>
        <w:szCs w:val="20"/>
      </w:rPr>
      <mc:AlternateContent>
        <mc:Choice Requires="wps">
          <w:drawing>
            <wp:anchor distT="0" distB="0" distL="114300" distR="114300" simplePos="0" relativeHeight="251658256" behindDoc="1" locked="0" layoutInCell="0" allowOverlap="0" wp14:anchorId="69270A57" wp14:editId="7CE4EBA6">
              <wp:simplePos x="0" y="0"/>
              <wp:positionH relativeFrom="page">
                <wp:align>right</wp:align>
              </wp:positionH>
              <wp:positionV relativeFrom="page">
                <wp:align>bottom</wp:align>
              </wp:positionV>
              <wp:extent cx="10692000" cy="180000"/>
              <wp:effectExtent l="0" t="0" r="0" b="0"/>
              <wp:wrapSquare wrapText="bothSides"/>
              <wp:docPr id="61" name="Rectangle 61"/>
              <wp:cNvGraphicFramePr/>
              <a:graphic xmlns:a="http://schemas.openxmlformats.org/drawingml/2006/main">
                <a:graphicData uri="http://schemas.microsoft.com/office/word/2010/wordprocessingShape">
                  <wps:wsp>
                    <wps:cNvSpPr/>
                    <wps:spPr>
                      <a:xfrm>
                        <a:off x="0" y="0"/>
                        <a:ext cx="10692000" cy="180000"/>
                      </a:xfrm>
                      <a:prstGeom prst="rect">
                        <a:avLst/>
                      </a:prstGeom>
                      <a:solidFill>
                        <a:srgbClr val="BED02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37244E1D">
            <v:rect id="Rechteck 61" style="position:absolute;margin-left:790.7pt;margin-top:0;width:841.9pt;height:14.15pt;z-index:-251621376;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margin;mso-height-relative:margin;v-text-anchor:middle" o:spid="_x0000_s1026" o:allowincell="f" o:allowoverlap="f" fillcolor="#bed027" stroked="f" strokeweight="1pt" w14:anchorId="2A6CA4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">
              <w10:wrap type="square" anchorx="page" anchory="page"/>
            </v:rect>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44832" w14:textId="56B04D38" w:rsidR="000C2AB0" w:rsidRPr="001A3878" w:rsidRDefault="000C2AB0" w:rsidP="001A3878">
    <w:pPr>
      <w:pStyle w:val="Fuzeile"/>
      <w:tabs>
        <w:tab w:val="clear" w:pos="4536"/>
        <w:tab w:val="clear" w:pos="9072"/>
      </w:tabs>
      <w:spacing w:line="276" w:lineRule="auto"/>
      <w:ind w:right="-6"/>
      <w:jc w:val="both"/>
      <w:rPr>
        <w:b/>
        <w:bCs/>
        <w:color w:val="303059" w:themeColor="accent3"/>
        <w:sz w:val="20"/>
        <w:szCs w:val="20"/>
      </w:rPr>
    </w:pPr>
    <w:r>
      <w:rPr>
        <w:rFonts w:cstheme="minorHAnsi"/>
        <w:smallCaps/>
        <w:noProof/>
        <w:szCs w:val="20"/>
      </w:rPr>
      <mc:AlternateContent>
        <mc:Choice Requires="wps">
          <w:drawing>
            <wp:anchor distT="0" distB="0" distL="114300" distR="114300" simplePos="0" relativeHeight="251658252" behindDoc="1" locked="0" layoutInCell="0" allowOverlap="0" wp14:anchorId="448F43EC" wp14:editId="3C9E6F31">
              <wp:simplePos x="0" y="0"/>
              <wp:positionH relativeFrom="page">
                <wp:align>right</wp:align>
              </wp:positionH>
              <wp:positionV relativeFrom="page">
                <wp:align>bottom</wp:align>
              </wp:positionV>
              <wp:extent cx="10692000" cy="180000"/>
              <wp:effectExtent l="0" t="0" r="0" b="0"/>
              <wp:wrapSquare wrapText="bothSides"/>
              <wp:docPr id="12" name="Rectangle 12"/>
              <wp:cNvGraphicFramePr/>
              <a:graphic xmlns:a="http://schemas.openxmlformats.org/drawingml/2006/main">
                <a:graphicData uri="http://schemas.microsoft.com/office/word/2010/wordprocessingShape">
                  <wps:wsp>
                    <wps:cNvSpPr/>
                    <wps:spPr>
                      <a:xfrm>
                        <a:off x="0" y="0"/>
                        <a:ext cx="10692000" cy="180000"/>
                      </a:xfrm>
                      <a:prstGeom prst="rect">
                        <a:avLst/>
                      </a:prstGeom>
                      <a:solidFill>
                        <a:srgbClr val="BED02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3E345947">
            <v:rect id="Rechteck 12" style="position:absolute;margin-left:790.7pt;margin-top:0;width:841.9pt;height:14.15pt;z-index:-251627520;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margin;mso-height-relative:margin;v-text-anchor:middle" o:spid="_x0000_s1026" o:allowincell="f" o:allowoverlap="f" fillcolor="#bed027" stroked="f" strokeweight="1pt" w14:anchorId="12729D1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">
              <w10:wrap type="square" anchorx="page" anchory="page"/>
            </v:rect>
          </w:pict>
        </mc:Fallback>
      </mc:AlternateContent>
    </w:r>
    <w:r w:rsidRPr="00946146">
      <w:rPr>
        <w:b/>
        <w:bCs/>
        <w:noProof/>
        <w:color w:val="303059" w:themeColor="accent3"/>
        <w:szCs w:val="16"/>
      </w:rPr>
      <mc:AlternateContent>
        <mc:Choice Requires="wps">
          <w:drawing>
            <wp:anchor distT="0" distB="0" distL="114300" distR="114300" simplePos="0" relativeHeight="251658250" behindDoc="0" locked="0" layoutInCell="1" allowOverlap="1" wp14:anchorId="2D928A32" wp14:editId="69CC6672">
              <wp:simplePos x="0" y="0"/>
              <wp:positionH relativeFrom="column">
                <wp:posOffset>7353678</wp:posOffset>
              </wp:positionH>
              <wp:positionV relativeFrom="page">
                <wp:posOffset>6942455</wp:posOffset>
              </wp:positionV>
              <wp:extent cx="1886400" cy="360000"/>
              <wp:effectExtent l="0" t="0" r="6350" b="8890"/>
              <wp:wrapNone/>
              <wp:docPr id="10" name="Text Box 10"/>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7A21D940" w14:textId="77777777" w:rsidR="000C2AB0" w:rsidRPr="002B0FEA" w:rsidRDefault="000C2AB0" w:rsidP="00914EBA">
                          <w:pPr>
                            <w:pStyle w:val="Fuzeile"/>
                            <w:tabs>
                              <w:tab w:val="clear" w:pos="4536"/>
                            </w:tabs>
                            <w:spacing w:line="276" w:lineRule="auto"/>
                            <w:ind w:right="-24"/>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7F9872F8" w14:textId="77777777" w:rsidR="000C2AB0" w:rsidRPr="008F2F0E" w:rsidRDefault="000C2AB0" w:rsidP="00914EBA">
                          <w:pPr>
                            <w:pStyle w:val="Fuzeile"/>
                            <w:tabs>
                              <w:tab w:val="clear" w:pos="9072"/>
                            </w:tabs>
                            <w:ind w:right="-24"/>
                            <w:jc w:val="right"/>
                            <w:rPr>
                              <w:u w:val="single"/>
                            </w:rPr>
                          </w:pPr>
                          <w:r w:rsidRPr="008F2F0E">
                            <w:t xml:space="preserve">© </w:t>
                          </w:r>
                          <w:hyperlink r:id="rId1" w:history="1">
                            <w:r w:rsidRPr="008F2F0E">
                              <w:rPr>
                                <w:rStyle w:val="Hyperlink"/>
                              </w:rPr>
                              <w:t>CC BY NC SA</w:t>
                            </w:r>
                          </w:hyperlink>
                        </w:p>
                        <w:p w14:paraId="167F84B7" w14:textId="77777777" w:rsidR="000C2AB0" w:rsidRPr="00845C30" w:rsidRDefault="000C2AB0" w:rsidP="00914EBA">
                          <w:pPr>
                            <w:pStyle w:val="Fuzeile"/>
                            <w:tabs>
                              <w:tab w:val="clear" w:pos="4536"/>
                            </w:tabs>
                            <w:spacing w:line="276" w:lineRule="auto"/>
                            <w:ind w:right="-24"/>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0AF4CF06">
            <v:shapetype id="_x0000_t202" coordsize="21600,21600" o:spt="202" path="m,l,21600r21600,l21600,xe" w14:anchorId="2D928A32">
              <v:stroke joinstyle="miter"/>
              <v:path gradientshapeok="t" o:connecttype="rect"/>
            </v:shapetype>
            <v:shape id="Text Box 10" style="position:absolute;left:0;text-align:left;margin-left:579.05pt;margin-top:546.65pt;width:148.55pt;height:28.3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4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">
              <v:textbox inset="0,0,0,0">
                <w:txbxContent>
                  <w:p w:rsidRPr="002B0FEA" w:rsidR="000C2AB0" w:rsidP="00914EBA" w:rsidRDefault="000C2AB0" w14:paraId="34F766A3" w14:textId="77777777">
                    <w:pPr>
                      <w:pStyle w:val="Fuzeile"/>
                      <w:tabs>
                        <w:tab w:val="clear" w:pos="4536"/>
                      </w:tabs>
                      <w:spacing w:line="276" w:lineRule="auto"/>
                      <w:ind w:right="-24"/>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fldChar w:fldCharType="begin"/>
                    </w:r>
                    <w:r>
                      <w:instrText>NUMPAGES \* Arabisch \* MERGEFORMAT</w:instrText>
                    </w:r>
                    <w:r>
                      <w:fldChar w:fldCharType="separate"/>
                    </w:r>
                    <w:r w:rsidRPr="002B0FEA">
                      <w:t>1</w:t>
                    </w:r>
                    <w:r>
                      <w:fldChar w:fldCharType="end"/>
                    </w:r>
                  </w:p>
                  <w:p w:rsidRPr="008F2F0E" w:rsidR="000C2AB0" w:rsidP="00914EBA" w:rsidRDefault="000C2AB0" w14:paraId="1C5AC3FE" w14:textId="77777777">
                    <w:pPr>
                      <w:pStyle w:val="Fuzeile"/>
                      <w:tabs>
                        <w:tab w:val="clear" w:pos="9072"/>
                      </w:tabs>
                      <w:ind w:right="-24"/>
                      <w:jc w:val="right"/>
                      <w:rPr>
                        <w:u w:val="single"/>
                      </w:rPr>
                    </w:pPr>
                    <w:r w:rsidRPr="008F2F0E">
                      <w:t xml:space="preserve">© </w:t>
                    </w:r>
                    <w:hyperlink w:history="1" r:id="rId2">
                      <w:r w:rsidRPr="008F2F0E">
                        <w:rPr>
                          <w:rStyle w:val="Hyperlink"/>
                        </w:rPr>
                        <w:t>CC BY NC SA</w:t>
                      </w:r>
                    </w:hyperlink>
                  </w:p>
                  <w:p w:rsidRPr="00845C30" w:rsidR="000C2AB0" w:rsidP="00914EBA" w:rsidRDefault="000C2AB0" w14:paraId="6B62F1B3" w14:textId="77777777">
                    <w:pPr>
                      <w:pStyle w:val="Fuzeile"/>
                      <w:tabs>
                        <w:tab w:val="clear" w:pos="4536"/>
                      </w:tabs>
                      <w:spacing w:line="276" w:lineRule="auto"/>
                      <w:ind w:right="-24"/>
                      <w:jc w:val="right"/>
                      <w:rPr>
                        <w:rStyle w:val="SchwacheHervorhebung"/>
                        <w:b/>
                        <w:bCs/>
                        <w:i w:val="0"/>
                        <w:iCs w:val="0"/>
                        <w:color w:val="7F7F7F" w:themeColor="text1" w:themeTint="80"/>
                        <w:szCs w:val="16"/>
                      </w:rPr>
                    </w:pPr>
                  </w:p>
                </w:txbxContent>
              </v:textbox>
              <w10:wrap anchory="page"/>
            </v:shape>
          </w:pict>
        </mc:Fallback>
      </mc:AlternateContent>
    </w:r>
    <w:r>
      <w:rPr>
        <w:noProof/>
      </w:rPr>
      <w:drawing>
        <wp:anchor distT="0" distB="0" distL="114300" distR="114300" simplePos="0" relativeHeight="251658251" behindDoc="1" locked="0" layoutInCell="1" allowOverlap="1" wp14:anchorId="61830BCA" wp14:editId="7B681F31">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3785341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52996">
      <w:rPr>
        <w:b/>
        <w:bCs/>
        <w:noProof/>
        <w:color w:val="303059" w:themeColor="accent3"/>
        <w:sz w:val="20"/>
        <w:szCs w:val="20"/>
      </w:rPr>
      <w:t xml:space="preserve"> </w:t>
    </w:r>
    <w:r w:rsidRPr="00952996">
      <w:rPr>
        <w:b/>
        <w:bCs/>
        <w:noProof/>
        <w:color w:val="303059" w:themeColor="accent3"/>
        <w:sz w:val="20"/>
        <w:szCs w:val="20"/>
      </w:rPr>
      <mc:AlternateContent>
        <mc:Choice Requires="wps">
          <w:drawing>
            <wp:anchor distT="0" distB="0" distL="114300" distR="114300" simplePos="0" relativeHeight="251658249" behindDoc="0" locked="0" layoutInCell="1" allowOverlap="1" wp14:anchorId="6481A0B2" wp14:editId="5BFEBD48">
              <wp:simplePos x="0" y="0"/>
              <wp:positionH relativeFrom="column">
                <wp:posOffset>3865636</wp:posOffset>
              </wp:positionH>
              <wp:positionV relativeFrom="page">
                <wp:posOffset>10128738</wp:posOffset>
              </wp:positionV>
              <wp:extent cx="1886400" cy="131885"/>
              <wp:effectExtent l="0" t="0" r="6350" b="8255"/>
              <wp:wrapNone/>
              <wp:docPr id="15" name="Text Box 15"/>
              <wp:cNvGraphicFramePr/>
              <a:graphic xmlns:a="http://schemas.openxmlformats.org/drawingml/2006/main">
                <a:graphicData uri="http://schemas.microsoft.com/office/word/2010/wordprocessingShape">
                  <wps:wsp>
                    <wps:cNvSpPr txBox="1"/>
                    <wps:spPr>
                      <a:xfrm>
                        <a:off x="0" y="0"/>
                        <a:ext cx="1886400" cy="131885"/>
                      </a:xfrm>
                      <a:prstGeom prst="rect">
                        <a:avLst/>
                      </a:prstGeom>
                      <a:noFill/>
                      <a:ln w="6350">
                        <a:noFill/>
                      </a:ln>
                    </wps:spPr>
                    <wps:txbx>
                      <w:txbxContent>
                        <w:p w14:paraId="37FCEF29" w14:textId="77777777" w:rsidR="000C2AB0" w:rsidRPr="002B0FEA" w:rsidRDefault="000C2AB0" w:rsidP="00CE230E">
                          <w:pPr>
                            <w:pStyle w:val="Fuzeile"/>
                            <w:tabs>
                              <w:tab w:val="clear" w:pos="4536"/>
                            </w:tabs>
                            <w:spacing w:line="360"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B8ADEE4">
            <v:shape id="Text Box 15" style="position:absolute;left:0;text-align:left;margin-left:304.4pt;margin-top:797.55pt;width:148.55pt;height:10.4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49"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" w14:anchorId="6481A0B2">
              <v:textbox inset="0,0,0,0">
                <w:txbxContent>
                  <w:p w:rsidRPr="002B0FEA" w:rsidR="000C2AB0" w:rsidP="00CE230E" w:rsidRDefault="000C2AB0" w14:paraId="63BD5960" w14:textId="77777777">
                    <w:pPr>
                      <w:pStyle w:val="Fuzeile"/>
                      <w:tabs>
                        <w:tab w:val="clear" w:pos="4536"/>
                      </w:tabs>
                      <w:spacing w:line="360"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fldChar w:fldCharType="begin"/>
                    </w:r>
                    <w:r>
                      <w:instrText>NUMPAGES \* Arabisch \* MERGEFORMAT</w:instrText>
                    </w:r>
                    <w:r>
                      <w:fldChar w:fldCharType="separate"/>
                    </w:r>
                    <w:r w:rsidRPr="002B0FEA">
                      <w:t>1</w:t>
                    </w:r>
                    <w:r>
                      <w:fldChar w:fldCharType="end"/>
                    </w:r>
                  </w:p>
                </w:txbxContent>
              </v:textbox>
              <w10:wrap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15E2E" w14:textId="77777777" w:rsidR="000C2AB0" w:rsidRDefault="000C2AB0" w:rsidP="00A84D74">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sidRPr="00946146">
      <w:rPr>
        <w:b/>
        <w:bCs/>
        <w:noProof/>
        <w:color w:val="303059" w:themeColor="accent3"/>
        <w:szCs w:val="16"/>
      </w:rPr>
      <mc:AlternateContent>
        <mc:Choice Requires="wps">
          <w:drawing>
            <wp:anchor distT="0" distB="0" distL="114300" distR="114300" simplePos="0" relativeHeight="251658261" behindDoc="0" locked="0" layoutInCell="1" allowOverlap="1" wp14:anchorId="10BB3D20" wp14:editId="7A24B343">
              <wp:simplePos x="0" y="0"/>
              <wp:positionH relativeFrom="column">
                <wp:posOffset>7363042</wp:posOffset>
              </wp:positionH>
              <wp:positionV relativeFrom="page">
                <wp:posOffset>6847840</wp:posOffset>
              </wp:positionV>
              <wp:extent cx="1886400" cy="360000"/>
              <wp:effectExtent l="0" t="0" r="6985" b="8255"/>
              <wp:wrapNone/>
              <wp:docPr id="113" name="Text Box 113"/>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300330B0" w14:textId="77777777" w:rsidR="000C2AB0" w:rsidRPr="002B0FEA" w:rsidRDefault="000C2AB0" w:rsidP="00914EBA">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056F8F08" w14:textId="77777777" w:rsidR="000C2AB0" w:rsidRPr="008F2F0E" w:rsidRDefault="000C2AB0" w:rsidP="00914EBA">
                          <w:pPr>
                            <w:pStyle w:val="Fuzeile"/>
                            <w:tabs>
                              <w:tab w:val="clear" w:pos="9072"/>
                            </w:tabs>
                            <w:ind w:right="-6"/>
                            <w:jc w:val="right"/>
                            <w:rPr>
                              <w:u w:val="single"/>
                            </w:rPr>
                          </w:pPr>
                          <w:r w:rsidRPr="008F2F0E">
                            <w:t xml:space="preserve">© </w:t>
                          </w:r>
                          <w:hyperlink r:id="rId1" w:history="1">
                            <w:r w:rsidRPr="008F2F0E">
                              <w:rPr>
                                <w:rStyle w:val="Hyperlink"/>
                              </w:rPr>
                              <w:t>CC BY NC SA</w:t>
                            </w:r>
                          </w:hyperlink>
                        </w:p>
                        <w:p w14:paraId="23CED723" w14:textId="77777777" w:rsidR="000C2AB0" w:rsidRPr="00845C30" w:rsidRDefault="000C2AB0" w:rsidP="00914EBA">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4C226A1A">
            <v:shapetype id="_x0000_t202" coordsize="21600,21600" o:spt="202" path="m,l,21600r21600,l21600,xe" w14:anchorId="10BB3D20">
              <v:stroke joinstyle="miter"/>
              <v:path gradientshapeok="t" o:connecttype="rect"/>
            </v:shapetype>
            <v:shape id="Text Box 113" style="position:absolute;left:0;text-align:left;margin-left:579.75pt;margin-top:539.2pt;width:148.55pt;height:28.3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50"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">
              <v:textbox inset="0,0,0,0">
                <w:txbxContent>
                  <w:p w:rsidRPr="002B0FEA" w:rsidR="000C2AB0" w:rsidP="00914EBA" w:rsidRDefault="000C2AB0" w14:paraId="3C741544" w14:textId="77777777">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fldChar w:fldCharType="begin"/>
                    </w:r>
                    <w:r>
                      <w:instrText>NUMPAGES \* Arabisch \* MERGEFORMAT</w:instrText>
                    </w:r>
                    <w:r>
                      <w:fldChar w:fldCharType="separate"/>
                    </w:r>
                    <w:r w:rsidRPr="002B0FEA">
                      <w:t>1</w:t>
                    </w:r>
                    <w:r>
                      <w:fldChar w:fldCharType="end"/>
                    </w:r>
                  </w:p>
                  <w:p w:rsidRPr="008F2F0E" w:rsidR="000C2AB0" w:rsidP="00914EBA" w:rsidRDefault="000C2AB0" w14:paraId="50E6E1E9" w14:textId="77777777">
                    <w:pPr>
                      <w:pStyle w:val="Fuzeile"/>
                      <w:tabs>
                        <w:tab w:val="clear" w:pos="9072"/>
                      </w:tabs>
                      <w:ind w:right="-6"/>
                      <w:jc w:val="right"/>
                      <w:rPr>
                        <w:u w:val="single"/>
                      </w:rPr>
                    </w:pPr>
                    <w:r w:rsidRPr="008F2F0E">
                      <w:t xml:space="preserve">© </w:t>
                    </w:r>
                    <w:hyperlink w:history="1" r:id="rId2">
                      <w:r w:rsidRPr="008F2F0E">
                        <w:rPr>
                          <w:rStyle w:val="Hyperlink"/>
                        </w:rPr>
                        <w:t>CC BY NC SA</w:t>
                      </w:r>
                    </w:hyperlink>
                  </w:p>
                  <w:p w:rsidRPr="00845C30" w:rsidR="000C2AB0" w:rsidP="00914EBA" w:rsidRDefault="000C2AB0" w14:paraId="07547A01" w14:textId="77777777">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Pr>
        <w:noProof/>
      </w:rPr>
      <w:drawing>
        <wp:anchor distT="0" distB="0" distL="114300" distR="114300" simplePos="0" relativeHeight="251658260" behindDoc="1" locked="1" layoutInCell="1" allowOverlap="0" wp14:anchorId="6CFE0BD8" wp14:editId="69195D12">
          <wp:simplePos x="0" y="0"/>
          <wp:positionH relativeFrom="column">
            <wp:posOffset>-4445</wp:posOffset>
          </wp:positionH>
          <wp:positionV relativeFrom="page">
            <wp:posOffset>9772650</wp:posOffset>
          </wp:positionV>
          <wp:extent cx="856800" cy="489600"/>
          <wp:effectExtent l="0" t="0" r="635" b="5715"/>
          <wp:wrapSquare wrapText="bothSides"/>
          <wp:docPr id="74662585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rPr>
      <mc:AlternateContent>
        <mc:Choice Requires="wps">
          <w:drawing>
            <wp:anchor distT="0" distB="0" distL="114300" distR="114300" simplePos="0" relativeHeight="251658259" behindDoc="0" locked="0" layoutInCell="1" allowOverlap="1" wp14:anchorId="0D146245" wp14:editId="620AA5AA">
              <wp:simplePos x="0" y="0"/>
              <wp:positionH relativeFrom="column">
                <wp:posOffset>3862070</wp:posOffset>
              </wp:positionH>
              <wp:positionV relativeFrom="page">
                <wp:posOffset>10020414</wp:posOffset>
              </wp:positionV>
              <wp:extent cx="1886400" cy="360000"/>
              <wp:effectExtent l="0" t="0" r="6350" b="8890"/>
              <wp:wrapNone/>
              <wp:docPr id="114" name="Text Box 114"/>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4948C3CB" w14:textId="77777777" w:rsidR="007718CC" w:rsidRPr="00B40451" w:rsidRDefault="007718CC" w:rsidP="007718CC">
                          <w:pPr>
                            <w:pStyle w:val="Fuzeile"/>
                            <w:tabs>
                              <w:tab w:val="clear" w:pos="4536"/>
                            </w:tabs>
                            <w:spacing w:line="276" w:lineRule="auto"/>
                            <w:jc w:val="right"/>
                          </w:pPr>
                          <w:r w:rsidRPr="00B40451">
                            <w:t xml:space="preserve">Seite </w:t>
                          </w:r>
                          <w:r w:rsidRPr="00B40451">
                            <w:fldChar w:fldCharType="begin"/>
                          </w:r>
                          <w:r w:rsidRPr="00B40451">
                            <w:instrText>PAGE  \* Arabic  \* MERGEFORMAT</w:instrText>
                          </w:r>
                          <w:r w:rsidRPr="00B40451">
                            <w:fldChar w:fldCharType="separate"/>
                          </w:r>
                          <w:r>
                            <w:t>2</w:t>
                          </w:r>
                          <w:r w:rsidRPr="00B40451">
                            <w:fldChar w:fldCharType="end"/>
                          </w:r>
                          <w:r w:rsidRPr="00B40451">
                            <w:t xml:space="preserve"> von </w:t>
                          </w:r>
                          <w:fldSimple w:instr="NUMPAGES \* Arabisch \* MERGEFORMAT">
                            <w:r>
                              <w:t>23</w:t>
                            </w:r>
                          </w:fldSimple>
                        </w:p>
                        <w:p w14:paraId="078C28CD" w14:textId="77777777" w:rsidR="007718CC" w:rsidRPr="00B40451" w:rsidRDefault="007718CC" w:rsidP="007718CC">
                          <w:pPr>
                            <w:pStyle w:val="Fuzeile"/>
                            <w:tabs>
                              <w:tab w:val="clear" w:pos="9072"/>
                            </w:tabs>
                            <w:jc w:val="right"/>
                            <w:rPr>
                              <w:u w:val="single"/>
                            </w:rPr>
                          </w:pPr>
                          <w:r w:rsidRPr="00B40451">
                            <w:t xml:space="preserve">© </w:t>
                          </w:r>
                          <w:hyperlink r:id="rId4" w:history="1">
                            <w:r w:rsidRPr="00B40451">
                              <w:rPr>
                                <w:rStyle w:val="Hyperlink"/>
                              </w:rPr>
                              <w:t>CC BY NC SA</w:t>
                            </w:r>
                          </w:hyperlink>
                          <w:r w:rsidRPr="00B40451">
                            <w:rPr>
                              <w:rStyle w:val="Hyperlink"/>
                            </w:rPr>
                            <w:t xml:space="preserve"> 4.0</w:t>
                          </w:r>
                        </w:p>
                        <w:p w14:paraId="27060316" w14:textId="77777777" w:rsidR="007718CC" w:rsidRPr="00B40451" w:rsidRDefault="007718CC" w:rsidP="007718CC">
                          <w:pPr>
                            <w:pStyle w:val="Fuzeile"/>
                            <w:tabs>
                              <w:tab w:val="clear" w:pos="4536"/>
                            </w:tabs>
                            <w:spacing w:line="276" w:lineRule="auto"/>
                            <w:jc w:val="right"/>
                            <w:rPr>
                              <w:rStyle w:val="SchwacheHervorhebung"/>
                              <w:b/>
                              <w:bCs/>
                              <w:i w:val="0"/>
                              <w:iCs w:val="0"/>
                              <w:color w:val="7F7F7F" w:themeColor="text1" w:themeTint="80"/>
                              <w:szCs w:val="16"/>
                            </w:rPr>
                          </w:pPr>
                        </w:p>
                        <w:p w14:paraId="5C10F8A2" w14:textId="77777777" w:rsidR="000C2AB0" w:rsidRPr="00845C30" w:rsidRDefault="000C2AB0"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5261A29A">
            <v:shape id="Text Box 114" style="position:absolute;left:0;text-align:left;margin-left:304.1pt;margin-top:789pt;width:148.55pt;height:28.35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51"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" w14:anchorId="0D146245">
              <v:textbox inset="0,0,0,0">
                <w:txbxContent>
                  <w:p w:rsidRPr="00B40451" w:rsidR="007718CC" w:rsidP="007718CC" w:rsidRDefault="007718CC" w14:paraId="7B1EFE93" w14:textId="77777777">
                    <w:pPr>
                      <w:pStyle w:val="Fuzeile"/>
                      <w:tabs>
                        <w:tab w:val="clear" w:pos="4536"/>
                      </w:tabs>
                      <w:spacing w:line="276" w:lineRule="auto"/>
                      <w:jc w:val="right"/>
                    </w:pPr>
                    <w:r w:rsidRPr="00B40451">
                      <w:t xml:space="preserve">Seite </w:t>
                    </w:r>
                    <w:r w:rsidRPr="00B40451">
                      <w:fldChar w:fldCharType="begin"/>
                    </w:r>
                    <w:r w:rsidRPr="00B40451">
                      <w:instrText>PAGE  \* Arabic  \* MERGEFORMAT</w:instrText>
                    </w:r>
                    <w:r w:rsidRPr="00B40451">
                      <w:fldChar w:fldCharType="separate"/>
                    </w:r>
                    <w:r>
                      <w:t>2</w:t>
                    </w:r>
                    <w:r w:rsidRPr="00B40451">
                      <w:fldChar w:fldCharType="end"/>
                    </w:r>
                    <w:r w:rsidRPr="00B40451">
                      <w:t xml:space="preserve"> von </w:t>
                    </w:r>
                    <w:r>
                      <w:fldChar w:fldCharType="begin"/>
                    </w:r>
                    <w:r>
                      <w:instrText>NUMPAGES \* Arabisch \* MERGEFORMAT</w:instrText>
                    </w:r>
                    <w:r>
                      <w:fldChar w:fldCharType="separate"/>
                    </w:r>
                    <w:r>
                      <w:t>23</w:t>
                    </w:r>
                    <w:r>
                      <w:fldChar w:fldCharType="end"/>
                    </w:r>
                  </w:p>
                  <w:p w:rsidRPr="00B40451" w:rsidR="007718CC" w:rsidP="007718CC" w:rsidRDefault="007718CC" w14:paraId="3F637569" w14:textId="77777777">
                    <w:pPr>
                      <w:pStyle w:val="Fuzeile"/>
                      <w:tabs>
                        <w:tab w:val="clear" w:pos="9072"/>
                      </w:tabs>
                      <w:jc w:val="right"/>
                      <w:rPr>
                        <w:u w:val="single"/>
                      </w:rPr>
                    </w:pPr>
                    <w:r w:rsidRPr="00B40451">
                      <w:t xml:space="preserve">© </w:t>
                    </w:r>
                    <w:hyperlink w:history="1" r:id="rId5">
                      <w:r w:rsidRPr="00B40451">
                        <w:rPr>
                          <w:rStyle w:val="Hyperlink"/>
                        </w:rPr>
                        <w:t>CC BY NC SA</w:t>
                      </w:r>
                    </w:hyperlink>
                    <w:r w:rsidRPr="00B40451">
                      <w:rPr>
                        <w:rStyle w:val="Hyperlink"/>
                      </w:rPr>
                      <w:t xml:space="preserve"> 4.0</w:t>
                    </w:r>
                  </w:p>
                  <w:p w:rsidRPr="00B40451" w:rsidR="007718CC" w:rsidP="007718CC" w:rsidRDefault="007718CC" w14:paraId="5043CB0F"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0C2AB0" w:rsidP="00864756" w:rsidRDefault="000C2AB0" w14:paraId="07459315" w14:textId="77777777">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color w:val="303059" w:themeColor="accent3"/>
        <w:szCs w:val="16"/>
      </w:rPr>
      <w:t xml:space="preserve"> </w:t>
    </w:r>
  </w:p>
  <w:p w14:paraId="3626FCC1" w14:textId="5B63DE06" w:rsidR="000C2AB0" w:rsidRPr="00864756" w:rsidRDefault="000C2AB0" w:rsidP="00864756">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Pr>
        <w:rFonts w:cstheme="minorHAnsi"/>
        <w:smallCaps/>
        <w:noProof/>
        <w:szCs w:val="20"/>
      </w:rPr>
      <mc:AlternateContent>
        <mc:Choice Requires="wps">
          <w:drawing>
            <wp:anchor distT="0" distB="0" distL="114300" distR="114300" simplePos="0" relativeHeight="251658263" behindDoc="1" locked="0" layoutInCell="0" allowOverlap="0" wp14:anchorId="214980C5" wp14:editId="7215D595">
              <wp:simplePos x="0" y="0"/>
              <wp:positionH relativeFrom="page">
                <wp:align>right</wp:align>
              </wp:positionH>
              <wp:positionV relativeFrom="page">
                <wp:align>bottom</wp:align>
              </wp:positionV>
              <wp:extent cx="7560000" cy="180000"/>
              <wp:effectExtent l="0" t="0" r="3175" b="0"/>
              <wp:wrapSquare wrapText="bothSides"/>
              <wp:docPr id="22" name="Rectangle 22"/>
              <wp:cNvGraphicFramePr/>
              <a:graphic xmlns:a="http://schemas.openxmlformats.org/drawingml/2006/main">
                <a:graphicData uri="http://schemas.microsoft.com/office/word/2010/wordprocessingShape">
                  <wps:wsp>
                    <wps:cNvSpPr/>
                    <wps:spPr>
                      <a:xfrm>
                        <a:off x="0" y="0"/>
                        <a:ext cx="7560000" cy="180000"/>
                      </a:xfrm>
                      <a:prstGeom prst="rect">
                        <a:avLst/>
                      </a:prstGeom>
                      <a:solidFill>
                        <a:srgbClr val="F0CD1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335FF9CA">
            <v:rect id="Rechteck 22" style="position:absolute;margin-left:544.1pt;margin-top:0;width:595.3pt;height:14.15pt;z-index:-251606016;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margin;mso-height-relative:margin;v-text-anchor:middle" o:spid="_x0000_s1026" o:allowincell="f" o:allowoverlap="f" fillcolor="#f0cd1f" stroked="f" strokeweight="1pt" w14:anchorId="1E4AFD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">
              <w10:wrap type="square" anchorx="page" anchory="page"/>
            </v:rect>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D3EA1" w14:textId="77777777" w:rsidR="000C2AB0" w:rsidRDefault="000C2AB0" w:rsidP="00A84D74">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sidRPr="00946146">
      <w:rPr>
        <w:b/>
        <w:bCs/>
        <w:noProof/>
        <w:color w:val="303059" w:themeColor="accent3"/>
        <w:szCs w:val="16"/>
      </w:rPr>
      <mc:AlternateContent>
        <mc:Choice Requires="wps">
          <w:drawing>
            <wp:anchor distT="0" distB="0" distL="114300" distR="114300" simplePos="0" relativeHeight="251658276" behindDoc="0" locked="0" layoutInCell="1" allowOverlap="1" wp14:anchorId="3B463F44" wp14:editId="2E21110C">
              <wp:simplePos x="0" y="0"/>
              <wp:positionH relativeFrom="column">
                <wp:posOffset>7362825</wp:posOffset>
              </wp:positionH>
              <wp:positionV relativeFrom="page">
                <wp:posOffset>6898640</wp:posOffset>
              </wp:positionV>
              <wp:extent cx="1886400" cy="360000"/>
              <wp:effectExtent l="0" t="0" r="6985" b="8255"/>
              <wp:wrapNone/>
              <wp:docPr id="151" name="Text Box 151"/>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4A195622" w14:textId="77777777" w:rsidR="007718CC" w:rsidRPr="00B40451" w:rsidRDefault="007718CC" w:rsidP="007718CC">
                          <w:pPr>
                            <w:pStyle w:val="Fuzeile"/>
                            <w:tabs>
                              <w:tab w:val="clear" w:pos="4536"/>
                            </w:tabs>
                            <w:spacing w:line="276" w:lineRule="auto"/>
                            <w:jc w:val="right"/>
                          </w:pPr>
                          <w:r w:rsidRPr="00B40451">
                            <w:t xml:space="preserve">Seite </w:t>
                          </w:r>
                          <w:r w:rsidRPr="00B40451">
                            <w:fldChar w:fldCharType="begin"/>
                          </w:r>
                          <w:r w:rsidRPr="00B40451">
                            <w:instrText>PAGE  \* Arabic  \* MERGEFORMAT</w:instrText>
                          </w:r>
                          <w:r w:rsidRPr="00B40451">
                            <w:fldChar w:fldCharType="separate"/>
                          </w:r>
                          <w:r>
                            <w:t>2</w:t>
                          </w:r>
                          <w:r w:rsidRPr="00B40451">
                            <w:fldChar w:fldCharType="end"/>
                          </w:r>
                          <w:r w:rsidRPr="00B40451">
                            <w:t xml:space="preserve"> von </w:t>
                          </w:r>
                          <w:fldSimple w:instr="NUMPAGES \* Arabisch \* MERGEFORMAT">
                            <w:r>
                              <w:t>23</w:t>
                            </w:r>
                          </w:fldSimple>
                        </w:p>
                        <w:p w14:paraId="490A234D" w14:textId="77777777" w:rsidR="007718CC" w:rsidRPr="00B40451" w:rsidRDefault="007718CC" w:rsidP="007718CC">
                          <w:pPr>
                            <w:pStyle w:val="Fuzeile"/>
                            <w:tabs>
                              <w:tab w:val="clear" w:pos="9072"/>
                            </w:tabs>
                            <w:jc w:val="right"/>
                            <w:rPr>
                              <w:u w:val="single"/>
                            </w:rPr>
                          </w:pPr>
                          <w:r w:rsidRPr="00B40451">
                            <w:t xml:space="preserve">© </w:t>
                          </w:r>
                          <w:hyperlink r:id="rId1" w:history="1">
                            <w:r w:rsidRPr="00B40451">
                              <w:rPr>
                                <w:rStyle w:val="Hyperlink"/>
                              </w:rPr>
                              <w:t>CC BY NC SA</w:t>
                            </w:r>
                          </w:hyperlink>
                          <w:r w:rsidRPr="00B40451">
                            <w:rPr>
                              <w:rStyle w:val="Hyperlink"/>
                            </w:rPr>
                            <w:t xml:space="preserve"> 4.0</w:t>
                          </w:r>
                        </w:p>
                        <w:p w14:paraId="24F92FB8" w14:textId="77777777" w:rsidR="007718CC" w:rsidRPr="00B40451" w:rsidRDefault="007718CC" w:rsidP="007718CC">
                          <w:pPr>
                            <w:pStyle w:val="Fuzeile"/>
                            <w:tabs>
                              <w:tab w:val="clear" w:pos="4536"/>
                            </w:tabs>
                            <w:spacing w:line="276" w:lineRule="auto"/>
                            <w:jc w:val="right"/>
                            <w:rPr>
                              <w:rStyle w:val="SchwacheHervorhebung"/>
                              <w:b/>
                              <w:bCs/>
                              <w:i w:val="0"/>
                              <w:iCs w:val="0"/>
                              <w:color w:val="7F7F7F" w:themeColor="text1" w:themeTint="80"/>
                              <w:szCs w:val="16"/>
                            </w:rPr>
                          </w:pPr>
                        </w:p>
                        <w:p w14:paraId="052FAB24" w14:textId="77777777" w:rsidR="000C2AB0" w:rsidRPr="00845C30" w:rsidRDefault="000C2AB0" w:rsidP="00914EBA">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03E43EC1">
            <v:shapetype id="_x0000_t202" coordsize="21600,21600" o:spt="202" path="m,l,21600r21600,l21600,xe" w14:anchorId="3B463F44">
              <v:stroke joinstyle="miter"/>
              <v:path gradientshapeok="t" o:connecttype="rect"/>
            </v:shapetype>
            <v:shape id="Text Box 151" style="position:absolute;left:0;text-align:left;margin-left:579.75pt;margin-top:543.2pt;width:148.55pt;height:28.35pt;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52"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">
              <v:textbox inset="0,0,0,0">
                <w:txbxContent>
                  <w:p w:rsidRPr="00B40451" w:rsidR="007718CC" w:rsidP="007718CC" w:rsidRDefault="007718CC" w14:paraId="22D7B005" w14:textId="77777777">
                    <w:pPr>
                      <w:pStyle w:val="Fuzeile"/>
                      <w:tabs>
                        <w:tab w:val="clear" w:pos="4536"/>
                      </w:tabs>
                      <w:spacing w:line="276" w:lineRule="auto"/>
                      <w:jc w:val="right"/>
                    </w:pPr>
                    <w:r w:rsidRPr="00B40451">
                      <w:t xml:space="preserve">Seite </w:t>
                    </w:r>
                    <w:r w:rsidRPr="00B40451">
                      <w:fldChar w:fldCharType="begin"/>
                    </w:r>
                    <w:r w:rsidRPr="00B40451">
                      <w:instrText>PAGE  \* Arabic  \* MERGEFORMAT</w:instrText>
                    </w:r>
                    <w:r w:rsidRPr="00B40451">
                      <w:fldChar w:fldCharType="separate"/>
                    </w:r>
                    <w:r>
                      <w:t>2</w:t>
                    </w:r>
                    <w:r w:rsidRPr="00B40451">
                      <w:fldChar w:fldCharType="end"/>
                    </w:r>
                    <w:r w:rsidRPr="00B40451">
                      <w:t xml:space="preserve"> von </w:t>
                    </w:r>
                    <w:r>
                      <w:fldChar w:fldCharType="begin"/>
                    </w:r>
                    <w:r>
                      <w:instrText>NUMPAGES \* Arabisch \* MERGEFORMAT</w:instrText>
                    </w:r>
                    <w:r>
                      <w:fldChar w:fldCharType="separate"/>
                    </w:r>
                    <w:r>
                      <w:t>23</w:t>
                    </w:r>
                    <w:r>
                      <w:fldChar w:fldCharType="end"/>
                    </w:r>
                  </w:p>
                  <w:p w:rsidRPr="00B40451" w:rsidR="007718CC" w:rsidP="007718CC" w:rsidRDefault="007718CC" w14:paraId="5F26A40E" w14:textId="77777777">
                    <w:pPr>
                      <w:pStyle w:val="Fuzeile"/>
                      <w:tabs>
                        <w:tab w:val="clear" w:pos="9072"/>
                      </w:tabs>
                      <w:jc w:val="right"/>
                      <w:rPr>
                        <w:u w:val="single"/>
                      </w:rPr>
                    </w:pPr>
                    <w:r w:rsidRPr="00B40451">
                      <w:t xml:space="preserve">© </w:t>
                    </w:r>
                    <w:hyperlink w:history="1" r:id="rId2">
                      <w:r w:rsidRPr="00B40451">
                        <w:rPr>
                          <w:rStyle w:val="Hyperlink"/>
                        </w:rPr>
                        <w:t>CC BY NC SA</w:t>
                      </w:r>
                    </w:hyperlink>
                    <w:r w:rsidRPr="00B40451">
                      <w:rPr>
                        <w:rStyle w:val="Hyperlink"/>
                      </w:rPr>
                      <w:t xml:space="preserve"> 4.0</w:t>
                    </w:r>
                  </w:p>
                  <w:p w:rsidRPr="00B40451" w:rsidR="007718CC" w:rsidP="007718CC" w:rsidRDefault="007718CC" w14:paraId="16DEB4AB"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0C2AB0" w:rsidP="00914EBA" w:rsidRDefault="000C2AB0" w14:paraId="0AD9C6F4" w14:textId="77777777">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Pr>
        <w:noProof/>
      </w:rPr>
      <w:drawing>
        <wp:anchor distT="0" distB="0" distL="114300" distR="114300" simplePos="0" relativeHeight="251658275" behindDoc="1" locked="1" layoutInCell="1" allowOverlap="0" wp14:anchorId="4336FB3B" wp14:editId="2F50EBBD">
          <wp:simplePos x="0" y="0"/>
          <wp:positionH relativeFrom="column">
            <wp:posOffset>-4445</wp:posOffset>
          </wp:positionH>
          <wp:positionV relativeFrom="page">
            <wp:posOffset>9772650</wp:posOffset>
          </wp:positionV>
          <wp:extent cx="856800" cy="489600"/>
          <wp:effectExtent l="0" t="0" r="635" b="5715"/>
          <wp:wrapSquare wrapText="bothSides"/>
          <wp:docPr id="1261080567"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rPr>
      <mc:AlternateContent>
        <mc:Choice Requires="wps">
          <w:drawing>
            <wp:anchor distT="0" distB="0" distL="114300" distR="114300" simplePos="0" relativeHeight="251658274" behindDoc="0" locked="0" layoutInCell="1" allowOverlap="1" wp14:anchorId="4E707B50" wp14:editId="4C379B1B">
              <wp:simplePos x="0" y="0"/>
              <wp:positionH relativeFrom="column">
                <wp:posOffset>3862070</wp:posOffset>
              </wp:positionH>
              <wp:positionV relativeFrom="page">
                <wp:posOffset>10020414</wp:posOffset>
              </wp:positionV>
              <wp:extent cx="1886400" cy="360000"/>
              <wp:effectExtent l="0" t="0" r="6350" b="8890"/>
              <wp:wrapNone/>
              <wp:docPr id="152" name="Text Box 152"/>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76A0EEE5" w14:textId="77777777" w:rsidR="000C2AB0" w:rsidRPr="002B0FEA" w:rsidRDefault="000C2AB0" w:rsidP="00864756">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16F9CBE4" w14:textId="77777777" w:rsidR="000C2AB0" w:rsidRPr="008F2F0E" w:rsidRDefault="000C2AB0" w:rsidP="00864756">
                          <w:pPr>
                            <w:pStyle w:val="Fuzeile"/>
                            <w:tabs>
                              <w:tab w:val="clear" w:pos="9072"/>
                            </w:tabs>
                            <w:ind w:right="-6"/>
                            <w:jc w:val="right"/>
                            <w:rPr>
                              <w:u w:val="single"/>
                            </w:rPr>
                          </w:pPr>
                          <w:r w:rsidRPr="008F2F0E">
                            <w:t xml:space="preserve">© </w:t>
                          </w:r>
                          <w:hyperlink r:id="rId4" w:history="1">
                            <w:r w:rsidRPr="008F2F0E">
                              <w:rPr>
                                <w:rStyle w:val="Hyperlink"/>
                              </w:rPr>
                              <w:t>CC BY NC SA</w:t>
                            </w:r>
                          </w:hyperlink>
                        </w:p>
                        <w:p w14:paraId="080FB7AF" w14:textId="77777777" w:rsidR="000C2AB0" w:rsidRPr="00845C30" w:rsidRDefault="000C2AB0"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599C72B7">
            <v:shape id="Text Box 152" style="position:absolute;left:0;text-align:left;margin-left:304.1pt;margin-top:789pt;width:148.55pt;height:28.35pt;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53"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" w14:anchorId="4E707B50">
              <v:textbox inset="0,0,0,0">
                <w:txbxContent>
                  <w:p w:rsidRPr="002B0FEA" w:rsidR="000C2AB0" w:rsidP="00864756" w:rsidRDefault="000C2AB0" w14:paraId="401C974B" w14:textId="77777777">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fldChar w:fldCharType="begin"/>
                    </w:r>
                    <w:r>
                      <w:instrText>NUMPAGES \* Arabisch \* MERGEFORMAT</w:instrText>
                    </w:r>
                    <w:r>
                      <w:fldChar w:fldCharType="separate"/>
                    </w:r>
                    <w:r w:rsidRPr="002B0FEA">
                      <w:t>1</w:t>
                    </w:r>
                    <w:r>
                      <w:fldChar w:fldCharType="end"/>
                    </w:r>
                  </w:p>
                  <w:p w:rsidRPr="008F2F0E" w:rsidR="000C2AB0" w:rsidP="00864756" w:rsidRDefault="000C2AB0" w14:paraId="4DBF8828" w14:textId="77777777">
                    <w:pPr>
                      <w:pStyle w:val="Fuzeile"/>
                      <w:tabs>
                        <w:tab w:val="clear" w:pos="9072"/>
                      </w:tabs>
                      <w:ind w:right="-6"/>
                      <w:jc w:val="right"/>
                      <w:rPr>
                        <w:u w:val="single"/>
                      </w:rPr>
                    </w:pPr>
                    <w:r w:rsidRPr="008F2F0E">
                      <w:t xml:space="preserve">© </w:t>
                    </w:r>
                    <w:hyperlink w:history="1" r:id="rId5">
                      <w:r w:rsidRPr="008F2F0E">
                        <w:rPr>
                          <w:rStyle w:val="Hyperlink"/>
                        </w:rPr>
                        <w:t>CC BY NC SA</w:t>
                      </w:r>
                    </w:hyperlink>
                  </w:p>
                  <w:p w:rsidRPr="00845C30" w:rsidR="000C2AB0" w:rsidP="00864756" w:rsidRDefault="000C2AB0" w14:paraId="4B1F511A" w14:textId="77777777">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color w:val="303059" w:themeColor="accent3"/>
        <w:szCs w:val="16"/>
      </w:rPr>
      <w:t xml:space="preserve"> </w:t>
    </w:r>
  </w:p>
  <w:p w14:paraId="09988580" w14:textId="365B4094" w:rsidR="000C2AB0" w:rsidRPr="00864756" w:rsidRDefault="007718CC" w:rsidP="00864756">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Pr>
        <w:noProof/>
      </w:rPr>
      <w:drawing>
        <wp:anchor distT="0" distB="0" distL="114300" distR="114300" simplePos="0" relativeHeight="251662407" behindDoc="1" locked="1" layoutInCell="1" allowOverlap="0" wp14:anchorId="65C943EE" wp14:editId="454579B4">
          <wp:simplePos x="0" y="0"/>
          <wp:positionH relativeFrom="margin">
            <wp:align>left</wp:align>
          </wp:positionH>
          <wp:positionV relativeFrom="page">
            <wp:posOffset>6842760</wp:posOffset>
          </wp:positionV>
          <wp:extent cx="856615" cy="489585"/>
          <wp:effectExtent l="0" t="0" r="635" b="5715"/>
          <wp:wrapSquare wrapText="bothSides"/>
          <wp:docPr id="592388774" name="Picture 123" descr="Ein Bild, das Grafiken, Schrift, Grafikdesign,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208800" name="Picture 123" descr="Ein Bild, das Grafiken, Schrift, Grafikdesign, Text enthält.&#10;&#10;Automatisch generierte Beschreibung"/>
                  <pic:cNvPicPr/>
                </pic:nvPicPr>
                <pic:blipFill>
                  <a:blip r:embed="rId3">
                    <a:extLst>
                      <a:ext uri="{28A0092B-C50C-407E-A947-70E740481C1C}">
                        <a14:useLocalDpi xmlns:a14="http://schemas.microsoft.com/office/drawing/2010/main" val="0"/>
                      </a:ext>
                    </a:extLst>
                  </a:blip>
                  <a:stretch>
                    <a:fillRect/>
                  </a:stretch>
                </pic:blipFill>
                <pic:spPr>
                  <a:xfrm>
                    <a:off x="0" y="0"/>
                    <a:ext cx="856615" cy="489585"/>
                  </a:xfrm>
                  <a:prstGeom prst="rect">
                    <a:avLst/>
                  </a:prstGeom>
                </pic:spPr>
              </pic:pic>
            </a:graphicData>
          </a:graphic>
          <wp14:sizeRelH relativeFrom="margin">
            <wp14:pctWidth>0</wp14:pctWidth>
          </wp14:sizeRelH>
          <wp14:sizeRelV relativeFrom="margin">
            <wp14:pctHeight>0</wp14:pctHeight>
          </wp14:sizeRelV>
        </wp:anchor>
      </w:drawing>
    </w:r>
    <w:r w:rsidR="000C2AB0">
      <w:rPr>
        <w:rFonts w:cstheme="minorHAnsi"/>
        <w:smallCaps/>
        <w:noProof/>
        <w:szCs w:val="20"/>
      </w:rPr>
      <mc:AlternateContent>
        <mc:Choice Requires="wps">
          <w:drawing>
            <wp:anchor distT="0" distB="0" distL="114300" distR="114300" simplePos="0" relativeHeight="251658277" behindDoc="1" locked="0" layoutInCell="0" allowOverlap="0" wp14:anchorId="0C463BFE" wp14:editId="65D1EBD7">
              <wp:simplePos x="0" y="0"/>
              <wp:positionH relativeFrom="page">
                <wp:align>left</wp:align>
              </wp:positionH>
              <wp:positionV relativeFrom="page">
                <wp:posOffset>10266045</wp:posOffset>
              </wp:positionV>
              <wp:extent cx="10692000" cy="180000"/>
              <wp:effectExtent l="0" t="0" r="0" b="0"/>
              <wp:wrapSquare wrapText="bothSides"/>
              <wp:docPr id="153" name="Rectangle 153"/>
              <wp:cNvGraphicFramePr/>
              <a:graphic xmlns:a="http://schemas.openxmlformats.org/drawingml/2006/main">
                <a:graphicData uri="http://schemas.microsoft.com/office/word/2010/wordprocessingShape">
                  <wps:wsp>
                    <wps:cNvSpPr/>
                    <wps:spPr>
                      <a:xfrm>
                        <a:off x="0" y="0"/>
                        <a:ext cx="10692000" cy="180000"/>
                      </a:xfrm>
                      <a:prstGeom prst="rect">
                        <a:avLst/>
                      </a:prstGeom>
                      <a:solidFill>
                        <a:srgbClr val="F0CD1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2568C8F8">
            <v:rect id="Rechteck 153" style="position:absolute;margin-left:0;margin-top:808.35pt;width:841.9pt;height:14.15pt;z-index:-251578368;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spid="_x0000_s1026" o:allowincell="f" o:allowoverlap="f" fillcolor="#f0cd1f" stroked="f" strokeweight="1pt" w14:anchorId="79857D1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">
              <w10:wrap type="square" anchorx="page" anchory="page"/>
            </v:rect>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F76CB" w14:textId="3B29128A" w:rsidR="000C2AB0" w:rsidRDefault="000C2AB0" w:rsidP="00A84D74">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sidRPr="00946146">
      <w:rPr>
        <w:b/>
        <w:bCs/>
        <w:noProof/>
        <w:color w:val="303059" w:themeColor="accent3"/>
        <w:szCs w:val="16"/>
      </w:rPr>
      <mc:AlternateContent>
        <mc:Choice Requires="wps">
          <w:drawing>
            <wp:anchor distT="0" distB="0" distL="114300" distR="114300" simplePos="0" relativeHeight="251658280" behindDoc="0" locked="0" layoutInCell="1" allowOverlap="1" wp14:anchorId="07E05B69" wp14:editId="451F81D8">
              <wp:simplePos x="0" y="0"/>
              <wp:positionH relativeFrom="column">
                <wp:posOffset>7363042</wp:posOffset>
              </wp:positionH>
              <wp:positionV relativeFrom="page">
                <wp:posOffset>6847840</wp:posOffset>
              </wp:positionV>
              <wp:extent cx="1886400" cy="360000"/>
              <wp:effectExtent l="0" t="0" r="6985" b="8255"/>
              <wp:wrapNone/>
              <wp:docPr id="156" name="Text Box 156"/>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5801042E" w14:textId="77777777" w:rsidR="000C2AB0" w:rsidRPr="002B0FEA" w:rsidRDefault="000C2AB0" w:rsidP="00914EBA">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3A0A4090" w14:textId="77777777" w:rsidR="000C2AB0" w:rsidRPr="008F2F0E" w:rsidRDefault="000C2AB0" w:rsidP="00914EBA">
                          <w:pPr>
                            <w:pStyle w:val="Fuzeile"/>
                            <w:tabs>
                              <w:tab w:val="clear" w:pos="9072"/>
                            </w:tabs>
                            <w:ind w:right="-6"/>
                            <w:jc w:val="right"/>
                            <w:rPr>
                              <w:u w:val="single"/>
                            </w:rPr>
                          </w:pPr>
                          <w:r w:rsidRPr="008F2F0E">
                            <w:t xml:space="preserve">© </w:t>
                          </w:r>
                          <w:hyperlink r:id="rId1" w:history="1">
                            <w:r w:rsidRPr="008F2F0E">
                              <w:rPr>
                                <w:rStyle w:val="Hyperlink"/>
                              </w:rPr>
                              <w:t>CC BY NC SA</w:t>
                            </w:r>
                          </w:hyperlink>
                        </w:p>
                        <w:p w14:paraId="365BA4B6" w14:textId="77777777" w:rsidR="000C2AB0" w:rsidRPr="00845C30" w:rsidRDefault="000C2AB0" w:rsidP="00914EBA">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1809BF67">
            <v:shapetype id="_x0000_t202" coordsize="21600,21600" o:spt="202" path="m,l,21600r21600,l21600,xe" w14:anchorId="07E05B69">
              <v:stroke joinstyle="miter"/>
              <v:path gradientshapeok="t" o:connecttype="rect"/>
            </v:shapetype>
            <v:shape id="Text Box 156" style="position:absolute;left:0;text-align:left;margin-left:579.75pt;margin-top:539.2pt;width:148.55pt;height:28.35pt;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54"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">
              <v:textbox inset="0,0,0,0">
                <w:txbxContent>
                  <w:p w:rsidRPr="002B0FEA" w:rsidR="000C2AB0" w:rsidP="00914EBA" w:rsidRDefault="000C2AB0" w14:paraId="172DF608" w14:textId="77777777">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fldChar w:fldCharType="begin"/>
                    </w:r>
                    <w:r>
                      <w:instrText>NUMPAGES \* Arabisch \* MERGEFORMAT</w:instrText>
                    </w:r>
                    <w:r>
                      <w:fldChar w:fldCharType="separate"/>
                    </w:r>
                    <w:r w:rsidRPr="002B0FEA">
                      <w:t>1</w:t>
                    </w:r>
                    <w:r>
                      <w:fldChar w:fldCharType="end"/>
                    </w:r>
                  </w:p>
                  <w:p w:rsidRPr="008F2F0E" w:rsidR="000C2AB0" w:rsidP="00914EBA" w:rsidRDefault="000C2AB0" w14:paraId="66F6610F" w14:textId="77777777">
                    <w:pPr>
                      <w:pStyle w:val="Fuzeile"/>
                      <w:tabs>
                        <w:tab w:val="clear" w:pos="9072"/>
                      </w:tabs>
                      <w:ind w:right="-6"/>
                      <w:jc w:val="right"/>
                      <w:rPr>
                        <w:u w:val="single"/>
                      </w:rPr>
                    </w:pPr>
                    <w:r w:rsidRPr="008F2F0E">
                      <w:t xml:space="preserve">© </w:t>
                    </w:r>
                    <w:hyperlink w:history="1" r:id="rId2">
                      <w:r w:rsidRPr="008F2F0E">
                        <w:rPr>
                          <w:rStyle w:val="Hyperlink"/>
                        </w:rPr>
                        <w:t>CC BY NC SA</w:t>
                      </w:r>
                    </w:hyperlink>
                  </w:p>
                  <w:p w:rsidRPr="00845C30" w:rsidR="000C2AB0" w:rsidP="00914EBA" w:rsidRDefault="000C2AB0" w14:paraId="110FFD37" w14:textId="77777777">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Pr>
        <w:noProof/>
      </w:rPr>
      <w:drawing>
        <wp:anchor distT="0" distB="0" distL="114300" distR="114300" simplePos="0" relativeHeight="251658279" behindDoc="1" locked="1" layoutInCell="1" allowOverlap="0" wp14:anchorId="64C5115F" wp14:editId="77386032">
          <wp:simplePos x="0" y="0"/>
          <wp:positionH relativeFrom="column">
            <wp:posOffset>-4445</wp:posOffset>
          </wp:positionH>
          <wp:positionV relativeFrom="page">
            <wp:posOffset>9772650</wp:posOffset>
          </wp:positionV>
          <wp:extent cx="856800" cy="489600"/>
          <wp:effectExtent l="0" t="0" r="635" b="5715"/>
          <wp:wrapSquare wrapText="bothSides"/>
          <wp:docPr id="2128776284"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rPr>
      <mc:AlternateContent>
        <mc:Choice Requires="wps">
          <w:drawing>
            <wp:anchor distT="0" distB="0" distL="114300" distR="114300" simplePos="0" relativeHeight="251658278" behindDoc="0" locked="0" layoutInCell="1" allowOverlap="1" wp14:anchorId="48CF5394" wp14:editId="54C62084">
              <wp:simplePos x="0" y="0"/>
              <wp:positionH relativeFrom="column">
                <wp:posOffset>3862070</wp:posOffset>
              </wp:positionH>
              <wp:positionV relativeFrom="page">
                <wp:posOffset>10020414</wp:posOffset>
              </wp:positionV>
              <wp:extent cx="1886400" cy="360000"/>
              <wp:effectExtent l="0" t="0" r="6350" b="8890"/>
              <wp:wrapNone/>
              <wp:docPr id="157" name="Text Box 157"/>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080E575E" w14:textId="77777777" w:rsidR="007718CC" w:rsidRPr="00B40451" w:rsidRDefault="007718CC" w:rsidP="007718CC">
                          <w:pPr>
                            <w:pStyle w:val="Fuzeile"/>
                            <w:tabs>
                              <w:tab w:val="clear" w:pos="4536"/>
                            </w:tabs>
                            <w:spacing w:line="276" w:lineRule="auto"/>
                            <w:jc w:val="right"/>
                          </w:pPr>
                          <w:r w:rsidRPr="00B40451">
                            <w:t xml:space="preserve">Seite </w:t>
                          </w:r>
                          <w:r w:rsidRPr="00B40451">
                            <w:fldChar w:fldCharType="begin"/>
                          </w:r>
                          <w:r w:rsidRPr="00B40451">
                            <w:instrText>PAGE  \* Arabic  \* MERGEFORMAT</w:instrText>
                          </w:r>
                          <w:r w:rsidRPr="00B40451">
                            <w:fldChar w:fldCharType="separate"/>
                          </w:r>
                          <w:r>
                            <w:t>19</w:t>
                          </w:r>
                          <w:r w:rsidRPr="00B40451">
                            <w:fldChar w:fldCharType="end"/>
                          </w:r>
                          <w:r w:rsidRPr="00B40451">
                            <w:t xml:space="preserve"> von </w:t>
                          </w:r>
                          <w:fldSimple w:instr="NUMPAGES \* Arabisch \* MERGEFORMAT">
                            <w:r>
                              <w:t>42</w:t>
                            </w:r>
                          </w:fldSimple>
                        </w:p>
                        <w:p w14:paraId="293A653A" w14:textId="77777777" w:rsidR="007718CC" w:rsidRPr="00B40451" w:rsidRDefault="007718CC" w:rsidP="007718CC">
                          <w:pPr>
                            <w:pStyle w:val="Fuzeile"/>
                            <w:tabs>
                              <w:tab w:val="clear" w:pos="9072"/>
                            </w:tabs>
                            <w:jc w:val="right"/>
                            <w:rPr>
                              <w:u w:val="single"/>
                            </w:rPr>
                          </w:pPr>
                          <w:r w:rsidRPr="00B40451">
                            <w:t xml:space="preserve">© </w:t>
                          </w:r>
                          <w:hyperlink r:id="rId4" w:history="1">
                            <w:r w:rsidRPr="00B40451">
                              <w:rPr>
                                <w:rStyle w:val="Hyperlink"/>
                              </w:rPr>
                              <w:t>CC BY NC SA</w:t>
                            </w:r>
                          </w:hyperlink>
                          <w:r w:rsidRPr="00B40451">
                            <w:rPr>
                              <w:rStyle w:val="Hyperlink"/>
                            </w:rPr>
                            <w:t xml:space="preserve"> 4.0</w:t>
                          </w:r>
                        </w:p>
                        <w:p w14:paraId="404A1EC3" w14:textId="77777777" w:rsidR="007718CC" w:rsidRPr="00B40451" w:rsidRDefault="007718CC" w:rsidP="007718CC">
                          <w:pPr>
                            <w:pStyle w:val="Fuzeile"/>
                            <w:tabs>
                              <w:tab w:val="clear" w:pos="4536"/>
                            </w:tabs>
                            <w:spacing w:line="276" w:lineRule="auto"/>
                            <w:jc w:val="right"/>
                            <w:rPr>
                              <w:rStyle w:val="SchwacheHervorhebung"/>
                              <w:b/>
                              <w:bCs/>
                              <w:i w:val="0"/>
                              <w:iCs w:val="0"/>
                              <w:color w:val="7F7F7F" w:themeColor="text1" w:themeTint="80"/>
                              <w:szCs w:val="16"/>
                            </w:rPr>
                          </w:pPr>
                        </w:p>
                        <w:p w14:paraId="768AFD9F" w14:textId="77777777" w:rsidR="007718CC" w:rsidRPr="00845C30" w:rsidRDefault="007718CC" w:rsidP="007718CC">
                          <w:pPr>
                            <w:pStyle w:val="Fuzeile"/>
                            <w:tabs>
                              <w:tab w:val="clear" w:pos="4536"/>
                            </w:tabs>
                            <w:spacing w:line="276" w:lineRule="auto"/>
                            <w:jc w:val="right"/>
                            <w:rPr>
                              <w:rStyle w:val="SchwacheHervorhebung"/>
                              <w:b/>
                              <w:bCs/>
                              <w:i w:val="0"/>
                              <w:iCs w:val="0"/>
                              <w:color w:val="7F7F7F" w:themeColor="text1" w:themeTint="80"/>
                              <w:szCs w:val="16"/>
                            </w:rPr>
                          </w:pPr>
                        </w:p>
                        <w:p w14:paraId="21780CEB" w14:textId="77777777" w:rsidR="000C2AB0" w:rsidRPr="00845C30" w:rsidRDefault="000C2AB0"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4E67A0DA">
            <v:shape id="Text Box 157" style="position:absolute;left:0;text-align:left;margin-left:304.1pt;margin-top:789pt;width:148.55pt;height:28.35pt;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55"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" w14:anchorId="48CF5394">
              <v:textbox inset="0,0,0,0">
                <w:txbxContent>
                  <w:p w:rsidRPr="00B40451" w:rsidR="007718CC" w:rsidP="007718CC" w:rsidRDefault="007718CC" w14:paraId="32BBFEFC" w14:textId="77777777">
                    <w:pPr>
                      <w:pStyle w:val="Fuzeile"/>
                      <w:tabs>
                        <w:tab w:val="clear" w:pos="4536"/>
                      </w:tabs>
                      <w:spacing w:line="276" w:lineRule="auto"/>
                      <w:jc w:val="right"/>
                    </w:pPr>
                    <w:r w:rsidRPr="00B40451">
                      <w:t xml:space="preserve">Seite </w:t>
                    </w:r>
                    <w:r w:rsidRPr="00B40451">
                      <w:fldChar w:fldCharType="begin"/>
                    </w:r>
                    <w:r w:rsidRPr="00B40451">
                      <w:instrText>PAGE  \* Arabic  \* MERGEFORMAT</w:instrText>
                    </w:r>
                    <w:r w:rsidRPr="00B40451">
                      <w:fldChar w:fldCharType="separate"/>
                    </w:r>
                    <w:r>
                      <w:t>19</w:t>
                    </w:r>
                    <w:r w:rsidRPr="00B40451">
                      <w:fldChar w:fldCharType="end"/>
                    </w:r>
                    <w:r w:rsidRPr="00B40451">
                      <w:t xml:space="preserve"> von </w:t>
                    </w:r>
                    <w:r>
                      <w:fldChar w:fldCharType="begin"/>
                    </w:r>
                    <w:r>
                      <w:instrText>NUMPAGES \* Arabisch \* MERGEFORMAT</w:instrText>
                    </w:r>
                    <w:r>
                      <w:fldChar w:fldCharType="separate"/>
                    </w:r>
                    <w:r>
                      <w:t>42</w:t>
                    </w:r>
                    <w:r>
                      <w:fldChar w:fldCharType="end"/>
                    </w:r>
                  </w:p>
                  <w:p w:rsidRPr="00B40451" w:rsidR="007718CC" w:rsidP="007718CC" w:rsidRDefault="007718CC" w14:paraId="39DE6BC6" w14:textId="77777777">
                    <w:pPr>
                      <w:pStyle w:val="Fuzeile"/>
                      <w:tabs>
                        <w:tab w:val="clear" w:pos="9072"/>
                      </w:tabs>
                      <w:jc w:val="right"/>
                      <w:rPr>
                        <w:u w:val="single"/>
                      </w:rPr>
                    </w:pPr>
                    <w:r w:rsidRPr="00B40451">
                      <w:t xml:space="preserve">© </w:t>
                    </w:r>
                    <w:hyperlink w:history="1" r:id="rId5">
                      <w:r w:rsidRPr="00B40451">
                        <w:rPr>
                          <w:rStyle w:val="Hyperlink"/>
                        </w:rPr>
                        <w:t>CC BY NC SA</w:t>
                      </w:r>
                    </w:hyperlink>
                    <w:r w:rsidRPr="00B40451">
                      <w:rPr>
                        <w:rStyle w:val="Hyperlink"/>
                      </w:rPr>
                      <w:t xml:space="preserve"> 4.0</w:t>
                    </w:r>
                  </w:p>
                  <w:p w:rsidRPr="00B40451" w:rsidR="007718CC" w:rsidP="007718CC" w:rsidRDefault="007718CC" w14:paraId="6B699379"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7718CC" w:rsidP="007718CC" w:rsidRDefault="007718CC" w14:paraId="3FE9F23F"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0C2AB0" w:rsidP="00864756" w:rsidRDefault="000C2AB0" w14:paraId="1F72F646" w14:textId="77777777">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color w:val="303059" w:themeColor="accent3"/>
        <w:szCs w:val="16"/>
      </w:rPr>
      <w:t xml:space="preserve"> </w:t>
    </w:r>
  </w:p>
  <w:p w14:paraId="019D3AAB" w14:textId="77777777" w:rsidR="000C2AB0" w:rsidRPr="00864756" w:rsidRDefault="000C2AB0" w:rsidP="00864756">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Pr>
        <w:rFonts w:cstheme="minorHAnsi"/>
        <w:smallCaps/>
        <w:noProof/>
        <w:szCs w:val="20"/>
      </w:rPr>
      <mc:AlternateContent>
        <mc:Choice Requires="wps">
          <w:drawing>
            <wp:anchor distT="0" distB="0" distL="114300" distR="114300" simplePos="0" relativeHeight="251658281" behindDoc="1" locked="0" layoutInCell="0" allowOverlap="0" wp14:anchorId="4FDA5A4B" wp14:editId="67923720">
              <wp:simplePos x="0" y="0"/>
              <wp:positionH relativeFrom="page">
                <wp:align>left</wp:align>
              </wp:positionH>
              <wp:positionV relativeFrom="page">
                <wp:align>bottom</wp:align>
              </wp:positionV>
              <wp:extent cx="10692000" cy="180000"/>
              <wp:effectExtent l="0" t="0" r="0" b="0"/>
              <wp:wrapSquare wrapText="bothSides"/>
              <wp:docPr id="158" name="Rectangle 158"/>
              <wp:cNvGraphicFramePr/>
              <a:graphic xmlns:a="http://schemas.openxmlformats.org/drawingml/2006/main">
                <a:graphicData uri="http://schemas.microsoft.com/office/word/2010/wordprocessingShape">
                  <wps:wsp>
                    <wps:cNvSpPr/>
                    <wps:spPr>
                      <a:xfrm>
                        <a:off x="0" y="0"/>
                        <a:ext cx="10692000" cy="180000"/>
                      </a:xfrm>
                      <a:prstGeom prst="rect">
                        <a:avLst/>
                      </a:prstGeom>
                      <a:solidFill>
                        <a:srgbClr val="F0CD1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1AFA6DEB">
            <v:rect id="Rechteck 158" style="position:absolute;margin-left:0;margin-top:0;width:841.9pt;height:14.15pt;z-index:-251573248;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margin;mso-height-relative:margin;v-text-anchor:middle" o:spid="_x0000_s1026" o:allowincell="f" o:allowoverlap="f" fillcolor="#f0cd1f" stroked="f" strokeweight="1pt" w14:anchorId="2DC1E0E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">
              <w10:wrap type="square" anchorx="page" anchory="page"/>
            </v:rect>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3083E" w14:textId="77777777" w:rsidR="000C2AB0" w:rsidRDefault="000C2AB0" w:rsidP="00A84D74">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sidRPr="00946146">
      <w:rPr>
        <w:b/>
        <w:bCs/>
        <w:noProof/>
        <w:color w:val="303059" w:themeColor="accent3"/>
        <w:szCs w:val="16"/>
      </w:rPr>
      <mc:AlternateContent>
        <mc:Choice Requires="wps">
          <w:drawing>
            <wp:anchor distT="0" distB="0" distL="114300" distR="114300" simplePos="0" relativeHeight="251658288" behindDoc="0" locked="0" layoutInCell="1" allowOverlap="1" wp14:anchorId="22D33A6E" wp14:editId="1C754363">
              <wp:simplePos x="0" y="0"/>
              <wp:positionH relativeFrom="column">
                <wp:posOffset>7363042</wp:posOffset>
              </wp:positionH>
              <wp:positionV relativeFrom="page">
                <wp:posOffset>6847840</wp:posOffset>
              </wp:positionV>
              <wp:extent cx="1886400" cy="360000"/>
              <wp:effectExtent l="0" t="0" r="6985" b="8255"/>
              <wp:wrapNone/>
              <wp:docPr id="166" name="Text Box 166"/>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676DC6EA" w14:textId="77777777" w:rsidR="007718CC" w:rsidRPr="00B40451" w:rsidRDefault="007718CC" w:rsidP="007718CC">
                          <w:pPr>
                            <w:pStyle w:val="Fuzeile"/>
                            <w:tabs>
                              <w:tab w:val="clear" w:pos="4536"/>
                            </w:tabs>
                            <w:spacing w:line="276" w:lineRule="auto"/>
                            <w:jc w:val="right"/>
                          </w:pPr>
                          <w:r w:rsidRPr="00B40451">
                            <w:t xml:space="preserve">Seite </w:t>
                          </w:r>
                          <w:r w:rsidRPr="00B40451">
                            <w:fldChar w:fldCharType="begin"/>
                          </w:r>
                          <w:r w:rsidRPr="00B40451">
                            <w:instrText>PAGE  \* Arabic  \* MERGEFORMAT</w:instrText>
                          </w:r>
                          <w:r w:rsidRPr="00B40451">
                            <w:fldChar w:fldCharType="separate"/>
                          </w:r>
                          <w:r>
                            <w:t>20</w:t>
                          </w:r>
                          <w:r w:rsidRPr="00B40451">
                            <w:fldChar w:fldCharType="end"/>
                          </w:r>
                          <w:r w:rsidRPr="00B40451">
                            <w:t xml:space="preserve"> von </w:t>
                          </w:r>
                          <w:fldSimple w:instr="NUMPAGES \* Arabisch \* MERGEFORMAT">
                            <w:r>
                              <w:t>41</w:t>
                            </w:r>
                          </w:fldSimple>
                        </w:p>
                        <w:p w14:paraId="7974F1B8" w14:textId="77777777" w:rsidR="007718CC" w:rsidRPr="00B40451" w:rsidRDefault="007718CC" w:rsidP="007718CC">
                          <w:pPr>
                            <w:pStyle w:val="Fuzeile"/>
                            <w:tabs>
                              <w:tab w:val="clear" w:pos="9072"/>
                            </w:tabs>
                            <w:jc w:val="right"/>
                            <w:rPr>
                              <w:u w:val="single"/>
                            </w:rPr>
                          </w:pPr>
                          <w:r w:rsidRPr="00B40451">
                            <w:t xml:space="preserve">© </w:t>
                          </w:r>
                          <w:hyperlink r:id="rId1" w:history="1">
                            <w:r w:rsidRPr="00B40451">
                              <w:rPr>
                                <w:rStyle w:val="Hyperlink"/>
                              </w:rPr>
                              <w:t>CC BY NC SA</w:t>
                            </w:r>
                          </w:hyperlink>
                          <w:r w:rsidRPr="00B40451">
                            <w:rPr>
                              <w:rStyle w:val="Hyperlink"/>
                            </w:rPr>
                            <w:t xml:space="preserve"> 4.0</w:t>
                          </w:r>
                        </w:p>
                        <w:p w14:paraId="166A2392" w14:textId="77777777" w:rsidR="007718CC" w:rsidRPr="00B40451" w:rsidRDefault="007718CC" w:rsidP="007718CC">
                          <w:pPr>
                            <w:pStyle w:val="Fuzeile"/>
                            <w:tabs>
                              <w:tab w:val="clear" w:pos="4536"/>
                            </w:tabs>
                            <w:spacing w:line="276" w:lineRule="auto"/>
                            <w:jc w:val="right"/>
                            <w:rPr>
                              <w:rStyle w:val="SchwacheHervorhebung"/>
                              <w:b/>
                              <w:bCs/>
                              <w:i w:val="0"/>
                              <w:iCs w:val="0"/>
                              <w:color w:val="7F7F7F" w:themeColor="text1" w:themeTint="80"/>
                              <w:szCs w:val="16"/>
                            </w:rPr>
                          </w:pPr>
                        </w:p>
                        <w:p w14:paraId="00E3581B" w14:textId="77777777" w:rsidR="007718CC" w:rsidRPr="00845C30" w:rsidRDefault="007718CC" w:rsidP="007718CC">
                          <w:pPr>
                            <w:pStyle w:val="Fuzeile"/>
                            <w:tabs>
                              <w:tab w:val="clear" w:pos="4536"/>
                            </w:tabs>
                            <w:spacing w:line="276" w:lineRule="auto"/>
                            <w:jc w:val="right"/>
                            <w:rPr>
                              <w:rStyle w:val="SchwacheHervorhebung"/>
                              <w:b/>
                              <w:bCs/>
                              <w:i w:val="0"/>
                              <w:iCs w:val="0"/>
                              <w:color w:val="7F7F7F" w:themeColor="text1" w:themeTint="80"/>
                              <w:szCs w:val="16"/>
                            </w:rPr>
                          </w:pPr>
                        </w:p>
                        <w:p w14:paraId="2CB7C2E6" w14:textId="77777777" w:rsidR="007718CC" w:rsidRPr="00845C30" w:rsidRDefault="007718CC" w:rsidP="007718CC">
                          <w:pPr>
                            <w:pStyle w:val="Fuzeile"/>
                            <w:tabs>
                              <w:tab w:val="clear" w:pos="4536"/>
                            </w:tabs>
                            <w:spacing w:line="276" w:lineRule="auto"/>
                            <w:jc w:val="right"/>
                            <w:rPr>
                              <w:rStyle w:val="SchwacheHervorhebung"/>
                              <w:b/>
                              <w:bCs/>
                              <w:i w:val="0"/>
                              <w:iCs w:val="0"/>
                              <w:color w:val="7F7F7F" w:themeColor="text1" w:themeTint="80"/>
                              <w:szCs w:val="16"/>
                            </w:rPr>
                          </w:pPr>
                        </w:p>
                        <w:p w14:paraId="58BA8368" w14:textId="77777777" w:rsidR="000C2AB0" w:rsidRPr="00845C30" w:rsidRDefault="000C2AB0" w:rsidP="00914EBA">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7FDD656F">
            <v:shapetype id="_x0000_t202" coordsize="21600,21600" o:spt="202" path="m,l,21600r21600,l21600,xe" w14:anchorId="22D33A6E">
              <v:stroke joinstyle="miter"/>
              <v:path gradientshapeok="t" o:connecttype="rect"/>
            </v:shapetype>
            <v:shape id="Text Box 166" style="position:absolute;left:0;text-align:left;margin-left:579.75pt;margin-top:539.2pt;width:148.55pt;height:28.35pt;z-index:251658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5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">
              <v:textbox inset="0,0,0,0">
                <w:txbxContent>
                  <w:p w:rsidRPr="00B40451" w:rsidR="007718CC" w:rsidP="007718CC" w:rsidRDefault="007718CC" w14:paraId="00BD19E4" w14:textId="77777777">
                    <w:pPr>
                      <w:pStyle w:val="Fuzeile"/>
                      <w:tabs>
                        <w:tab w:val="clear" w:pos="4536"/>
                      </w:tabs>
                      <w:spacing w:line="276" w:lineRule="auto"/>
                      <w:jc w:val="right"/>
                    </w:pPr>
                    <w:r w:rsidRPr="00B40451">
                      <w:t xml:space="preserve">Seite </w:t>
                    </w:r>
                    <w:r w:rsidRPr="00B40451">
                      <w:fldChar w:fldCharType="begin"/>
                    </w:r>
                    <w:r w:rsidRPr="00B40451">
                      <w:instrText>PAGE  \* Arabic  \* MERGEFORMAT</w:instrText>
                    </w:r>
                    <w:r w:rsidRPr="00B40451">
                      <w:fldChar w:fldCharType="separate"/>
                    </w:r>
                    <w:r>
                      <w:t>20</w:t>
                    </w:r>
                    <w:r w:rsidRPr="00B40451">
                      <w:fldChar w:fldCharType="end"/>
                    </w:r>
                    <w:r w:rsidRPr="00B40451">
                      <w:t xml:space="preserve"> von </w:t>
                    </w:r>
                    <w:r>
                      <w:fldChar w:fldCharType="begin"/>
                    </w:r>
                    <w:r>
                      <w:instrText>NUMPAGES \* Arabisch \* MERGEFORMAT</w:instrText>
                    </w:r>
                    <w:r>
                      <w:fldChar w:fldCharType="separate"/>
                    </w:r>
                    <w:r>
                      <w:t>41</w:t>
                    </w:r>
                    <w:r>
                      <w:fldChar w:fldCharType="end"/>
                    </w:r>
                  </w:p>
                  <w:p w:rsidRPr="00B40451" w:rsidR="007718CC" w:rsidP="007718CC" w:rsidRDefault="007718CC" w14:paraId="287FC436" w14:textId="77777777">
                    <w:pPr>
                      <w:pStyle w:val="Fuzeile"/>
                      <w:tabs>
                        <w:tab w:val="clear" w:pos="9072"/>
                      </w:tabs>
                      <w:jc w:val="right"/>
                      <w:rPr>
                        <w:u w:val="single"/>
                      </w:rPr>
                    </w:pPr>
                    <w:r w:rsidRPr="00B40451">
                      <w:t xml:space="preserve">© </w:t>
                    </w:r>
                    <w:hyperlink w:history="1" r:id="rId2">
                      <w:r w:rsidRPr="00B40451">
                        <w:rPr>
                          <w:rStyle w:val="Hyperlink"/>
                        </w:rPr>
                        <w:t>CC BY NC SA</w:t>
                      </w:r>
                    </w:hyperlink>
                    <w:r w:rsidRPr="00B40451">
                      <w:rPr>
                        <w:rStyle w:val="Hyperlink"/>
                      </w:rPr>
                      <w:t xml:space="preserve"> 4.0</w:t>
                    </w:r>
                  </w:p>
                  <w:p w:rsidRPr="00B40451" w:rsidR="007718CC" w:rsidP="007718CC" w:rsidRDefault="007718CC" w14:paraId="53128261"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7718CC" w:rsidP="007718CC" w:rsidRDefault="007718CC" w14:paraId="62486C05"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7718CC" w:rsidP="007718CC" w:rsidRDefault="007718CC" w14:paraId="4101652C"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0C2AB0" w:rsidP="00914EBA" w:rsidRDefault="000C2AB0" w14:paraId="4B99056E" w14:textId="77777777">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Pr>
        <w:noProof/>
      </w:rPr>
      <w:drawing>
        <wp:anchor distT="0" distB="0" distL="114300" distR="114300" simplePos="0" relativeHeight="251658287" behindDoc="1" locked="1" layoutInCell="1" allowOverlap="0" wp14:anchorId="59A6F3FF" wp14:editId="74EB5EF7">
          <wp:simplePos x="0" y="0"/>
          <wp:positionH relativeFrom="column">
            <wp:posOffset>-4445</wp:posOffset>
          </wp:positionH>
          <wp:positionV relativeFrom="page">
            <wp:posOffset>9772650</wp:posOffset>
          </wp:positionV>
          <wp:extent cx="856800" cy="489600"/>
          <wp:effectExtent l="0" t="0" r="635" b="5715"/>
          <wp:wrapSquare wrapText="bothSides"/>
          <wp:docPr id="1542788211"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rPr>
      <mc:AlternateContent>
        <mc:Choice Requires="wps">
          <w:drawing>
            <wp:anchor distT="0" distB="0" distL="114300" distR="114300" simplePos="0" relativeHeight="251658286" behindDoc="0" locked="0" layoutInCell="1" allowOverlap="1" wp14:anchorId="04A72810" wp14:editId="1BB8AAE2">
              <wp:simplePos x="0" y="0"/>
              <wp:positionH relativeFrom="column">
                <wp:posOffset>3862070</wp:posOffset>
              </wp:positionH>
              <wp:positionV relativeFrom="page">
                <wp:posOffset>10020414</wp:posOffset>
              </wp:positionV>
              <wp:extent cx="1886400" cy="360000"/>
              <wp:effectExtent l="0" t="0" r="6350" b="8890"/>
              <wp:wrapNone/>
              <wp:docPr id="167" name="Text Box 167"/>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4942BA9A" w14:textId="77777777" w:rsidR="000C2AB0" w:rsidRPr="002B0FEA" w:rsidRDefault="000C2AB0" w:rsidP="00864756">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1FFD8DB9" w14:textId="77777777" w:rsidR="000C2AB0" w:rsidRPr="008F2F0E" w:rsidRDefault="000C2AB0" w:rsidP="00864756">
                          <w:pPr>
                            <w:pStyle w:val="Fuzeile"/>
                            <w:tabs>
                              <w:tab w:val="clear" w:pos="9072"/>
                            </w:tabs>
                            <w:ind w:right="-6"/>
                            <w:jc w:val="right"/>
                            <w:rPr>
                              <w:u w:val="single"/>
                            </w:rPr>
                          </w:pPr>
                          <w:r w:rsidRPr="008F2F0E">
                            <w:t xml:space="preserve">© </w:t>
                          </w:r>
                          <w:hyperlink r:id="rId4" w:history="1">
                            <w:r w:rsidRPr="008F2F0E">
                              <w:rPr>
                                <w:rStyle w:val="Hyperlink"/>
                              </w:rPr>
                              <w:t>CC BY NC SA</w:t>
                            </w:r>
                          </w:hyperlink>
                        </w:p>
                        <w:p w14:paraId="5D32BBA3" w14:textId="77777777" w:rsidR="000C2AB0" w:rsidRPr="00845C30" w:rsidRDefault="000C2AB0"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575A60AD">
            <v:shape id="Text Box 167" style="position:absolute;left:0;text-align:left;margin-left:304.1pt;margin-top:789pt;width:148.55pt;height:28.35pt;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5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" w14:anchorId="04A72810">
              <v:textbox inset="0,0,0,0">
                <w:txbxContent>
                  <w:p w:rsidRPr="002B0FEA" w:rsidR="000C2AB0" w:rsidP="00864756" w:rsidRDefault="000C2AB0" w14:paraId="522E1178" w14:textId="77777777">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fldChar w:fldCharType="begin"/>
                    </w:r>
                    <w:r>
                      <w:instrText>NUMPAGES \* Arabisch \* MERGEFORMAT</w:instrText>
                    </w:r>
                    <w:r>
                      <w:fldChar w:fldCharType="separate"/>
                    </w:r>
                    <w:r w:rsidRPr="002B0FEA">
                      <w:t>1</w:t>
                    </w:r>
                    <w:r>
                      <w:fldChar w:fldCharType="end"/>
                    </w:r>
                  </w:p>
                  <w:p w:rsidRPr="008F2F0E" w:rsidR="000C2AB0" w:rsidP="00864756" w:rsidRDefault="000C2AB0" w14:paraId="2143F21D" w14:textId="77777777">
                    <w:pPr>
                      <w:pStyle w:val="Fuzeile"/>
                      <w:tabs>
                        <w:tab w:val="clear" w:pos="9072"/>
                      </w:tabs>
                      <w:ind w:right="-6"/>
                      <w:jc w:val="right"/>
                      <w:rPr>
                        <w:u w:val="single"/>
                      </w:rPr>
                    </w:pPr>
                    <w:r w:rsidRPr="008F2F0E">
                      <w:t xml:space="preserve">© </w:t>
                    </w:r>
                    <w:hyperlink w:history="1" r:id="rId5">
                      <w:r w:rsidRPr="008F2F0E">
                        <w:rPr>
                          <w:rStyle w:val="Hyperlink"/>
                        </w:rPr>
                        <w:t>CC BY NC SA</w:t>
                      </w:r>
                    </w:hyperlink>
                  </w:p>
                  <w:p w:rsidRPr="00845C30" w:rsidR="000C2AB0" w:rsidP="00864756" w:rsidRDefault="000C2AB0" w14:paraId="1299C43A" w14:textId="77777777">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color w:val="303059" w:themeColor="accent3"/>
        <w:szCs w:val="16"/>
      </w:rPr>
      <w:t xml:space="preserve"> </w:t>
    </w:r>
    <w:r>
      <w:rPr>
        <w:noProof/>
      </w:rPr>
      <w:drawing>
        <wp:anchor distT="0" distB="0" distL="114300" distR="114300" simplePos="0" relativeHeight="251658290" behindDoc="1" locked="1" layoutInCell="1" allowOverlap="0" wp14:anchorId="16805501" wp14:editId="5449C3FB">
          <wp:simplePos x="0" y="0"/>
          <wp:positionH relativeFrom="margin">
            <wp:align>left</wp:align>
          </wp:positionH>
          <wp:positionV relativeFrom="bottomMargin">
            <wp:align>top</wp:align>
          </wp:positionV>
          <wp:extent cx="856615" cy="489585"/>
          <wp:effectExtent l="0" t="0" r="635" b="5715"/>
          <wp:wrapSquare wrapText="bothSides"/>
          <wp:docPr id="1793742817"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615" cy="489585"/>
                  </a:xfrm>
                  <a:prstGeom prst="rect">
                    <a:avLst/>
                  </a:prstGeom>
                </pic:spPr>
              </pic:pic>
            </a:graphicData>
          </a:graphic>
          <wp14:sizeRelH relativeFrom="margin">
            <wp14:pctWidth>0</wp14:pctWidth>
          </wp14:sizeRelH>
          <wp14:sizeRelV relativeFrom="margin">
            <wp14:pctHeight>0</wp14:pctHeight>
          </wp14:sizeRelV>
        </wp:anchor>
      </w:drawing>
    </w:r>
  </w:p>
  <w:p w14:paraId="432FFB94" w14:textId="77777777" w:rsidR="000C2AB0" w:rsidRPr="00864756" w:rsidRDefault="000C2AB0" w:rsidP="00864756">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Pr>
        <w:rFonts w:cstheme="minorHAnsi"/>
        <w:smallCaps/>
        <w:noProof/>
        <w:szCs w:val="20"/>
      </w:rPr>
      <mc:AlternateContent>
        <mc:Choice Requires="wps">
          <w:drawing>
            <wp:anchor distT="0" distB="0" distL="114300" distR="114300" simplePos="0" relativeHeight="251658289" behindDoc="1" locked="0" layoutInCell="0" allowOverlap="0" wp14:anchorId="2CF04C00" wp14:editId="6C5964FB">
              <wp:simplePos x="0" y="0"/>
              <wp:positionH relativeFrom="page">
                <wp:posOffset>0</wp:posOffset>
              </wp:positionH>
              <wp:positionV relativeFrom="page">
                <wp:posOffset>7376795</wp:posOffset>
              </wp:positionV>
              <wp:extent cx="10692000" cy="180000"/>
              <wp:effectExtent l="0" t="0" r="0" b="0"/>
              <wp:wrapSquare wrapText="bothSides"/>
              <wp:docPr id="168" name="Rectangle 168"/>
              <wp:cNvGraphicFramePr/>
              <a:graphic xmlns:a="http://schemas.openxmlformats.org/drawingml/2006/main">
                <a:graphicData uri="http://schemas.microsoft.com/office/word/2010/wordprocessingShape">
                  <wps:wsp>
                    <wps:cNvSpPr/>
                    <wps:spPr>
                      <a:xfrm>
                        <a:off x="0" y="0"/>
                        <a:ext cx="10692000" cy="180000"/>
                      </a:xfrm>
                      <a:prstGeom prst="rect">
                        <a:avLst/>
                      </a:prstGeom>
                      <a:solidFill>
                        <a:srgbClr val="F0CD1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3BA1FB7A">
            <v:rect id="Rectangle 168" style="position:absolute;margin-left:0;margin-top:580.85pt;width:841.9pt;height:14.15pt;z-index:-25165819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o:allowincell="f" o:allowoverlap="f" fillcolor="#f0cd1f" stroked="f" strokeweight="1pt" w14:anchorId="02C03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">
              <w10:wrap type="square" anchorx="page" anchory="page"/>
            </v:rect>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35C4F" w14:textId="77777777" w:rsidR="000C2AB0" w:rsidRDefault="000C2AB0" w:rsidP="00A84D74">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sidRPr="00946146">
      <w:rPr>
        <w:b/>
        <w:bCs/>
        <w:noProof/>
        <w:color w:val="303059" w:themeColor="accent3"/>
        <w:szCs w:val="16"/>
      </w:rPr>
      <mc:AlternateContent>
        <mc:Choice Requires="wps">
          <w:drawing>
            <wp:anchor distT="0" distB="0" distL="114300" distR="114300" simplePos="0" relativeHeight="251658284" behindDoc="0" locked="0" layoutInCell="1" allowOverlap="1" wp14:anchorId="6A9F68A1" wp14:editId="007DCE52">
              <wp:simplePos x="0" y="0"/>
              <wp:positionH relativeFrom="column">
                <wp:posOffset>7363042</wp:posOffset>
              </wp:positionH>
              <wp:positionV relativeFrom="page">
                <wp:posOffset>6847840</wp:posOffset>
              </wp:positionV>
              <wp:extent cx="1886400" cy="360000"/>
              <wp:effectExtent l="0" t="0" r="6985" b="8255"/>
              <wp:wrapNone/>
              <wp:docPr id="161" name="Text Box 161"/>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7BA9C65B" w14:textId="77777777" w:rsidR="000C2AB0" w:rsidRPr="002B0FEA" w:rsidRDefault="000C2AB0" w:rsidP="00914EBA">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3B2B93CF" w14:textId="77777777" w:rsidR="000C2AB0" w:rsidRPr="008F2F0E" w:rsidRDefault="000C2AB0" w:rsidP="00915E00">
                          <w:pPr>
                            <w:pStyle w:val="Fuzeile"/>
                            <w:tabs>
                              <w:tab w:val="clear" w:pos="9072"/>
                            </w:tabs>
                            <w:jc w:val="right"/>
                            <w:rPr>
                              <w:u w:val="single"/>
                            </w:rPr>
                          </w:pPr>
                          <w:r w:rsidRPr="008F2F0E">
                            <w:t xml:space="preserve">© </w:t>
                          </w:r>
                          <w:hyperlink r:id="rId1" w:history="1">
                            <w:r w:rsidRPr="008F2F0E">
                              <w:rPr>
                                <w:rStyle w:val="Hyperlink"/>
                              </w:rPr>
                              <w:t>CC BY NC SA</w:t>
                            </w:r>
                          </w:hyperlink>
                        </w:p>
                        <w:p w14:paraId="11D244B1" w14:textId="77777777" w:rsidR="000C2AB0" w:rsidRPr="00845C30" w:rsidRDefault="000C2AB0" w:rsidP="00914EBA">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003F627F">
            <v:shapetype id="_x0000_t202" coordsize="21600,21600" o:spt="202" path="m,l,21600r21600,l21600,xe" w14:anchorId="6A9F68A1">
              <v:stroke joinstyle="miter"/>
              <v:path gradientshapeok="t" o:connecttype="rect"/>
            </v:shapetype>
            <v:shape id="Text Box 161" style="position:absolute;left:0;text-align:left;margin-left:579.75pt;margin-top:539.2pt;width:148.55pt;height:28.35pt;z-index:2516582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5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">
              <v:textbox inset="0,0,0,0">
                <w:txbxContent>
                  <w:p w:rsidRPr="002B0FEA" w:rsidR="000C2AB0" w:rsidP="00914EBA" w:rsidRDefault="000C2AB0" w14:paraId="74837514" w14:textId="77777777">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fldChar w:fldCharType="begin"/>
                    </w:r>
                    <w:r>
                      <w:instrText>NUMPAGES \* Arabisch \* MERGEFORMAT</w:instrText>
                    </w:r>
                    <w:r>
                      <w:fldChar w:fldCharType="separate"/>
                    </w:r>
                    <w:r w:rsidRPr="002B0FEA">
                      <w:t>1</w:t>
                    </w:r>
                    <w:r>
                      <w:fldChar w:fldCharType="end"/>
                    </w:r>
                  </w:p>
                  <w:p w:rsidRPr="008F2F0E" w:rsidR="000C2AB0" w:rsidP="00915E00" w:rsidRDefault="000C2AB0" w14:paraId="3994C3B8" w14:textId="77777777">
                    <w:pPr>
                      <w:pStyle w:val="Fuzeile"/>
                      <w:tabs>
                        <w:tab w:val="clear" w:pos="9072"/>
                      </w:tabs>
                      <w:jc w:val="right"/>
                      <w:rPr>
                        <w:u w:val="single"/>
                      </w:rPr>
                    </w:pPr>
                    <w:r w:rsidRPr="008F2F0E">
                      <w:t xml:space="preserve">© </w:t>
                    </w:r>
                    <w:hyperlink w:history="1" r:id="rId2">
                      <w:r w:rsidRPr="008F2F0E">
                        <w:rPr>
                          <w:rStyle w:val="Hyperlink"/>
                        </w:rPr>
                        <w:t>CC BY NC SA</w:t>
                      </w:r>
                    </w:hyperlink>
                  </w:p>
                  <w:p w:rsidRPr="00845C30" w:rsidR="000C2AB0" w:rsidP="00914EBA" w:rsidRDefault="000C2AB0" w14:paraId="08CE6F91" w14:textId="77777777">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Pr>
        <w:noProof/>
      </w:rPr>
      <w:drawing>
        <wp:anchor distT="0" distB="0" distL="114300" distR="114300" simplePos="0" relativeHeight="251658283" behindDoc="1" locked="1" layoutInCell="1" allowOverlap="0" wp14:anchorId="7560CD7E" wp14:editId="1DB85356">
          <wp:simplePos x="0" y="0"/>
          <wp:positionH relativeFrom="column">
            <wp:posOffset>-4445</wp:posOffset>
          </wp:positionH>
          <wp:positionV relativeFrom="page">
            <wp:posOffset>9772650</wp:posOffset>
          </wp:positionV>
          <wp:extent cx="856800" cy="489600"/>
          <wp:effectExtent l="0" t="0" r="635" b="5715"/>
          <wp:wrapSquare wrapText="bothSides"/>
          <wp:docPr id="1207134605"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rPr>
      <mc:AlternateContent>
        <mc:Choice Requires="wps">
          <w:drawing>
            <wp:anchor distT="0" distB="0" distL="114300" distR="114300" simplePos="0" relativeHeight="251658282" behindDoc="0" locked="0" layoutInCell="1" allowOverlap="1" wp14:anchorId="4361D34C" wp14:editId="1AF3E846">
              <wp:simplePos x="0" y="0"/>
              <wp:positionH relativeFrom="column">
                <wp:posOffset>3862070</wp:posOffset>
              </wp:positionH>
              <wp:positionV relativeFrom="page">
                <wp:posOffset>10020414</wp:posOffset>
              </wp:positionV>
              <wp:extent cx="1886400" cy="360000"/>
              <wp:effectExtent l="0" t="0" r="6350" b="8890"/>
              <wp:wrapNone/>
              <wp:docPr id="162" name="Text Box 162"/>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4CFDB4AE" w14:textId="77777777" w:rsidR="007718CC" w:rsidRPr="00B40451" w:rsidRDefault="007718CC" w:rsidP="007718CC">
                          <w:pPr>
                            <w:pStyle w:val="Fuzeile"/>
                            <w:tabs>
                              <w:tab w:val="clear" w:pos="4536"/>
                            </w:tabs>
                            <w:spacing w:line="276" w:lineRule="auto"/>
                            <w:jc w:val="right"/>
                          </w:pPr>
                          <w:r w:rsidRPr="00B40451">
                            <w:t xml:space="preserve">Seite </w:t>
                          </w:r>
                          <w:r w:rsidRPr="00B40451">
                            <w:fldChar w:fldCharType="begin"/>
                          </w:r>
                          <w:r w:rsidRPr="00B40451">
                            <w:instrText>PAGE  \* Arabic  \* MERGEFORMAT</w:instrText>
                          </w:r>
                          <w:r w:rsidRPr="00B40451">
                            <w:fldChar w:fldCharType="separate"/>
                          </w:r>
                          <w:r>
                            <w:t>20</w:t>
                          </w:r>
                          <w:r w:rsidRPr="00B40451">
                            <w:fldChar w:fldCharType="end"/>
                          </w:r>
                          <w:r w:rsidRPr="00B40451">
                            <w:t xml:space="preserve"> von </w:t>
                          </w:r>
                          <w:fldSimple w:instr="NUMPAGES \* Arabisch \* MERGEFORMAT">
                            <w:r>
                              <w:t>41</w:t>
                            </w:r>
                          </w:fldSimple>
                        </w:p>
                        <w:p w14:paraId="3C095EEA" w14:textId="77777777" w:rsidR="007718CC" w:rsidRPr="00B40451" w:rsidRDefault="007718CC" w:rsidP="007718CC">
                          <w:pPr>
                            <w:pStyle w:val="Fuzeile"/>
                            <w:tabs>
                              <w:tab w:val="clear" w:pos="9072"/>
                            </w:tabs>
                            <w:jc w:val="right"/>
                            <w:rPr>
                              <w:u w:val="single"/>
                            </w:rPr>
                          </w:pPr>
                          <w:r w:rsidRPr="00B40451">
                            <w:t xml:space="preserve">© </w:t>
                          </w:r>
                          <w:hyperlink r:id="rId4" w:history="1">
                            <w:r w:rsidRPr="00B40451">
                              <w:rPr>
                                <w:rStyle w:val="Hyperlink"/>
                              </w:rPr>
                              <w:t>CC BY NC SA</w:t>
                            </w:r>
                          </w:hyperlink>
                          <w:r w:rsidRPr="00B40451">
                            <w:rPr>
                              <w:rStyle w:val="Hyperlink"/>
                            </w:rPr>
                            <w:t xml:space="preserve"> 4.0</w:t>
                          </w:r>
                        </w:p>
                        <w:p w14:paraId="4E8AF978" w14:textId="77777777" w:rsidR="007718CC" w:rsidRPr="00B40451" w:rsidRDefault="007718CC" w:rsidP="007718CC">
                          <w:pPr>
                            <w:pStyle w:val="Fuzeile"/>
                            <w:tabs>
                              <w:tab w:val="clear" w:pos="4536"/>
                            </w:tabs>
                            <w:spacing w:line="276" w:lineRule="auto"/>
                            <w:jc w:val="right"/>
                            <w:rPr>
                              <w:rStyle w:val="SchwacheHervorhebung"/>
                              <w:b/>
                              <w:bCs/>
                              <w:i w:val="0"/>
                              <w:iCs w:val="0"/>
                              <w:color w:val="7F7F7F" w:themeColor="text1" w:themeTint="80"/>
                              <w:szCs w:val="16"/>
                            </w:rPr>
                          </w:pPr>
                        </w:p>
                        <w:p w14:paraId="44914EDB" w14:textId="77777777" w:rsidR="007718CC" w:rsidRPr="00845C30" w:rsidRDefault="007718CC" w:rsidP="007718CC">
                          <w:pPr>
                            <w:pStyle w:val="Fuzeile"/>
                            <w:tabs>
                              <w:tab w:val="clear" w:pos="4536"/>
                            </w:tabs>
                            <w:spacing w:line="276" w:lineRule="auto"/>
                            <w:jc w:val="right"/>
                            <w:rPr>
                              <w:rStyle w:val="SchwacheHervorhebung"/>
                              <w:b/>
                              <w:bCs/>
                              <w:i w:val="0"/>
                              <w:iCs w:val="0"/>
                              <w:color w:val="7F7F7F" w:themeColor="text1" w:themeTint="80"/>
                              <w:szCs w:val="16"/>
                            </w:rPr>
                          </w:pPr>
                        </w:p>
                        <w:p w14:paraId="158AEE5E" w14:textId="77777777" w:rsidR="007718CC" w:rsidRPr="00845C30" w:rsidRDefault="007718CC" w:rsidP="007718CC">
                          <w:pPr>
                            <w:pStyle w:val="Fuzeile"/>
                            <w:tabs>
                              <w:tab w:val="clear" w:pos="4536"/>
                            </w:tabs>
                            <w:spacing w:line="276" w:lineRule="auto"/>
                            <w:jc w:val="right"/>
                            <w:rPr>
                              <w:rStyle w:val="SchwacheHervorhebung"/>
                              <w:b/>
                              <w:bCs/>
                              <w:i w:val="0"/>
                              <w:iCs w:val="0"/>
                              <w:color w:val="7F7F7F" w:themeColor="text1" w:themeTint="80"/>
                              <w:szCs w:val="16"/>
                            </w:rPr>
                          </w:pPr>
                        </w:p>
                        <w:p w14:paraId="061E5E39" w14:textId="77777777" w:rsidR="000C2AB0" w:rsidRPr="00845C30" w:rsidRDefault="000C2AB0"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0F01BB18">
            <v:shape id="Text Box 162" style="position:absolute;left:0;text-align:left;margin-left:304.1pt;margin-top:789pt;width:148.55pt;height:28.35pt;z-index:25165828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59"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" w14:anchorId="4361D34C">
              <v:textbox inset="0,0,0,0">
                <w:txbxContent>
                  <w:p w:rsidRPr="00B40451" w:rsidR="007718CC" w:rsidP="007718CC" w:rsidRDefault="007718CC" w14:paraId="33035694" w14:textId="77777777">
                    <w:pPr>
                      <w:pStyle w:val="Fuzeile"/>
                      <w:tabs>
                        <w:tab w:val="clear" w:pos="4536"/>
                      </w:tabs>
                      <w:spacing w:line="276" w:lineRule="auto"/>
                      <w:jc w:val="right"/>
                    </w:pPr>
                    <w:r w:rsidRPr="00B40451">
                      <w:t xml:space="preserve">Seite </w:t>
                    </w:r>
                    <w:r w:rsidRPr="00B40451">
                      <w:fldChar w:fldCharType="begin"/>
                    </w:r>
                    <w:r w:rsidRPr="00B40451">
                      <w:instrText>PAGE  \* Arabic  \* MERGEFORMAT</w:instrText>
                    </w:r>
                    <w:r w:rsidRPr="00B40451">
                      <w:fldChar w:fldCharType="separate"/>
                    </w:r>
                    <w:r>
                      <w:t>20</w:t>
                    </w:r>
                    <w:r w:rsidRPr="00B40451">
                      <w:fldChar w:fldCharType="end"/>
                    </w:r>
                    <w:r w:rsidRPr="00B40451">
                      <w:t xml:space="preserve"> von </w:t>
                    </w:r>
                    <w:r>
                      <w:fldChar w:fldCharType="begin"/>
                    </w:r>
                    <w:r>
                      <w:instrText>NUMPAGES \* Arabisch \* MERGEFORMAT</w:instrText>
                    </w:r>
                    <w:r>
                      <w:fldChar w:fldCharType="separate"/>
                    </w:r>
                    <w:r>
                      <w:t>41</w:t>
                    </w:r>
                    <w:r>
                      <w:fldChar w:fldCharType="end"/>
                    </w:r>
                  </w:p>
                  <w:p w:rsidRPr="00B40451" w:rsidR="007718CC" w:rsidP="007718CC" w:rsidRDefault="007718CC" w14:paraId="1FFF4762" w14:textId="77777777">
                    <w:pPr>
                      <w:pStyle w:val="Fuzeile"/>
                      <w:tabs>
                        <w:tab w:val="clear" w:pos="9072"/>
                      </w:tabs>
                      <w:jc w:val="right"/>
                      <w:rPr>
                        <w:u w:val="single"/>
                      </w:rPr>
                    </w:pPr>
                    <w:r w:rsidRPr="00B40451">
                      <w:t xml:space="preserve">© </w:t>
                    </w:r>
                    <w:hyperlink w:history="1" r:id="rId5">
                      <w:r w:rsidRPr="00B40451">
                        <w:rPr>
                          <w:rStyle w:val="Hyperlink"/>
                        </w:rPr>
                        <w:t>CC BY NC SA</w:t>
                      </w:r>
                    </w:hyperlink>
                    <w:r w:rsidRPr="00B40451">
                      <w:rPr>
                        <w:rStyle w:val="Hyperlink"/>
                      </w:rPr>
                      <w:t xml:space="preserve"> 4.0</w:t>
                    </w:r>
                  </w:p>
                  <w:p w:rsidRPr="00B40451" w:rsidR="007718CC" w:rsidP="007718CC" w:rsidRDefault="007718CC" w14:paraId="61CDCEAD"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7718CC" w:rsidP="007718CC" w:rsidRDefault="007718CC" w14:paraId="6BB9E253"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7718CC" w:rsidP="007718CC" w:rsidRDefault="007718CC" w14:paraId="23DE523C"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0C2AB0" w:rsidP="00864756" w:rsidRDefault="000C2AB0" w14:paraId="52E56223" w14:textId="77777777">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color w:val="303059" w:themeColor="accent3"/>
        <w:szCs w:val="16"/>
      </w:rPr>
      <w:t xml:space="preserve"> </w:t>
    </w:r>
  </w:p>
  <w:p w14:paraId="79F9437F" w14:textId="77777777" w:rsidR="000C2AB0" w:rsidRPr="00864756" w:rsidRDefault="000C2AB0" w:rsidP="00864756">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Pr>
        <w:rFonts w:cstheme="minorHAnsi"/>
        <w:smallCaps/>
        <w:noProof/>
        <w:szCs w:val="20"/>
      </w:rPr>
      <mc:AlternateContent>
        <mc:Choice Requires="wps">
          <w:drawing>
            <wp:anchor distT="0" distB="0" distL="114300" distR="114300" simplePos="0" relativeHeight="251658285" behindDoc="1" locked="0" layoutInCell="0" allowOverlap="0" wp14:anchorId="1A227ADB" wp14:editId="54274D2A">
              <wp:simplePos x="0" y="0"/>
              <wp:positionH relativeFrom="page">
                <wp:align>left</wp:align>
              </wp:positionH>
              <wp:positionV relativeFrom="page">
                <wp:align>bottom</wp:align>
              </wp:positionV>
              <wp:extent cx="10692000" cy="180000"/>
              <wp:effectExtent l="0" t="0" r="0" b="0"/>
              <wp:wrapSquare wrapText="bothSides"/>
              <wp:docPr id="163" name="Rectangle 163"/>
              <wp:cNvGraphicFramePr/>
              <a:graphic xmlns:a="http://schemas.openxmlformats.org/drawingml/2006/main">
                <a:graphicData uri="http://schemas.microsoft.com/office/word/2010/wordprocessingShape">
                  <wps:wsp>
                    <wps:cNvSpPr/>
                    <wps:spPr>
                      <a:xfrm>
                        <a:off x="0" y="0"/>
                        <a:ext cx="10692000" cy="180000"/>
                      </a:xfrm>
                      <a:prstGeom prst="rect">
                        <a:avLst/>
                      </a:prstGeom>
                      <a:solidFill>
                        <a:srgbClr val="F0CD1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324A126B">
            <v:rect id="Rechteck 163" style="position:absolute;margin-left:0;margin-top:0;width:841.9pt;height:14.15pt;z-index:-251568128;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margin;mso-height-relative:margin;v-text-anchor:middle" o:spid="_x0000_s1026" o:allowincell="f" o:allowoverlap="f" fillcolor="#f0cd1f" stroked="f" strokeweight="1pt" w14:anchorId="4FBFEE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">
              <w10:wrap type="square" anchorx="page" anchory="page"/>
            </v:rect>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F1174" w14:textId="77777777" w:rsidR="000C2AB0" w:rsidRDefault="000C2AB0" w:rsidP="00A84D74">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sidRPr="00946146">
      <w:rPr>
        <w:b/>
        <w:bCs/>
        <w:noProof/>
        <w:color w:val="303059" w:themeColor="accent3"/>
        <w:szCs w:val="16"/>
      </w:rPr>
      <mc:AlternateContent>
        <mc:Choice Requires="wps">
          <w:drawing>
            <wp:anchor distT="0" distB="0" distL="114300" distR="114300" simplePos="0" relativeHeight="251658293" behindDoc="0" locked="0" layoutInCell="1" allowOverlap="1" wp14:anchorId="0116B649" wp14:editId="5F5BC597">
              <wp:simplePos x="0" y="0"/>
              <wp:positionH relativeFrom="column">
                <wp:posOffset>7363042</wp:posOffset>
              </wp:positionH>
              <wp:positionV relativeFrom="page">
                <wp:posOffset>6847840</wp:posOffset>
              </wp:positionV>
              <wp:extent cx="1886400" cy="360000"/>
              <wp:effectExtent l="0" t="0" r="6985" b="8255"/>
              <wp:wrapNone/>
              <wp:docPr id="187" name="Text Box 187"/>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42DD78CF" w14:textId="77777777" w:rsidR="00001DB7" w:rsidRPr="00B40451" w:rsidRDefault="00001DB7" w:rsidP="00001DB7">
                          <w:pPr>
                            <w:pStyle w:val="Fuzeile"/>
                            <w:tabs>
                              <w:tab w:val="clear" w:pos="4536"/>
                            </w:tabs>
                            <w:spacing w:line="276" w:lineRule="auto"/>
                            <w:jc w:val="right"/>
                          </w:pPr>
                          <w:r w:rsidRPr="00B40451">
                            <w:t xml:space="preserve">Seite </w:t>
                          </w:r>
                          <w:r w:rsidRPr="00B40451">
                            <w:fldChar w:fldCharType="begin"/>
                          </w:r>
                          <w:r w:rsidRPr="00B40451">
                            <w:instrText>PAGE  \* Arabic  \* MERGEFORMAT</w:instrText>
                          </w:r>
                          <w:r w:rsidRPr="00B40451">
                            <w:fldChar w:fldCharType="separate"/>
                          </w:r>
                          <w:r>
                            <w:t>31</w:t>
                          </w:r>
                          <w:r w:rsidRPr="00B40451">
                            <w:fldChar w:fldCharType="end"/>
                          </w:r>
                          <w:r w:rsidRPr="00B40451">
                            <w:t xml:space="preserve"> von </w:t>
                          </w:r>
                          <w:fldSimple w:instr="NUMPAGES \* Arabisch \* MERGEFORMAT">
                            <w:r>
                              <w:t>41</w:t>
                            </w:r>
                          </w:fldSimple>
                        </w:p>
                        <w:p w14:paraId="4570875F" w14:textId="77777777" w:rsidR="00001DB7" w:rsidRPr="00B40451" w:rsidRDefault="00001DB7" w:rsidP="00001DB7">
                          <w:pPr>
                            <w:pStyle w:val="Fuzeile"/>
                            <w:tabs>
                              <w:tab w:val="clear" w:pos="9072"/>
                            </w:tabs>
                            <w:jc w:val="right"/>
                            <w:rPr>
                              <w:u w:val="single"/>
                            </w:rPr>
                          </w:pPr>
                          <w:r w:rsidRPr="00B40451">
                            <w:t xml:space="preserve">© </w:t>
                          </w:r>
                          <w:hyperlink r:id="rId1" w:history="1">
                            <w:r w:rsidRPr="00B40451">
                              <w:rPr>
                                <w:rStyle w:val="Hyperlink"/>
                              </w:rPr>
                              <w:t>CC BY NC SA</w:t>
                            </w:r>
                          </w:hyperlink>
                          <w:r w:rsidRPr="00B40451">
                            <w:rPr>
                              <w:rStyle w:val="Hyperlink"/>
                            </w:rPr>
                            <w:t xml:space="preserve"> 4.0</w:t>
                          </w:r>
                        </w:p>
                        <w:p w14:paraId="0906301E" w14:textId="77777777" w:rsidR="00001DB7" w:rsidRPr="00B40451" w:rsidRDefault="00001DB7" w:rsidP="00001DB7">
                          <w:pPr>
                            <w:pStyle w:val="Fuzeile"/>
                            <w:tabs>
                              <w:tab w:val="clear" w:pos="4536"/>
                            </w:tabs>
                            <w:spacing w:line="276" w:lineRule="auto"/>
                            <w:jc w:val="right"/>
                            <w:rPr>
                              <w:rStyle w:val="SchwacheHervorhebung"/>
                              <w:b/>
                              <w:bCs/>
                              <w:i w:val="0"/>
                              <w:iCs w:val="0"/>
                              <w:color w:val="7F7F7F" w:themeColor="text1" w:themeTint="80"/>
                              <w:szCs w:val="16"/>
                            </w:rPr>
                          </w:pPr>
                        </w:p>
                        <w:p w14:paraId="4D7091E4" w14:textId="77777777" w:rsidR="00001DB7" w:rsidRPr="00845C30" w:rsidRDefault="00001DB7" w:rsidP="00001DB7">
                          <w:pPr>
                            <w:pStyle w:val="Fuzeile"/>
                            <w:tabs>
                              <w:tab w:val="clear" w:pos="4536"/>
                            </w:tabs>
                            <w:spacing w:line="276" w:lineRule="auto"/>
                            <w:jc w:val="right"/>
                            <w:rPr>
                              <w:rStyle w:val="SchwacheHervorhebung"/>
                              <w:b/>
                              <w:bCs/>
                              <w:i w:val="0"/>
                              <w:iCs w:val="0"/>
                              <w:color w:val="7F7F7F" w:themeColor="text1" w:themeTint="80"/>
                              <w:szCs w:val="16"/>
                            </w:rPr>
                          </w:pPr>
                        </w:p>
                        <w:p w14:paraId="7299AAFF" w14:textId="77777777" w:rsidR="00001DB7" w:rsidRPr="00845C30" w:rsidRDefault="00001DB7" w:rsidP="00001DB7">
                          <w:pPr>
                            <w:pStyle w:val="Fuzeile"/>
                            <w:tabs>
                              <w:tab w:val="clear" w:pos="4536"/>
                            </w:tabs>
                            <w:spacing w:line="276" w:lineRule="auto"/>
                            <w:jc w:val="right"/>
                            <w:rPr>
                              <w:rStyle w:val="SchwacheHervorhebung"/>
                              <w:b/>
                              <w:bCs/>
                              <w:i w:val="0"/>
                              <w:iCs w:val="0"/>
                              <w:color w:val="7F7F7F" w:themeColor="text1" w:themeTint="80"/>
                              <w:szCs w:val="16"/>
                            </w:rPr>
                          </w:pPr>
                        </w:p>
                        <w:p w14:paraId="0C41EA4E" w14:textId="77777777" w:rsidR="00001DB7" w:rsidRPr="00845C30" w:rsidRDefault="00001DB7" w:rsidP="00001DB7">
                          <w:pPr>
                            <w:pStyle w:val="Fuzeile"/>
                            <w:tabs>
                              <w:tab w:val="clear" w:pos="4536"/>
                            </w:tabs>
                            <w:spacing w:line="276" w:lineRule="auto"/>
                            <w:jc w:val="right"/>
                            <w:rPr>
                              <w:rStyle w:val="SchwacheHervorhebung"/>
                              <w:b/>
                              <w:bCs/>
                              <w:i w:val="0"/>
                              <w:iCs w:val="0"/>
                              <w:color w:val="7F7F7F" w:themeColor="text1" w:themeTint="80"/>
                              <w:szCs w:val="16"/>
                            </w:rPr>
                          </w:pPr>
                        </w:p>
                        <w:p w14:paraId="57C67AF1" w14:textId="77777777" w:rsidR="00001DB7" w:rsidRPr="00845C30" w:rsidRDefault="00001DB7" w:rsidP="00001DB7">
                          <w:pPr>
                            <w:pStyle w:val="Fuzeile"/>
                            <w:tabs>
                              <w:tab w:val="clear" w:pos="4536"/>
                            </w:tabs>
                            <w:spacing w:line="276" w:lineRule="auto"/>
                            <w:jc w:val="right"/>
                            <w:rPr>
                              <w:rStyle w:val="SchwacheHervorhebung"/>
                              <w:b/>
                              <w:bCs/>
                              <w:i w:val="0"/>
                              <w:iCs w:val="0"/>
                              <w:color w:val="7F7F7F" w:themeColor="text1" w:themeTint="80"/>
                              <w:szCs w:val="16"/>
                            </w:rPr>
                          </w:pPr>
                        </w:p>
                        <w:p w14:paraId="6DA4BD77" w14:textId="77777777" w:rsidR="000C2AB0" w:rsidRPr="00845C30" w:rsidRDefault="000C2AB0" w:rsidP="00914EBA">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0BF08140">
            <v:shapetype id="_x0000_t202" coordsize="21600,21600" o:spt="202" path="m,l,21600r21600,l21600,xe" w14:anchorId="0116B649">
              <v:stroke joinstyle="miter"/>
              <v:path gradientshapeok="t" o:connecttype="rect"/>
            </v:shapetype>
            <v:shape id="Text Box 187" style="position:absolute;left:0;text-align:left;margin-left:579.75pt;margin-top:539.2pt;width:148.55pt;height:28.35pt;z-index:25165829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60"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">
              <v:textbox inset="0,0,0,0">
                <w:txbxContent>
                  <w:p w:rsidRPr="00B40451" w:rsidR="00001DB7" w:rsidP="00001DB7" w:rsidRDefault="00001DB7" w14:paraId="601CEE6E" w14:textId="77777777">
                    <w:pPr>
                      <w:pStyle w:val="Fuzeile"/>
                      <w:tabs>
                        <w:tab w:val="clear" w:pos="4536"/>
                      </w:tabs>
                      <w:spacing w:line="276" w:lineRule="auto"/>
                      <w:jc w:val="right"/>
                    </w:pPr>
                    <w:r w:rsidRPr="00B40451">
                      <w:t xml:space="preserve">Seite </w:t>
                    </w:r>
                    <w:r w:rsidRPr="00B40451">
                      <w:fldChar w:fldCharType="begin"/>
                    </w:r>
                    <w:r w:rsidRPr="00B40451">
                      <w:instrText>PAGE  \* Arabic  \* MERGEFORMAT</w:instrText>
                    </w:r>
                    <w:r w:rsidRPr="00B40451">
                      <w:fldChar w:fldCharType="separate"/>
                    </w:r>
                    <w:r>
                      <w:t>31</w:t>
                    </w:r>
                    <w:r w:rsidRPr="00B40451">
                      <w:fldChar w:fldCharType="end"/>
                    </w:r>
                    <w:r w:rsidRPr="00B40451">
                      <w:t xml:space="preserve"> von </w:t>
                    </w:r>
                    <w:r>
                      <w:fldChar w:fldCharType="begin"/>
                    </w:r>
                    <w:r>
                      <w:instrText>NUMPAGES \* Arabisch \* MERGEFORMAT</w:instrText>
                    </w:r>
                    <w:r>
                      <w:fldChar w:fldCharType="separate"/>
                    </w:r>
                    <w:r>
                      <w:t>41</w:t>
                    </w:r>
                    <w:r>
                      <w:fldChar w:fldCharType="end"/>
                    </w:r>
                  </w:p>
                  <w:p w:rsidRPr="00B40451" w:rsidR="00001DB7" w:rsidP="00001DB7" w:rsidRDefault="00001DB7" w14:paraId="1F61B000" w14:textId="77777777">
                    <w:pPr>
                      <w:pStyle w:val="Fuzeile"/>
                      <w:tabs>
                        <w:tab w:val="clear" w:pos="9072"/>
                      </w:tabs>
                      <w:jc w:val="right"/>
                      <w:rPr>
                        <w:u w:val="single"/>
                      </w:rPr>
                    </w:pPr>
                    <w:r w:rsidRPr="00B40451">
                      <w:t xml:space="preserve">© </w:t>
                    </w:r>
                    <w:hyperlink w:history="1" r:id="rId2">
                      <w:r w:rsidRPr="00B40451">
                        <w:rPr>
                          <w:rStyle w:val="Hyperlink"/>
                        </w:rPr>
                        <w:t>CC BY NC SA</w:t>
                      </w:r>
                    </w:hyperlink>
                    <w:r w:rsidRPr="00B40451">
                      <w:rPr>
                        <w:rStyle w:val="Hyperlink"/>
                      </w:rPr>
                      <w:t xml:space="preserve"> 4.0</w:t>
                    </w:r>
                  </w:p>
                  <w:p w:rsidRPr="00B40451" w:rsidR="00001DB7" w:rsidP="00001DB7" w:rsidRDefault="00001DB7" w14:paraId="6537F28F"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001DB7" w:rsidP="00001DB7" w:rsidRDefault="00001DB7" w14:paraId="6DFB9E20"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001DB7" w:rsidP="00001DB7" w:rsidRDefault="00001DB7" w14:paraId="70DF9E56"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001DB7" w:rsidP="00001DB7" w:rsidRDefault="00001DB7" w14:paraId="44E871BC"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001DB7" w:rsidP="00001DB7" w:rsidRDefault="00001DB7" w14:paraId="144A5D23"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0C2AB0" w:rsidP="00914EBA" w:rsidRDefault="000C2AB0" w14:paraId="738610EB" w14:textId="77777777">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Pr>
        <w:noProof/>
      </w:rPr>
      <w:drawing>
        <wp:anchor distT="0" distB="0" distL="114300" distR="114300" simplePos="0" relativeHeight="251658292" behindDoc="1" locked="1" layoutInCell="1" allowOverlap="0" wp14:anchorId="5EB81F1A" wp14:editId="588E074E">
          <wp:simplePos x="0" y="0"/>
          <wp:positionH relativeFrom="column">
            <wp:posOffset>-4445</wp:posOffset>
          </wp:positionH>
          <wp:positionV relativeFrom="page">
            <wp:posOffset>9772650</wp:posOffset>
          </wp:positionV>
          <wp:extent cx="856800" cy="489600"/>
          <wp:effectExtent l="0" t="0" r="635" b="5715"/>
          <wp:wrapSquare wrapText="bothSides"/>
          <wp:docPr id="2133235591"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rPr>
      <mc:AlternateContent>
        <mc:Choice Requires="wps">
          <w:drawing>
            <wp:anchor distT="0" distB="0" distL="114300" distR="114300" simplePos="0" relativeHeight="251658291" behindDoc="0" locked="0" layoutInCell="1" allowOverlap="1" wp14:anchorId="5BBB1386" wp14:editId="32E8F3DE">
              <wp:simplePos x="0" y="0"/>
              <wp:positionH relativeFrom="column">
                <wp:posOffset>3862070</wp:posOffset>
              </wp:positionH>
              <wp:positionV relativeFrom="page">
                <wp:posOffset>10020414</wp:posOffset>
              </wp:positionV>
              <wp:extent cx="1886400" cy="360000"/>
              <wp:effectExtent l="0" t="0" r="6350" b="8890"/>
              <wp:wrapNone/>
              <wp:docPr id="188" name="Text Box 188"/>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11B8D409" w14:textId="77777777" w:rsidR="00F12730" w:rsidRPr="00B40451" w:rsidRDefault="00F12730" w:rsidP="00F12730">
                          <w:pPr>
                            <w:pStyle w:val="Fuzeile"/>
                            <w:tabs>
                              <w:tab w:val="clear" w:pos="4536"/>
                            </w:tabs>
                            <w:spacing w:line="276" w:lineRule="auto"/>
                            <w:jc w:val="right"/>
                          </w:pPr>
                          <w:r w:rsidRPr="00B40451">
                            <w:t xml:space="preserve">Seite </w:t>
                          </w:r>
                          <w:r w:rsidRPr="00B40451">
                            <w:fldChar w:fldCharType="begin"/>
                          </w:r>
                          <w:r w:rsidRPr="00B40451">
                            <w:instrText>PAGE  \* Arabic  \* MERGEFORMAT</w:instrText>
                          </w:r>
                          <w:r w:rsidRPr="00B40451">
                            <w:fldChar w:fldCharType="separate"/>
                          </w:r>
                          <w:r>
                            <w:t>23</w:t>
                          </w:r>
                          <w:r w:rsidRPr="00B40451">
                            <w:fldChar w:fldCharType="end"/>
                          </w:r>
                          <w:r w:rsidRPr="00B40451">
                            <w:t xml:space="preserve"> von </w:t>
                          </w:r>
                          <w:fldSimple w:instr="NUMPAGES \* Arabisch \* MERGEFORMAT">
                            <w:r>
                              <w:t>41</w:t>
                            </w:r>
                          </w:fldSimple>
                        </w:p>
                        <w:p w14:paraId="7AAB2379" w14:textId="77777777" w:rsidR="00F12730" w:rsidRPr="00B40451" w:rsidRDefault="00F12730" w:rsidP="00F12730">
                          <w:pPr>
                            <w:pStyle w:val="Fuzeile"/>
                            <w:tabs>
                              <w:tab w:val="clear" w:pos="9072"/>
                            </w:tabs>
                            <w:jc w:val="right"/>
                            <w:rPr>
                              <w:u w:val="single"/>
                            </w:rPr>
                          </w:pPr>
                          <w:r w:rsidRPr="00B40451">
                            <w:t xml:space="preserve">© </w:t>
                          </w:r>
                          <w:hyperlink r:id="rId4" w:history="1">
                            <w:r w:rsidRPr="00B40451">
                              <w:rPr>
                                <w:rStyle w:val="Hyperlink"/>
                              </w:rPr>
                              <w:t>CC BY NC SA</w:t>
                            </w:r>
                          </w:hyperlink>
                          <w:r w:rsidRPr="00B40451">
                            <w:rPr>
                              <w:rStyle w:val="Hyperlink"/>
                            </w:rPr>
                            <w:t xml:space="preserve"> 4.0</w:t>
                          </w:r>
                        </w:p>
                        <w:p w14:paraId="127CE0BB" w14:textId="77777777" w:rsidR="00F12730" w:rsidRPr="00B40451" w:rsidRDefault="00F12730" w:rsidP="00F12730">
                          <w:pPr>
                            <w:pStyle w:val="Fuzeile"/>
                            <w:tabs>
                              <w:tab w:val="clear" w:pos="4536"/>
                            </w:tabs>
                            <w:spacing w:line="276" w:lineRule="auto"/>
                            <w:jc w:val="right"/>
                            <w:rPr>
                              <w:rStyle w:val="SchwacheHervorhebung"/>
                              <w:b/>
                              <w:bCs/>
                              <w:i w:val="0"/>
                              <w:iCs w:val="0"/>
                              <w:color w:val="7F7F7F" w:themeColor="text1" w:themeTint="80"/>
                              <w:szCs w:val="16"/>
                            </w:rPr>
                          </w:pPr>
                        </w:p>
                        <w:p w14:paraId="5BC61E81" w14:textId="77777777" w:rsidR="00F12730" w:rsidRPr="00845C30" w:rsidRDefault="00F12730" w:rsidP="00F12730">
                          <w:pPr>
                            <w:pStyle w:val="Fuzeile"/>
                            <w:tabs>
                              <w:tab w:val="clear" w:pos="4536"/>
                            </w:tabs>
                            <w:spacing w:line="276" w:lineRule="auto"/>
                            <w:jc w:val="right"/>
                            <w:rPr>
                              <w:rStyle w:val="SchwacheHervorhebung"/>
                              <w:b/>
                              <w:bCs/>
                              <w:i w:val="0"/>
                              <w:iCs w:val="0"/>
                              <w:color w:val="7F7F7F" w:themeColor="text1" w:themeTint="80"/>
                              <w:szCs w:val="16"/>
                            </w:rPr>
                          </w:pPr>
                        </w:p>
                        <w:p w14:paraId="5A8D1A05" w14:textId="77777777" w:rsidR="00F12730" w:rsidRPr="00845C30" w:rsidRDefault="00F12730" w:rsidP="00F12730">
                          <w:pPr>
                            <w:pStyle w:val="Fuzeile"/>
                            <w:tabs>
                              <w:tab w:val="clear" w:pos="4536"/>
                            </w:tabs>
                            <w:spacing w:line="276" w:lineRule="auto"/>
                            <w:jc w:val="right"/>
                            <w:rPr>
                              <w:rStyle w:val="SchwacheHervorhebung"/>
                              <w:b/>
                              <w:bCs/>
                              <w:i w:val="0"/>
                              <w:iCs w:val="0"/>
                              <w:color w:val="7F7F7F" w:themeColor="text1" w:themeTint="80"/>
                              <w:szCs w:val="16"/>
                            </w:rPr>
                          </w:pPr>
                        </w:p>
                        <w:p w14:paraId="722C25E1" w14:textId="77777777" w:rsidR="00F12730" w:rsidRPr="00845C30" w:rsidRDefault="00F12730" w:rsidP="00F12730">
                          <w:pPr>
                            <w:pStyle w:val="Fuzeile"/>
                            <w:tabs>
                              <w:tab w:val="clear" w:pos="4536"/>
                            </w:tabs>
                            <w:spacing w:line="276" w:lineRule="auto"/>
                            <w:jc w:val="right"/>
                            <w:rPr>
                              <w:rStyle w:val="SchwacheHervorhebung"/>
                              <w:b/>
                              <w:bCs/>
                              <w:i w:val="0"/>
                              <w:iCs w:val="0"/>
                              <w:color w:val="7F7F7F" w:themeColor="text1" w:themeTint="80"/>
                              <w:szCs w:val="16"/>
                            </w:rPr>
                          </w:pPr>
                        </w:p>
                        <w:p w14:paraId="2830794F" w14:textId="77777777" w:rsidR="000C2AB0" w:rsidRPr="00845C30" w:rsidRDefault="000C2AB0"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16908337">
            <v:shape id="Text Box 188" style="position:absolute;left:0;text-align:left;margin-left:304.1pt;margin-top:789pt;width:148.55pt;height:28.35pt;z-index:25165829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61"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" w14:anchorId="5BBB1386">
              <v:textbox inset="0,0,0,0">
                <w:txbxContent>
                  <w:p w:rsidRPr="00B40451" w:rsidR="00F12730" w:rsidP="00F12730" w:rsidRDefault="00F12730" w14:paraId="6CE520ED" w14:textId="77777777">
                    <w:pPr>
                      <w:pStyle w:val="Fuzeile"/>
                      <w:tabs>
                        <w:tab w:val="clear" w:pos="4536"/>
                      </w:tabs>
                      <w:spacing w:line="276" w:lineRule="auto"/>
                      <w:jc w:val="right"/>
                    </w:pPr>
                    <w:r w:rsidRPr="00B40451">
                      <w:t xml:space="preserve">Seite </w:t>
                    </w:r>
                    <w:r w:rsidRPr="00B40451">
                      <w:fldChar w:fldCharType="begin"/>
                    </w:r>
                    <w:r w:rsidRPr="00B40451">
                      <w:instrText>PAGE  \* Arabic  \* MERGEFORMAT</w:instrText>
                    </w:r>
                    <w:r w:rsidRPr="00B40451">
                      <w:fldChar w:fldCharType="separate"/>
                    </w:r>
                    <w:r>
                      <w:t>23</w:t>
                    </w:r>
                    <w:r w:rsidRPr="00B40451">
                      <w:fldChar w:fldCharType="end"/>
                    </w:r>
                    <w:r w:rsidRPr="00B40451">
                      <w:t xml:space="preserve"> von </w:t>
                    </w:r>
                    <w:r>
                      <w:fldChar w:fldCharType="begin"/>
                    </w:r>
                    <w:r>
                      <w:instrText>NUMPAGES \* Arabisch \* MERGEFORMAT</w:instrText>
                    </w:r>
                    <w:r>
                      <w:fldChar w:fldCharType="separate"/>
                    </w:r>
                    <w:r>
                      <w:t>41</w:t>
                    </w:r>
                    <w:r>
                      <w:fldChar w:fldCharType="end"/>
                    </w:r>
                  </w:p>
                  <w:p w:rsidRPr="00B40451" w:rsidR="00F12730" w:rsidP="00F12730" w:rsidRDefault="00F12730" w14:paraId="64F1ECA4" w14:textId="77777777">
                    <w:pPr>
                      <w:pStyle w:val="Fuzeile"/>
                      <w:tabs>
                        <w:tab w:val="clear" w:pos="9072"/>
                      </w:tabs>
                      <w:jc w:val="right"/>
                      <w:rPr>
                        <w:u w:val="single"/>
                      </w:rPr>
                    </w:pPr>
                    <w:r w:rsidRPr="00B40451">
                      <w:t xml:space="preserve">© </w:t>
                    </w:r>
                    <w:hyperlink w:history="1" r:id="rId5">
                      <w:r w:rsidRPr="00B40451">
                        <w:rPr>
                          <w:rStyle w:val="Hyperlink"/>
                        </w:rPr>
                        <w:t>CC BY NC SA</w:t>
                      </w:r>
                    </w:hyperlink>
                    <w:r w:rsidRPr="00B40451">
                      <w:rPr>
                        <w:rStyle w:val="Hyperlink"/>
                      </w:rPr>
                      <w:t xml:space="preserve"> 4.0</w:t>
                    </w:r>
                  </w:p>
                  <w:p w:rsidRPr="00B40451" w:rsidR="00F12730" w:rsidP="00F12730" w:rsidRDefault="00F12730" w14:paraId="637805D2"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F12730" w:rsidP="00F12730" w:rsidRDefault="00F12730" w14:paraId="463F29E8"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F12730" w:rsidP="00F12730" w:rsidRDefault="00F12730" w14:paraId="3B7B4B86"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F12730" w:rsidP="00F12730" w:rsidRDefault="00F12730" w14:paraId="3A0FF5F2"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0C2AB0" w:rsidP="00864756" w:rsidRDefault="000C2AB0" w14:paraId="5630AD66" w14:textId="77777777">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color w:val="303059" w:themeColor="accent3"/>
        <w:szCs w:val="16"/>
      </w:rPr>
      <w:t xml:space="preserve"> </w:t>
    </w:r>
  </w:p>
  <w:p w14:paraId="7A9D56C5" w14:textId="77777777" w:rsidR="000C2AB0" w:rsidRPr="00864756" w:rsidRDefault="000C2AB0" w:rsidP="00864756">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Pr>
        <w:rFonts w:cstheme="minorHAnsi"/>
        <w:smallCaps/>
        <w:noProof/>
        <w:szCs w:val="20"/>
      </w:rPr>
      <mc:AlternateContent>
        <mc:Choice Requires="wps">
          <w:drawing>
            <wp:anchor distT="0" distB="0" distL="114300" distR="114300" simplePos="0" relativeHeight="251658294" behindDoc="1" locked="0" layoutInCell="0" allowOverlap="0" wp14:anchorId="2DE04C9D" wp14:editId="0E0185BA">
              <wp:simplePos x="0" y="0"/>
              <wp:positionH relativeFrom="page">
                <wp:align>left</wp:align>
              </wp:positionH>
              <wp:positionV relativeFrom="page">
                <wp:align>bottom</wp:align>
              </wp:positionV>
              <wp:extent cx="10692000" cy="180000"/>
              <wp:effectExtent l="0" t="0" r="0" b="0"/>
              <wp:wrapSquare wrapText="bothSides"/>
              <wp:docPr id="189" name="Rectangle 189"/>
              <wp:cNvGraphicFramePr/>
              <a:graphic xmlns:a="http://schemas.openxmlformats.org/drawingml/2006/main">
                <a:graphicData uri="http://schemas.microsoft.com/office/word/2010/wordprocessingShape">
                  <wps:wsp>
                    <wps:cNvSpPr/>
                    <wps:spPr>
                      <a:xfrm>
                        <a:off x="0" y="0"/>
                        <a:ext cx="10692000" cy="180000"/>
                      </a:xfrm>
                      <a:prstGeom prst="rect">
                        <a:avLst/>
                      </a:prstGeom>
                      <a:solidFill>
                        <a:srgbClr val="F0CD1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41B0E44A">
            <v:rect id="Rechteck 189" style="position:absolute;margin-left:0;margin-top:0;width:841.9pt;height:14.15pt;z-index:-251554816;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margin;mso-height-relative:margin;v-text-anchor:middle" o:spid="_x0000_s1026" o:allowincell="f" o:allowoverlap="f" fillcolor="#f0cd1f" stroked="f" strokeweight="1pt" w14:anchorId="6E1442A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">
              <w10:wrap type="square" anchorx="page" anchory="page"/>
            </v:rect>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5F57B" w14:textId="4D7DF474" w:rsidR="00001DB7" w:rsidRDefault="00001DB7" w:rsidP="00A84D74">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sidRPr="00946146">
      <w:rPr>
        <w:b/>
        <w:bCs/>
        <w:noProof/>
        <w:color w:val="303059" w:themeColor="accent3"/>
        <w:szCs w:val="16"/>
      </w:rPr>
      <mc:AlternateContent>
        <mc:Choice Requires="wps">
          <w:drawing>
            <wp:anchor distT="0" distB="0" distL="114300" distR="114300" simplePos="0" relativeHeight="251668551" behindDoc="0" locked="0" layoutInCell="1" allowOverlap="1" wp14:anchorId="760EADBC" wp14:editId="7417D629">
              <wp:simplePos x="0" y="0"/>
              <wp:positionH relativeFrom="margin">
                <wp:align>right</wp:align>
              </wp:positionH>
              <wp:positionV relativeFrom="page">
                <wp:posOffset>6899598</wp:posOffset>
              </wp:positionV>
              <wp:extent cx="1886400" cy="360000"/>
              <wp:effectExtent l="0" t="0" r="0" b="2540"/>
              <wp:wrapNone/>
              <wp:docPr id="836003869" name="Text Box 187"/>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0D74A962" w14:textId="77777777" w:rsidR="00001DB7" w:rsidRPr="00B40451" w:rsidRDefault="00001DB7" w:rsidP="00001DB7">
                          <w:pPr>
                            <w:pStyle w:val="Fuzeile"/>
                            <w:tabs>
                              <w:tab w:val="clear" w:pos="4536"/>
                            </w:tabs>
                            <w:spacing w:line="276" w:lineRule="auto"/>
                            <w:jc w:val="right"/>
                          </w:pPr>
                          <w:r w:rsidRPr="00B40451">
                            <w:t xml:space="preserve">Seite </w:t>
                          </w:r>
                          <w:r w:rsidRPr="00B40451">
                            <w:fldChar w:fldCharType="begin"/>
                          </w:r>
                          <w:r w:rsidRPr="00B40451">
                            <w:instrText>PAGE  \* Arabic  \* MERGEFORMAT</w:instrText>
                          </w:r>
                          <w:r w:rsidRPr="00B40451">
                            <w:fldChar w:fldCharType="separate"/>
                          </w:r>
                          <w:r>
                            <w:t>31</w:t>
                          </w:r>
                          <w:r w:rsidRPr="00B40451">
                            <w:fldChar w:fldCharType="end"/>
                          </w:r>
                          <w:r w:rsidRPr="00B40451">
                            <w:t xml:space="preserve"> von </w:t>
                          </w:r>
                          <w:fldSimple w:instr="NUMPAGES \* Arabisch \* MERGEFORMAT">
                            <w:r>
                              <w:t>41</w:t>
                            </w:r>
                          </w:fldSimple>
                        </w:p>
                        <w:p w14:paraId="4F92C528" w14:textId="77777777" w:rsidR="00001DB7" w:rsidRPr="00B40451" w:rsidRDefault="00001DB7" w:rsidP="00001DB7">
                          <w:pPr>
                            <w:pStyle w:val="Fuzeile"/>
                            <w:tabs>
                              <w:tab w:val="clear" w:pos="9072"/>
                            </w:tabs>
                            <w:jc w:val="right"/>
                            <w:rPr>
                              <w:u w:val="single"/>
                            </w:rPr>
                          </w:pPr>
                          <w:r w:rsidRPr="00B40451">
                            <w:t xml:space="preserve">© </w:t>
                          </w:r>
                          <w:hyperlink r:id="rId1" w:history="1">
                            <w:r w:rsidRPr="00B40451">
                              <w:rPr>
                                <w:rStyle w:val="Hyperlink"/>
                              </w:rPr>
                              <w:t>CC BY NC SA</w:t>
                            </w:r>
                          </w:hyperlink>
                          <w:r w:rsidRPr="00B40451">
                            <w:rPr>
                              <w:rStyle w:val="Hyperlink"/>
                            </w:rPr>
                            <w:t xml:space="preserve"> 4.0</w:t>
                          </w:r>
                        </w:p>
                        <w:p w14:paraId="4CA25DFB" w14:textId="77777777" w:rsidR="00001DB7" w:rsidRPr="00B40451" w:rsidRDefault="00001DB7" w:rsidP="00001DB7">
                          <w:pPr>
                            <w:pStyle w:val="Fuzeile"/>
                            <w:tabs>
                              <w:tab w:val="clear" w:pos="4536"/>
                            </w:tabs>
                            <w:spacing w:line="276" w:lineRule="auto"/>
                            <w:jc w:val="right"/>
                            <w:rPr>
                              <w:rStyle w:val="SchwacheHervorhebung"/>
                              <w:b/>
                              <w:bCs/>
                              <w:i w:val="0"/>
                              <w:iCs w:val="0"/>
                              <w:color w:val="7F7F7F" w:themeColor="text1" w:themeTint="80"/>
                              <w:szCs w:val="16"/>
                            </w:rPr>
                          </w:pPr>
                        </w:p>
                        <w:p w14:paraId="0BFC46D8" w14:textId="77777777" w:rsidR="00001DB7" w:rsidRPr="00845C30" w:rsidRDefault="00001DB7" w:rsidP="00001DB7">
                          <w:pPr>
                            <w:pStyle w:val="Fuzeile"/>
                            <w:tabs>
                              <w:tab w:val="clear" w:pos="4536"/>
                            </w:tabs>
                            <w:spacing w:line="276" w:lineRule="auto"/>
                            <w:jc w:val="right"/>
                            <w:rPr>
                              <w:rStyle w:val="SchwacheHervorhebung"/>
                              <w:b/>
                              <w:bCs/>
                              <w:i w:val="0"/>
                              <w:iCs w:val="0"/>
                              <w:color w:val="7F7F7F" w:themeColor="text1" w:themeTint="80"/>
                              <w:szCs w:val="16"/>
                            </w:rPr>
                          </w:pPr>
                        </w:p>
                        <w:p w14:paraId="68368C15" w14:textId="77777777" w:rsidR="00001DB7" w:rsidRPr="00845C30" w:rsidRDefault="00001DB7" w:rsidP="00001DB7">
                          <w:pPr>
                            <w:pStyle w:val="Fuzeile"/>
                            <w:tabs>
                              <w:tab w:val="clear" w:pos="4536"/>
                            </w:tabs>
                            <w:spacing w:line="276" w:lineRule="auto"/>
                            <w:jc w:val="right"/>
                            <w:rPr>
                              <w:rStyle w:val="SchwacheHervorhebung"/>
                              <w:b/>
                              <w:bCs/>
                              <w:i w:val="0"/>
                              <w:iCs w:val="0"/>
                              <w:color w:val="7F7F7F" w:themeColor="text1" w:themeTint="80"/>
                              <w:szCs w:val="16"/>
                            </w:rPr>
                          </w:pPr>
                        </w:p>
                        <w:p w14:paraId="0FA8E3A3" w14:textId="77777777" w:rsidR="00001DB7" w:rsidRPr="00845C30" w:rsidRDefault="00001DB7" w:rsidP="00001DB7">
                          <w:pPr>
                            <w:pStyle w:val="Fuzeile"/>
                            <w:tabs>
                              <w:tab w:val="clear" w:pos="4536"/>
                            </w:tabs>
                            <w:spacing w:line="276" w:lineRule="auto"/>
                            <w:jc w:val="right"/>
                            <w:rPr>
                              <w:rStyle w:val="SchwacheHervorhebung"/>
                              <w:b/>
                              <w:bCs/>
                              <w:i w:val="0"/>
                              <w:iCs w:val="0"/>
                              <w:color w:val="7F7F7F" w:themeColor="text1" w:themeTint="80"/>
                              <w:szCs w:val="16"/>
                            </w:rPr>
                          </w:pPr>
                        </w:p>
                        <w:p w14:paraId="5D31AE2B" w14:textId="77777777" w:rsidR="00001DB7" w:rsidRPr="00845C30" w:rsidRDefault="00001DB7" w:rsidP="00001DB7">
                          <w:pPr>
                            <w:pStyle w:val="Fuzeile"/>
                            <w:tabs>
                              <w:tab w:val="clear" w:pos="4536"/>
                            </w:tabs>
                            <w:spacing w:line="276" w:lineRule="auto"/>
                            <w:jc w:val="right"/>
                            <w:rPr>
                              <w:rStyle w:val="SchwacheHervorhebung"/>
                              <w:b/>
                              <w:bCs/>
                              <w:i w:val="0"/>
                              <w:iCs w:val="0"/>
                              <w:color w:val="7F7F7F" w:themeColor="text1" w:themeTint="80"/>
                              <w:szCs w:val="16"/>
                            </w:rPr>
                          </w:pPr>
                        </w:p>
                        <w:p w14:paraId="55F38C2D" w14:textId="77777777" w:rsidR="00001DB7" w:rsidRPr="00845C30" w:rsidRDefault="00001DB7" w:rsidP="00914EBA">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5BBB8105">
            <v:shapetype id="_x0000_t202" coordsize="21600,21600" o:spt="202" path="m,l,21600r21600,l21600,xe" w14:anchorId="760EADBC">
              <v:stroke joinstyle="miter"/>
              <v:path gradientshapeok="t" o:connecttype="rect"/>
            </v:shapetype>
            <v:shape id="_x0000_s1062" style="position:absolute;left:0;text-align:left;margin-left:97.35pt;margin-top:543.3pt;width:148.55pt;height:28.35pt;z-index:251668551;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top"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">
              <v:textbox inset="0,0,0,0">
                <w:txbxContent>
                  <w:p w:rsidRPr="00B40451" w:rsidR="00001DB7" w:rsidP="00001DB7" w:rsidRDefault="00001DB7" w14:paraId="207856C9" w14:textId="77777777">
                    <w:pPr>
                      <w:pStyle w:val="Fuzeile"/>
                      <w:tabs>
                        <w:tab w:val="clear" w:pos="4536"/>
                      </w:tabs>
                      <w:spacing w:line="276" w:lineRule="auto"/>
                      <w:jc w:val="right"/>
                    </w:pPr>
                    <w:r w:rsidRPr="00B40451">
                      <w:t xml:space="preserve">Seite </w:t>
                    </w:r>
                    <w:r w:rsidRPr="00B40451">
                      <w:fldChar w:fldCharType="begin"/>
                    </w:r>
                    <w:r w:rsidRPr="00B40451">
                      <w:instrText>PAGE  \* Arabic  \* MERGEFORMAT</w:instrText>
                    </w:r>
                    <w:r w:rsidRPr="00B40451">
                      <w:fldChar w:fldCharType="separate"/>
                    </w:r>
                    <w:r>
                      <w:t>31</w:t>
                    </w:r>
                    <w:r w:rsidRPr="00B40451">
                      <w:fldChar w:fldCharType="end"/>
                    </w:r>
                    <w:r w:rsidRPr="00B40451">
                      <w:t xml:space="preserve"> von </w:t>
                    </w:r>
                    <w:r>
                      <w:fldChar w:fldCharType="begin"/>
                    </w:r>
                    <w:r>
                      <w:instrText>NUMPAGES \* Arabisch \* MERGEFORMAT</w:instrText>
                    </w:r>
                    <w:r>
                      <w:fldChar w:fldCharType="separate"/>
                    </w:r>
                    <w:r>
                      <w:t>41</w:t>
                    </w:r>
                    <w:r>
                      <w:fldChar w:fldCharType="end"/>
                    </w:r>
                  </w:p>
                  <w:p w:rsidRPr="00B40451" w:rsidR="00001DB7" w:rsidP="00001DB7" w:rsidRDefault="00001DB7" w14:paraId="2EA8FDC3" w14:textId="77777777">
                    <w:pPr>
                      <w:pStyle w:val="Fuzeile"/>
                      <w:tabs>
                        <w:tab w:val="clear" w:pos="9072"/>
                      </w:tabs>
                      <w:jc w:val="right"/>
                      <w:rPr>
                        <w:u w:val="single"/>
                      </w:rPr>
                    </w:pPr>
                    <w:r w:rsidRPr="00B40451">
                      <w:t xml:space="preserve">© </w:t>
                    </w:r>
                    <w:hyperlink w:history="1" r:id="rId2">
                      <w:r w:rsidRPr="00B40451">
                        <w:rPr>
                          <w:rStyle w:val="Hyperlink"/>
                        </w:rPr>
                        <w:t>CC BY NC SA</w:t>
                      </w:r>
                    </w:hyperlink>
                    <w:r w:rsidRPr="00B40451">
                      <w:rPr>
                        <w:rStyle w:val="Hyperlink"/>
                      </w:rPr>
                      <w:t xml:space="preserve"> 4.0</w:t>
                    </w:r>
                  </w:p>
                  <w:p w:rsidRPr="00B40451" w:rsidR="00001DB7" w:rsidP="00001DB7" w:rsidRDefault="00001DB7" w14:paraId="4DDBEF00"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001DB7" w:rsidP="00001DB7" w:rsidRDefault="00001DB7" w14:paraId="3461D779"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001DB7" w:rsidP="00001DB7" w:rsidRDefault="00001DB7" w14:paraId="3CF2D8B6"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001DB7" w:rsidP="00001DB7" w:rsidRDefault="00001DB7" w14:paraId="0FB78278"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001DB7" w:rsidP="00001DB7" w:rsidRDefault="00001DB7" w14:paraId="1FC39945"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001DB7" w:rsidP="00914EBA" w:rsidRDefault="00001DB7" w14:paraId="0562CB0E" w14:textId="77777777">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x="margin" anchory="page"/>
            </v:shape>
          </w:pict>
        </mc:Fallback>
      </mc:AlternateContent>
    </w:r>
    <w:r>
      <w:rPr>
        <w:noProof/>
      </w:rPr>
      <w:drawing>
        <wp:anchor distT="0" distB="0" distL="114300" distR="114300" simplePos="0" relativeHeight="251671623" behindDoc="1" locked="1" layoutInCell="1" allowOverlap="0" wp14:anchorId="5DB5D5EC" wp14:editId="3A89976E">
          <wp:simplePos x="0" y="0"/>
          <wp:positionH relativeFrom="margin">
            <wp:align>left</wp:align>
          </wp:positionH>
          <wp:positionV relativeFrom="page">
            <wp:posOffset>6791960</wp:posOffset>
          </wp:positionV>
          <wp:extent cx="856615" cy="489585"/>
          <wp:effectExtent l="0" t="0" r="635" b="5715"/>
          <wp:wrapSquare wrapText="bothSides"/>
          <wp:docPr id="257542468" name="Picture 190" descr="Ein Bild, das Grafiken, Schrift, Grafikdesign, Tex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542468" name="Picture 190" descr="Ein Bild, das Grafiken, Schrift, Grafikdesign, Text enthält.&#10;&#10;KI-generierte Inhalte können fehlerhaft sein."/>
                  <pic:cNvPicPr/>
                </pic:nvPicPr>
                <pic:blipFill>
                  <a:blip r:embed="rId3">
                    <a:extLst>
                      <a:ext uri="{28A0092B-C50C-407E-A947-70E740481C1C}">
                        <a14:useLocalDpi xmlns:a14="http://schemas.microsoft.com/office/drawing/2010/main" val="0"/>
                      </a:ext>
                    </a:extLst>
                  </a:blip>
                  <a:stretch>
                    <a:fillRect/>
                  </a:stretch>
                </pic:blipFill>
                <pic:spPr>
                  <a:xfrm>
                    <a:off x="0" y="0"/>
                    <a:ext cx="856615" cy="48958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527" behindDoc="1" locked="1" layoutInCell="1" allowOverlap="0" wp14:anchorId="2C5AF999" wp14:editId="3926305C">
          <wp:simplePos x="0" y="0"/>
          <wp:positionH relativeFrom="column">
            <wp:posOffset>-4445</wp:posOffset>
          </wp:positionH>
          <wp:positionV relativeFrom="page">
            <wp:posOffset>9772650</wp:posOffset>
          </wp:positionV>
          <wp:extent cx="856800" cy="489600"/>
          <wp:effectExtent l="0" t="0" r="635" b="5715"/>
          <wp:wrapSquare wrapText="bothSides"/>
          <wp:docPr id="869925033"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rPr>
      <mc:AlternateContent>
        <mc:Choice Requires="wps">
          <w:drawing>
            <wp:anchor distT="0" distB="0" distL="114300" distR="114300" simplePos="0" relativeHeight="251666503" behindDoc="0" locked="0" layoutInCell="1" allowOverlap="1" wp14:anchorId="091A01BB" wp14:editId="45C12146">
              <wp:simplePos x="0" y="0"/>
              <wp:positionH relativeFrom="column">
                <wp:posOffset>3862070</wp:posOffset>
              </wp:positionH>
              <wp:positionV relativeFrom="page">
                <wp:posOffset>10020414</wp:posOffset>
              </wp:positionV>
              <wp:extent cx="1886400" cy="360000"/>
              <wp:effectExtent l="0" t="0" r="6350" b="8890"/>
              <wp:wrapNone/>
              <wp:docPr id="902865832" name="Text Box 188"/>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16F876E4" w14:textId="77777777" w:rsidR="00001DB7" w:rsidRPr="00B40451" w:rsidRDefault="00001DB7" w:rsidP="00F12730">
                          <w:pPr>
                            <w:pStyle w:val="Fuzeile"/>
                            <w:tabs>
                              <w:tab w:val="clear" w:pos="4536"/>
                            </w:tabs>
                            <w:spacing w:line="276" w:lineRule="auto"/>
                            <w:jc w:val="right"/>
                          </w:pPr>
                          <w:r w:rsidRPr="00B40451">
                            <w:t xml:space="preserve">Seite </w:t>
                          </w:r>
                          <w:r w:rsidRPr="00B40451">
                            <w:fldChar w:fldCharType="begin"/>
                          </w:r>
                          <w:r w:rsidRPr="00B40451">
                            <w:instrText>PAGE  \* Arabic  \* MERGEFORMAT</w:instrText>
                          </w:r>
                          <w:r w:rsidRPr="00B40451">
                            <w:fldChar w:fldCharType="separate"/>
                          </w:r>
                          <w:r>
                            <w:t>23</w:t>
                          </w:r>
                          <w:r w:rsidRPr="00B40451">
                            <w:fldChar w:fldCharType="end"/>
                          </w:r>
                          <w:r w:rsidRPr="00B40451">
                            <w:t xml:space="preserve"> von </w:t>
                          </w:r>
                          <w:fldSimple w:instr="NUMPAGES \* Arabisch \* MERGEFORMAT">
                            <w:r>
                              <w:t>41</w:t>
                            </w:r>
                          </w:fldSimple>
                        </w:p>
                        <w:p w14:paraId="54F5BFE6" w14:textId="77777777" w:rsidR="00001DB7" w:rsidRPr="00B40451" w:rsidRDefault="00001DB7" w:rsidP="00F12730">
                          <w:pPr>
                            <w:pStyle w:val="Fuzeile"/>
                            <w:tabs>
                              <w:tab w:val="clear" w:pos="9072"/>
                            </w:tabs>
                            <w:jc w:val="right"/>
                            <w:rPr>
                              <w:u w:val="single"/>
                            </w:rPr>
                          </w:pPr>
                          <w:r w:rsidRPr="00B40451">
                            <w:t xml:space="preserve">© </w:t>
                          </w:r>
                          <w:hyperlink r:id="rId4" w:history="1">
                            <w:r w:rsidRPr="00B40451">
                              <w:rPr>
                                <w:rStyle w:val="Hyperlink"/>
                              </w:rPr>
                              <w:t>CC BY NC SA</w:t>
                            </w:r>
                          </w:hyperlink>
                          <w:r w:rsidRPr="00B40451">
                            <w:rPr>
                              <w:rStyle w:val="Hyperlink"/>
                            </w:rPr>
                            <w:t xml:space="preserve"> 4.0</w:t>
                          </w:r>
                        </w:p>
                        <w:p w14:paraId="72CFC7CC" w14:textId="77777777" w:rsidR="00001DB7" w:rsidRPr="00B40451" w:rsidRDefault="00001DB7" w:rsidP="00F12730">
                          <w:pPr>
                            <w:pStyle w:val="Fuzeile"/>
                            <w:tabs>
                              <w:tab w:val="clear" w:pos="4536"/>
                            </w:tabs>
                            <w:spacing w:line="276" w:lineRule="auto"/>
                            <w:jc w:val="right"/>
                            <w:rPr>
                              <w:rStyle w:val="SchwacheHervorhebung"/>
                              <w:b/>
                              <w:bCs/>
                              <w:i w:val="0"/>
                              <w:iCs w:val="0"/>
                              <w:color w:val="7F7F7F" w:themeColor="text1" w:themeTint="80"/>
                              <w:szCs w:val="16"/>
                            </w:rPr>
                          </w:pPr>
                        </w:p>
                        <w:p w14:paraId="2830D6DF" w14:textId="77777777" w:rsidR="00001DB7" w:rsidRPr="00845C30" w:rsidRDefault="00001DB7" w:rsidP="00F12730">
                          <w:pPr>
                            <w:pStyle w:val="Fuzeile"/>
                            <w:tabs>
                              <w:tab w:val="clear" w:pos="4536"/>
                            </w:tabs>
                            <w:spacing w:line="276" w:lineRule="auto"/>
                            <w:jc w:val="right"/>
                            <w:rPr>
                              <w:rStyle w:val="SchwacheHervorhebung"/>
                              <w:b/>
                              <w:bCs/>
                              <w:i w:val="0"/>
                              <w:iCs w:val="0"/>
                              <w:color w:val="7F7F7F" w:themeColor="text1" w:themeTint="80"/>
                              <w:szCs w:val="16"/>
                            </w:rPr>
                          </w:pPr>
                        </w:p>
                        <w:p w14:paraId="74AFE2EE" w14:textId="77777777" w:rsidR="00001DB7" w:rsidRPr="00845C30" w:rsidRDefault="00001DB7" w:rsidP="00F12730">
                          <w:pPr>
                            <w:pStyle w:val="Fuzeile"/>
                            <w:tabs>
                              <w:tab w:val="clear" w:pos="4536"/>
                            </w:tabs>
                            <w:spacing w:line="276" w:lineRule="auto"/>
                            <w:jc w:val="right"/>
                            <w:rPr>
                              <w:rStyle w:val="SchwacheHervorhebung"/>
                              <w:b/>
                              <w:bCs/>
                              <w:i w:val="0"/>
                              <w:iCs w:val="0"/>
                              <w:color w:val="7F7F7F" w:themeColor="text1" w:themeTint="80"/>
                              <w:szCs w:val="16"/>
                            </w:rPr>
                          </w:pPr>
                        </w:p>
                        <w:p w14:paraId="1AA1ADF6" w14:textId="77777777" w:rsidR="00001DB7" w:rsidRPr="00845C30" w:rsidRDefault="00001DB7" w:rsidP="00F12730">
                          <w:pPr>
                            <w:pStyle w:val="Fuzeile"/>
                            <w:tabs>
                              <w:tab w:val="clear" w:pos="4536"/>
                            </w:tabs>
                            <w:spacing w:line="276" w:lineRule="auto"/>
                            <w:jc w:val="right"/>
                            <w:rPr>
                              <w:rStyle w:val="SchwacheHervorhebung"/>
                              <w:b/>
                              <w:bCs/>
                              <w:i w:val="0"/>
                              <w:iCs w:val="0"/>
                              <w:color w:val="7F7F7F" w:themeColor="text1" w:themeTint="80"/>
                              <w:szCs w:val="16"/>
                            </w:rPr>
                          </w:pPr>
                        </w:p>
                        <w:p w14:paraId="479B869E" w14:textId="77777777" w:rsidR="00001DB7" w:rsidRPr="00845C30" w:rsidRDefault="00001DB7"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425E1EEB">
            <v:shape id="_x0000_s1063" style="position:absolute;left:0;text-align:left;margin-left:304.1pt;margin-top:789pt;width:148.55pt;height:28.35pt;z-index:25166650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" w14:anchorId="091A01BB">
              <v:textbox inset="0,0,0,0">
                <w:txbxContent>
                  <w:p w:rsidRPr="00B40451" w:rsidR="00001DB7" w:rsidP="00F12730" w:rsidRDefault="00001DB7" w14:paraId="4FCABC22" w14:textId="77777777">
                    <w:pPr>
                      <w:pStyle w:val="Fuzeile"/>
                      <w:tabs>
                        <w:tab w:val="clear" w:pos="4536"/>
                      </w:tabs>
                      <w:spacing w:line="276" w:lineRule="auto"/>
                      <w:jc w:val="right"/>
                    </w:pPr>
                    <w:r w:rsidRPr="00B40451">
                      <w:t xml:space="preserve">Seite </w:t>
                    </w:r>
                    <w:r w:rsidRPr="00B40451">
                      <w:fldChar w:fldCharType="begin"/>
                    </w:r>
                    <w:r w:rsidRPr="00B40451">
                      <w:instrText>PAGE  \* Arabic  \* MERGEFORMAT</w:instrText>
                    </w:r>
                    <w:r w:rsidRPr="00B40451">
                      <w:fldChar w:fldCharType="separate"/>
                    </w:r>
                    <w:r>
                      <w:t>23</w:t>
                    </w:r>
                    <w:r w:rsidRPr="00B40451">
                      <w:fldChar w:fldCharType="end"/>
                    </w:r>
                    <w:r w:rsidRPr="00B40451">
                      <w:t xml:space="preserve"> von </w:t>
                    </w:r>
                    <w:r>
                      <w:fldChar w:fldCharType="begin"/>
                    </w:r>
                    <w:r>
                      <w:instrText>NUMPAGES \* Arabisch \* MERGEFORMAT</w:instrText>
                    </w:r>
                    <w:r>
                      <w:fldChar w:fldCharType="separate"/>
                    </w:r>
                    <w:r>
                      <w:t>41</w:t>
                    </w:r>
                    <w:r>
                      <w:fldChar w:fldCharType="end"/>
                    </w:r>
                  </w:p>
                  <w:p w:rsidRPr="00B40451" w:rsidR="00001DB7" w:rsidP="00F12730" w:rsidRDefault="00001DB7" w14:paraId="5C01399C" w14:textId="77777777">
                    <w:pPr>
                      <w:pStyle w:val="Fuzeile"/>
                      <w:tabs>
                        <w:tab w:val="clear" w:pos="9072"/>
                      </w:tabs>
                      <w:jc w:val="right"/>
                      <w:rPr>
                        <w:u w:val="single"/>
                      </w:rPr>
                    </w:pPr>
                    <w:r w:rsidRPr="00B40451">
                      <w:t xml:space="preserve">© </w:t>
                    </w:r>
                    <w:hyperlink w:history="1" r:id="rId5">
                      <w:r w:rsidRPr="00B40451">
                        <w:rPr>
                          <w:rStyle w:val="Hyperlink"/>
                        </w:rPr>
                        <w:t>CC BY NC SA</w:t>
                      </w:r>
                    </w:hyperlink>
                    <w:r w:rsidRPr="00B40451">
                      <w:rPr>
                        <w:rStyle w:val="Hyperlink"/>
                      </w:rPr>
                      <w:t xml:space="preserve"> 4.0</w:t>
                    </w:r>
                  </w:p>
                  <w:p w:rsidRPr="00B40451" w:rsidR="00001DB7" w:rsidP="00F12730" w:rsidRDefault="00001DB7" w14:paraId="34CE0A41"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001DB7" w:rsidP="00F12730" w:rsidRDefault="00001DB7" w14:paraId="62EBF3C5"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001DB7" w:rsidP="00F12730" w:rsidRDefault="00001DB7" w14:paraId="6D98A12B"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001DB7" w:rsidP="00F12730" w:rsidRDefault="00001DB7" w14:paraId="2946DB82"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001DB7" w:rsidP="00864756" w:rsidRDefault="00001DB7" w14:paraId="5997CC1D" w14:textId="77777777">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color w:val="303059" w:themeColor="accent3"/>
        <w:szCs w:val="16"/>
      </w:rPr>
      <w:t xml:space="preserve"> </w:t>
    </w:r>
  </w:p>
  <w:p w14:paraId="76675AAE" w14:textId="77777777" w:rsidR="00001DB7" w:rsidRPr="00864756" w:rsidRDefault="00001DB7" w:rsidP="00864756">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Pr>
        <w:rFonts w:cstheme="minorHAnsi"/>
        <w:smallCaps/>
        <w:noProof/>
        <w:szCs w:val="20"/>
      </w:rPr>
      <mc:AlternateContent>
        <mc:Choice Requires="wps">
          <w:drawing>
            <wp:anchor distT="0" distB="0" distL="114300" distR="114300" simplePos="0" relativeHeight="251669575" behindDoc="1" locked="0" layoutInCell="0" allowOverlap="0" wp14:anchorId="1D265911" wp14:editId="6333A476">
              <wp:simplePos x="0" y="0"/>
              <wp:positionH relativeFrom="page">
                <wp:align>left</wp:align>
              </wp:positionH>
              <wp:positionV relativeFrom="page">
                <wp:align>bottom</wp:align>
              </wp:positionV>
              <wp:extent cx="10692000" cy="180000"/>
              <wp:effectExtent l="0" t="0" r="0" b="0"/>
              <wp:wrapSquare wrapText="bothSides"/>
              <wp:docPr id="289435836" name="Rectangle 189"/>
              <wp:cNvGraphicFramePr/>
              <a:graphic xmlns:a="http://schemas.openxmlformats.org/drawingml/2006/main">
                <a:graphicData uri="http://schemas.microsoft.com/office/word/2010/wordprocessingShape">
                  <wps:wsp>
                    <wps:cNvSpPr/>
                    <wps:spPr>
                      <a:xfrm>
                        <a:off x="0" y="0"/>
                        <a:ext cx="10692000" cy="180000"/>
                      </a:xfrm>
                      <a:prstGeom prst="rect">
                        <a:avLst/>
                      </a:prstGeom>
                      <a:solidFill>
                        <a:srgbClr val="F0CD1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406969CB">
            <v:rect id="Rectangle 189" style="position:absolute;margin-left:0;margin-top:0;width:841.9pt;height:14.15pt;z-index:-251646905;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margin;mso-height-relative:margin;v-text-anchor:middle" o:spid="_x0000_s1026" o:allowincell="f" o:allowoverlap="f" fillcolor="#f0cd1f" stroked="f" strokeweight="1pt" w14:anchorId="3F567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">
              <w10:wrap type="square" anchorx="page" anchory="page"/>
            </v:rect>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2F11C" w14:textId="77777777" w:rsidR="000C2AB0" w:rsidRDefault="000C2AB0" w:rsidP="00A84D74">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sidRPr="00946146">
      <w:rPr>
        <w:b/>
        <w:bCs/>
        <w:noProof/>
        <w:color w:val="303059" w:themeColor="accent3"/>
        <w:szCs w:val="16"/>
      </w:rPr>
      <mc:AlternateContent>
        <mc:Choice Requires="wps">
          <w:drawing>
            <wp:anchor distT="0" distB="0" distL="114300" distR="114300" simplePos="0" relativeHeight="251658297" behindDoc="0" locked="0" layoutInCell="1" allowOverlap="1" wp14:anchorId="7738BA9B" wp14:editId="565BD700">
              <wp:simplePos x="0" y="0"/>
              <wp:positionH relativeFrom="column">
                <wp:posOffset>7363042</wp:posOffset>
              </wp:positionH>
              <wp:positionV relativeFrom="page">
                <wp:posOffset>6847840</wp:posOffset>
              </wp:positionV>
              <wp:extent cx="1886400" cy="360000"/>
              <wp:effectExtent l="0" t="0" r="6985" b="8255"/>
              <wp:wrapNone/>
              <wp:docPr id="206" name="Text Box 206"/>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11360F05" w14:textId="77777777" w:rsidR="000C2AB0" w:rsidRPr="002B0FEA" w:rsidRDefault="000C2AB0" w:rsidP="00914EBA">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61EAE29E" w14:textId="77777777" w:rsidR="000C2AB0" w:rsidRPr="008F2F0E" w:rsidRDefault="000C2AB0" w:rsidP="00914EBA">
                          <w:pPr>
                            <w:pStyle w:val="Fuzeile"/>
                            <w:tabs>
                              <w:tab w:val="clear" w:pos="9072"/>
                            </w:tabs>
                            <w:ind w:right="-6"/>
                            <w:jc w:val="right"/>
                            <w:rPr>
                              <w:u w:val="single"/>
                            </w:rPr>
                          </w:pPr>
                          <w:r w:rsidRPr="008F2F0E">
                            <w:t xml:space="preserve">© </w:t>
                          </w:r>
                          <w:hyperlink r:id="rId1" w:history="1">
                            <w:r w:rsidRPr="008F2F0E">
                              <w:rPr>
                                <w:rStyle w:val="Hyperlink"/>
                              </w:rPr>
                              <w:t>CC BY NC SA</w:t>
                            </w:r>
                          </w:hyperlink>
                        </w:p>
                        <w:p w14:paraId="0B04C342" w14:textId="77777777" w:rsidR="000C2AB0" w:rsidRPr="00845C30" w:rsidRDefault="000C2AB0" w:rsidP="00914EBA">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13E187DC">
            <v:shapetype id="_x0000_t202" coordsize="21600,21600" o:spt="202" path="m,l,21600r21600,l21600,xe" w14:anchorId="7738BA9B">
              <v:stroke joinstyle="miter"/>
              <v:path gradientshapeok="t" o:connecttype="rect"/>
            </v:shapetype>
            <v:shape id="Text Box 206" style="position:absolute;left:0;text-align:left;margin-left:579.75pt;margin-top:539.2pt;width:148.55pt;height:28.35pt;z-index:251658297;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64"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">
              <v:textbox inset="0,0,0,0">
                <w:txbxContent>
                  <w:p w:rsidRPr="002B0FEA" w:rsidR="000C2AB0" w:rsidP="00914EBA" w:rsidRDefault="000C2AB0" w14:paraId="33F42E9C" w14:textId="77777777">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fldChar w:fldCharType="begin"/>
                    </w:r>
                    <w:r>
                      <w:instrText>NUMPAGES \* Arabisch \* MERGEFORMAT</w:instrText>
                    </w:r>
                    <w:r>
                      <w:fldChar w:fldCharType="separate"/>
                    </w:r>
                    <w:r w:rsidRPr="002B0FEA">
                      <w:t>1</w:t>
                    </w:r>
                    <w:r>
                      <w:fldChar w:fldCharType="end"/>
                    </w:r>
                  </w:p>
                  <w:p w:rsidRPr="008F2F0E" w:rsidR="000C2AB0" w:rsidP="00914EBA" w:rsidRDefault="000C2AB0" w14:paraId="1DE483F4" w14:textId="77777777">
                    <w:pPr>
                      <w:pStyle w:val="Fuzeile"/>
                      <w:tabs>
                        <w:tab w:val="clear" w:pos="9072"/>
                      </w:tabs>
                      <w:ind w:right="-6"/>
                      <w:jc w:val="right"/>
                      <w:rPr>
                        <w:u w:val="single"/>
                      </w:rPr>
                    </w:pPr>
                    <w:r w:rsidRPr="008F2F0E">
                      <w:t xml:space="preserve">© </w:t>
                    </w:r>
                    <w:hyperlink w:history="1" r:id="rId2">
                      <w:r w:rsidRPr="008F2F0E">
                        <w:rPr>
                          <w:rStyle w:val="Hyperlink"/>
                        </w:rPr>
                        <w:t>CC BY NC SA</w:t>
                      </w:r>
                    </w:hyperlink>
                  </w:p>
                  <w:p w:rsidRPr="00845C30" w:rsidR="000C2AB0" w:rsidP="00914EBA" w:rsidRDefault="000C2AB0" w14:paraId="02F2C34E" w14:textId="77777777">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Pr>
        <w:noProof/>
      </w:rPr>
      <w:drawing>
        <wp:anchor distT="0" distB="0" distL="114300" distR="114300" simplePos="0" relativeHeight="251658296" behindDoc="1" locked="1" layoutInCell="1" allowOverlap="0" wp14:anchorId="1C53FD3C" wp14:editId="5D269F4B">
          <wp:simplePos x="0" y="0"/>
          <wp:positionH relativeFrom="column">
            <wp:posOffset>-4445</wp:posOffset>
          </wp:positionH>
          <wp:positionV relativeFrom="page">
            <wp:posOffset>9772650</wp:posOffset>
          </wp:positionV>
          <wp:extent cx="856800" cy="489600"/>
          <wp:effectExtent l="0" t="0" r="635" b="5715"/>
          <wp:wrapSquare wrapText="bothSides"/>
          <wp:docPr id="1351474556"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rPr>
      <mc:AlternateContent>
        <mc:Choice Requires="wps">
          <w:drawing>
            <wp:anchor distT="0" distB="0" distL="114300" distR="114300" simplePos="0" relativeHeight="251658295" behindDoc="0" locked="0" layoutInCell="1" allowOverlap="1" wp14:anchorId="2DB9D870" wp14:editId="4DB11282">
              <wp:simplePos x="0" y="0"/>
              <wp:positionH relativeFrom="column">
                <wp:posOffset>3862070</wp:posOffset>
              </wp:positionH>
              <wp:positionV relativeFrom="page">
                <wp:posOffset>10020414</wp:posOffset>
              </wp:positionV>
              <wp:extent cx="1886400" cy="360000"/>
              <wp:effectExtent l="0" t="0" r="6350" b="8890"/>
              <wp:wrapNone/>
              <wp:docPr id="207" name="Text Box 207"/>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150671D3" w14:textId="77777777" w:rsidR="00F12730" w:rsidRPr="00B40451" w:rsidRDefault="00F12730" w:rsidP="00F12730">
                          <w:pPr>
                            <w:pStyle w:val="Fuzeile"/>
                            <w:tabs>
                              <w:tab w:val="clear" w:pos="4536"/>
                            </w:tabs>
                            <w:spacing w:line="276" w:lineRule="auto"/>
                            <w:jc w:val="right"/>
                          </w:pPr>
                          <w:r w:rsidRPr="00B40451">
                            <w:t xml:space="preserve">Seite </w:t>
                          </w:r>
                          <w:r w:rsidRPr="00B40451">
                            <w:fldChar w:fldCharType="begin"/>
                          </w:r>
                          <w:r w:rsidRPr="00B40451">
                            <w:instrText>PAGE  \* Arabic  \* MERGEFORMAT</w:instrText>
                          </w:r>
                          <w:r w:rsidRPr="00B40451">
                            <w:fldChar w:fldCharType="separate"/>
                          </w:r>
                          <w:r>
                            <w:t>23</w:t>
                          </w:r>
                          <w:r w:rsidRPr="00B40451">
                            <w:fldChar w:fldCharType="end"/>
                          </w:r>
                          <w:r w:rsidRPr="00B40451">
                            <w:t xml:space="preserve"> von </w:t>
                          </w:r>
                          <w:fldSimple w:instr="NUMPAGES \* Arabisch \* MERGEFORMAT">
                            <w:r>
                              <w:t>41</w:t>
                            </w:r>
                          </w:fldSimple>
                        </w:p>
                        <w:p w14:paraId="3349741C" w14:textId="77777777" w:rsidR="00F12730" w:rsidRPr="00B40451" w:rsidRDefault="00F12730" w:rsidP="00F12730">
                          <w:pPr>
                            <w:pStyle w:val="Fuzeile"/>
                            <w:tabs>
                              <w:tab w:val="clear" w:pos="9072"/>
                            </w:tabs>
                            <w:jc w:val="right"/>
                            <w:rPr>
                              <w:u w:val="single"/>
                            </w:rPr>
                          </w:pPr>
                          <w:r w:rsidRPr="00B40451">
                            <w:t xml:space="preserve">© </w:t>
                          </w:r>
                          <w:hyperlink r:id="rId4" w:history="1">
                            <w:r w:rsidRPr="00B40451">
                              <w:rPr>
                                <w:rStyle w:val="Hyperlink"/>
                              </w:rPr>
                              <w:t>CC BY NC SA</w:t>
                            </w:r>
                          </w:hyperlink>
                          <w:r w:rsidRPr="00B40451">
                            <w:rPr>
                              <w:rStyle w:val="Hyperlink"/>
                            </w:rPr>
                            <w:t xml:space="preserve"> 4.0</w:t>
                          </w:r>
                        </w:p>
                        <w:p w14:paraId="23F82273" w14:textId="77777777" w:rsidR="00F12730" w:rsidRPr="00B40451" w:rsidRDefault="00F12730" w:rsidP="00F12730">
                          <w:pPr>
                            <w:pStyle w:val="Fuzeile"/>
                            <w:tabs>
                              <w:tab w:val="clear" w:pos="4536"/>
                            </w:tabs>
                            <w:spacing w:line="276" w:lineRule="auto"/>
                            <w:jc w:val="right"/>
                            <w:rPr>
                              <w:rStyle w:val="SchwacheHervorhebung"/>
                              <w:b/>
                              <w:bCs/>
                              <w:i w:val="0"/>
                              <w:iCs w:val="0"/>
                              <w:color w:val="7F7F7F" w:themeColor="text1" w:themeTint="80"/>
                              <w:szCs w:val="16"/>
                            </w:rPr>
                          </w:pPr>
                        </w:p>
                        <w:p w14:paraId="014E6C2C" w14:textId="77777777" w:rsidR="00F12730" w:rsidRPr="00845C30" w:rsidRDefault="00F12730" w:rsidP="00F12730">
                          <w:pPr>
                            <w:pStyle w:val="Fuzeile"/>
                            <w:tabs>
                              <w:tab w:val="clear" w:pos="4536"/>
                            </w:tabs>
                            <w:spacing w:line="276" w:lineRule="auto"/>
                            <w:jc w:val="right"/>
                            <w:rPr>
                              <w:rStyle w:val="SchwacheHervorhebung"/>
                              <w:b/>
                              <w:bCs/>
                              <w:i w:val="0"/>
                              <w:iCs w:val="0"/>
                              <w:color w:val="7F7F7F" w:themeColor="text1" w:themeTint="80"/>
                              <w:szCs w:val="16"/>
                            </w:rPr>
                          </w:pPr>
                        </w:p>
                        <w:p w14:paraId="38989805" w14:textId="77777777" w:rsidR="00F12730" w:rsidRPr="00845C30" w:rsidRDefault="00F12730" w:rsidP="00F12730">
                          <w:pPr>
                            <w:pStyle w:val="Fuzeile"/>
                            <w:tabs>
                              <w:tab w:val="clear" w:pos="4536"/>
                            </w:tabs>
                            <w:spacing w:line="276" w:lineRule="auto"/>
                            <w:jc w:val="right"/>
                            <w:rPr>
                              <w:rStyle w:val="SchwacheHervorhebung"/>
                              <w:b/>
                              <w:bCs/>
                              <w:i w:val="0"/>
                              <w:iCs w:val="0"/>
                              <w:color w:val="7F7F7F" w:themeColor="text1" w:themeTint="80"/>
                              <w:szCs w:val="16"/>
                            </w:rPr>
                          </w:pPr>
                        </w:p>
                        <w:p w14:paraId="510CCEF5" w14:textId="77777777" w:rsidR="00F12730" w:rsidRPr="00845C30" w:rsidRDefault="00F12730" w:rsidP="00F12730">
                          <w:pPr>
                            <w:pStyle w:val="Fuzeile"/>
                            <w:tabs>
                              <w:tab w:val="clear" w:pos="4536"/>
                            </w:tabs>
                            <w:spacing w:line="276" w:lineRule="auto"/>
                            <w:jc w:val="right"/>
                            <w:rPr>
                              <w:rStyle w:val="SchwacheHervorhebung"/>
                              <w:b/>
                              <w:bCs/>
                              <w:i w:val="0"/>
                              <w:iCs w:val="0"/>
                              <w:color w:val="7F7F7F" w:themeColor="text1" w:themeTint="80"/>
                              <w:szCs w:val="16"/>
                            </w:rPr>
                          </w:pPr>
                        </w:p>
                        <w:p w14:paraId="3B596E2C" w14:textId="77777777" w:rsidR="000C2AB0" w:rsidRPr="00845C30" w:rsidRDefault="000C2AB0"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5924346B">
            <v:shape id="Text Box 207" style="position:absolute;left:0;text-align:left;margin-left:304.1pt;margin-top:789pt;width:148.55pt;height:28.35pt;z-index:251658295;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65"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" w14:anchorId="2DB9D870">
              <v:textbox inset="0,0,0,0">
                <w:txbxContent>
                  <w:p w:rsidRPr="00B40451" w:rsidR="00F12730" w:rsidP="00F12730" w:rsidRDefault="00F12730" w14:paraId="52B92012" w14:textId="77777777">
                    <w:pPr>
                      <w:pStyle w:val="Fuzeile"/>
                      <w:tabs>
                        <w:tab w:val="clear" w:pos="4536"/>
                      </w:tabs>
                      <w:spacing w:line="276" w:lineRule="auto"/>
                      <w:jc w:val="right"/>
                    </w:pPr>
                    <w:r w:rsidRPr="00B40451">
                      <w:t xml:space="preserve">Seite </w:t>
                    </w:r>
                    <w:r w:rsidRPr="00B40451">
                      <w:fldChar w:fldCharType="begin"/>
                    </w:r>
                    <w:r w:rsidRPr="00B40451">
                      <w:instrText>PAGE  \* Arabic  \* MERGEFORMAT</w:instrText>
                    </w:r>
                    <w:r w:rsidRPr="00B40451">
                      <w:fldChar w:fldCharType="separate"/>
                    </w:r>
                    <w:r>
                      <w:t>23</w:t>
                    </w:r>
                    <w:r w:rsidRPr="00B40451">
                      <w:fldChar w:fldCharType="end"/>
                    </w:r>
                    <w:r w:rsidRPr="00B40451">
                      <w:t xml:space="preserve"> von </w:t>
                    </w:r>
                    <w:r>
                      <w:fldChar w:fldCharType="begin"/>
                    </w:r>
                    <w:r>
                      <w:instrText>NUMPAGES \* Arabisch \* MERGEFORMAT</w:instrText>
                    </w:r>
                    <w:r>
                      <w:fldChar w:fldCharType="separate"/>
                    </w:r>
                    <w:r>
                      <w:t>41</w:t>
                    </w:r>
                    <w:r>
                      <w:fldChar w:fldCharType="end"/>
                    </w:r>
                  </w:p>
                  <w:p w:rsidRPr="00B40451" w:rsidR="00F12730" w:rsidP="00F12730" w:rsidRDefault="00F12730" w14:paraId="334C9EAE" w14:textId="77777777">
                    <w:pPr>
                      <w:pStyle w:val="Fuzeile"/>
                      <w:tabs>
                        <w:tab w:val="clear" w:pos="9072"/>
                      </w:tabs>
                      <w:jc w:val="right"/>
                      <w:rPr>
                        <w:u w:val="single"/>
                      </w:rPr>
                    </w:pPr>
                    <w:r w:rsidRPr="00B40451">
                      <w:t xml:space="preserve">© </w:t>
                    </w:r>
                    <w:hyperlink w:history="1" r:id="rId5">
                      <w:r w:rsidRPr="00B40451">
                        <w:rPr>
                          <w:rStyle w:val="Hyperlink"/>
                        </w:rPr>
                        <w:t>CC BY NC SA</w:t>
                      </w:r>
                    </w:hyperlink>
                    <w:r w:rsidRPr="00B40451">
                      <w:rPr>
                        <w:rStyle w:val="Hyperlink"/>
                      </w:rPr>
                      <w:t xml:space="preserve"> 4.0</w:t>
                    </w:r>
                  </w:p>
                  <w:p w:rsidRPr="00B40451" w:rsidR="00F12730" w:rsidP="00F12730" w:rsidRDefault="00F12730" w14:paraId="680A4E5D"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F12730" w:rsidP="00F12730" w:rsidRDefault="00F12730" w14:paraId="19219836"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F12730" w:rsidP="00F12730" w:rsidRDefault="00F12730" w14:paraId="296FEF7D"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F12730" w:rsidP="00F12730" w:rsidRDefault="00F12730" w14:paraId="7194DBDC"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0C2AB0" w:rsidP="00864756" w:rsidRDefault="000C2AB0" w14:paraId="769D0D3C" w14:textId="77777777">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color w:val="303059" w:themeColor="accent3"/>
        <w:szCs w:val="16"/>
      </w:rPr>
      <w:t xml:space="preserve"> </w:t>
    </w:r>
  </w:p>
  <w:p w14:paraId="36F885FB" w14:textId="77777777" w:rsidR="000C2AB0" w:rsidRPr="00864756" w:rsidRDefault="000C2AB0" w:rsidP="00864756">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Pr>
        <w:rFonts w:cstheme="minorHAnsi"/>
        <w:smallCaps/>
        <w:noProof/>
        <w:szCs w:val="20"/>
      </w:rPr>
      <mc:AlternateContent>
        <mc:Choice Requires="wps">
          <w:drawing>
            <wp:anchor distT="0" distB="0" distL="114300" distR="114300" simplePos="0" relativeHeight="251658298" behindDoc="1" locked="0" layoutInCell="0" allowOverlap="0" wp14:anchorId="1D1FEC8E" wp14:editId="6CC2C991">
              <wp:simplePos x="0" y="0"/>
              <wp:positionH relativeFrom="page">
                <wp:align>left</wp:align>
              </wp:positionH>
              <wp:positionV relativeFrom="page">
                <wp:align>bottom</wp:align>
              </wp:positionV>
              <wp:extent cx="7560000" cy="180000"/>
              <wp:effectExtent l="0" t="0" r="3175" b="0"/>
              <wp:wrapSquare wrapText="bothSides"/>
              <wp:docPr id="208" name="Rectangle 208"/>
              <wp:cNvGraphicFramePr/>
              <a:graphic xmlns:a="http://schemas.openxmlformats.org/drawingml/2006/main">
                <a:graphicData uri="http://schemas.microsoft.com/office/word/2010/wordprocessingShape">
                  <wps:wsp>
                    <wps:cNvSpPr/>
                    <wps:spPr>
                      <a:xfrm>
                        <a:off x="0" y="0"/>
                        <a:ext cx="7560000" cy="180000"/>
                      </a:xfrm>
                      <a:prstGeom prst="rect">
                        <a:avLst/>
                      </a:prstGeom>
                      <a:solidFill>
                        <a:srgbClr val="F0CD1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0547EB62">
            <v:rect id="Rechteck 208" style="position:absolute;margin-left:0;margin-top:0;width:595.3pt;height:14.15pt;z-index:-251549696;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margin;mso-height-relative:margin;v-text-anchor:middle" o:spid="_x0000_s1026" o:allowincell="f" o:allowoverlap="f" fillcolor="#f0cd1f" stroked="f" strokeweight="1pt" w14:anchorId="40C789C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">
              <w10:wrap type="square" anchorx="page" anchory="page"/>
            </v:rect>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51A1B" w14:textId="77777777" w:rsidR="000C2AB0" w:rsidRDefault="000C2AB0" w:rsidP="00A84D74">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sidRPr="00946146">
      <w:rPr>
        <w:b/>
        <w:bCs/>
        <w:noProof/>
        <w:color w:val="303059" w:themeColor="accent3"/>
        <w:szCs w:val="16"/>
      </w:rPr>
      <mc:AlternateContent>
        <mc:Choice Requires="wps">
          <w:drawing>
            <wp:anchor distT="0" distB="0" distL="114300" distR="114300" simplePos="0" relativeHeight="251658266" behindDoc="0" locked="0" layoutInCell="1" allowOverlap="1" wp14:anchorId="32DA0CF6" wp14:editId="7230050B">
              <wp:simplePos x="0" y="0"/>
              <wp:positionH relativeFrom="column">
                <wp:posOffset>7363042</wp:posOffset>
              </wp:positionH>
              <wp:positionV relativeFrom="page">
                <wp:posOffset>6847840</wp:posOffset>
              </wp:positionV>
              <wp:extent cx="1886400" cy="360000"/>
              <wp:effectExtent l="0" t="0" r="6985" b="8255"/>
              <wp:wrapNone/>
              <wp:docPr id="128" name="Text Box 128"/>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1810F115" w14:textId="77777777" w:rsidR="000C2AB0" w:rsidRPr="002B0FEA" w:rsidRDefault="000C2AB0" w:rsidP="00914EBA">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5CFD7769" w14:textId="77777777" w:rsidR="000C2AB0" w:rsidRPr="008F2F0E" w:rsidRDefault="000C2AB0" w:rsidP="00914EBA">
                          <w:pPr>
                            <w:pStyle w:val="Fuzeile"/>
                            <w:tabs>
                              <w:tab w:val="clear" w:pos="9072"/>
                            </w:tabs>
                            <w:ind w:right="-6"/>
                            <w:jc w:val="right"/>
                            <w:rPr>
                              <w:u w:val="single"/>
                            </w:rPr>
                          </w:pPr>
                          <w:r w:rsidRPr="008F2F0E">
                            <w:t xml:space="preserve">© </w:t>
                          </w:r>
                          <w:hyperlink r:id="rId1" w:history="1">
                            <w:r w:rsidRPr="008F2F0E">
                              <w:rPr>
                                <w:rStyle w:val="Hyperlink"/>
                              </w:rPr>
                              <w:t>CC BY NC SA</w:t>
                            </w:r>
                          </w:hyperlink>
                        </w:p>
                        <w:p w14:paraId="02DAED9C" w14:textId="77777777" w:rsidR="000C2AB0" w:rsidRPr="00845C30" w:rsidRDefault="000C2AB0" w:rsidP="00914EBA">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05FBFE0F">
            <v:shapetype id="_x0000_t202" coordsize="21600,21600" o:spt="202" path="m,l,21600r21600,l21600,xe" w14:anchorId="32DA0CF6">
              <v:stroke joinstyle="miter"/>
              <v:path gradientshapeok="t" o:connecttype="rect"/>
            </v:shapetype>
            <v:shape id="Text Box 128" style="position:absolute;left:0;text-align:left;margin-left:579.75pt;margin-top:539.2pt;width:148.55pt;height:28.35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6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">
              <v:textbox inset="0,0,0,0">
                <w:txbxContent>
                  <w:p w:rsidRPr="002B0FEA" w:rsidR="000C2AB0" w:rsidP="00914EBA" w:rsidRDefault="000C2AB0" w14:paraId="483490E2" w14:textId="77777777">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fldChar w:fldCharType="begin"/>
                    </w:r>
                    <w:r>
                      <w:instrText>NUMPAGES \* Arabisch \* MERGEFORMAT</w:instrText>
                    </w:r>
                    <w:r>
                      <w:fldChar w:fldCharType="separate"/>
                    </w:r>
                    <w:r w:rsidRPr="002B0FEA">
                      <w:t>1</w:t>
                    </w:r>
                    <w:r>
                      <w:fldChar w:fldCharType="end"/>
                    </w:r>
                  </w:p>
                  <w:p w:rsidRPr="008F2F0E" w:rsidR="000C2AB0" w:rsidP="00914EBA" w:rsidRDefault="000C2AB0" w14:paraId="5BC81265" w14:textId="77777777">
                    <w:pPr>
                      <w:pStyle w:val="Fuzeile"/>
                      <w:tabs>
                        <w:tab w:val="clear" w:pos="9072"/>
                      </w:tabs>
                      <w:ind w:right="-6"/>
                      <w:jc w:val="right"/>
                      <w:rPr>
                        <w:u w:val="single"/>
                      </w:rPr>
                    </w:pPr>
                    <w:r w:rsidRPr="008F2F0E">
                      <w:t xml:space="preserve">© </w:t>
                    </w:r>
                    <w:hyperlink w:history="1" r:id="rId2">
                      <w:r w:rsidRPr="008F2F0E">
                        <w:rPr>
                          <w:rStyle w:val="Hyperlink"/>
                        </w:rPr>
                        <w:t>CC BY NC SA</w:t>
                      </w:r>
                    </w:hyperlink>
                  </w:p>
                  <w:p w:rsidRPr="00845C30" w:rsidR="000C2AB0" w:rsidP="00914EBA" w:rsidRDefault="000C2AB0" w14:paraId="54CD245A" w14:textId="77777777">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Pr>
        <w:noProof/>
      </w:rPr>
      <w:drawing>
        <wp:anchor distT="0" distB="0" distL="114300" distR="114300" simplePos="0" relativeHeight="251658265" behindDoc="1" locked="1" layoutInCell="1" allowOverlap="0" wp14:anchorId="373E625F" wp14:editId="6F509539">
          <wp:simplePos x="0" y="0"/>
          <wp:positionH relativeFrom="column">
            <wp:posOffset>-4445</wp:posOffset>
          </wp:positionH>
          <wp:positionV relativeFrom="page">
            <wp:posOffset>9772650</wp:posOffset>
          </wp:positionV>
          <wp:extent cx="856800" cy="489600"/>
          <wp:effectExtent l="0" t="0" r="635" b="5715"/>
          <wp:wrapSquare wrapText="bothSides"/>
          <wp:docPr id="2072206175"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rPr>
      <mc:AlternateContent>
        <mc:Choice Requires="wps">
          <w:drawing>
            <wp:anchor distT="0" distB="0" distL="114300" distR="114300" simplePos="0" relativeHeight="251658264" behindDoc="0" locked="0" layoutInCell="1" allowOverlap="1" wp14:anchorId="0179AD30" wp14:editId="33F5B91E">
              <wp:simplePos x="0" y="0"/>
              <wp:positionH relativeFrom="column">
                <wp:posOffset>3862070</wp:posOffset>
              </wp:positionH>
              <wp:positionV relativeFrom="page">
                <wp:posOffset>10020414</wp:posOffset>
              </wp:positionV>
              <wp:extent cx="1886400" cy="360000"/>
              <wp:effectExtent l="0" t="0" r="6350" b="8890"/>
              <wp:wrapNone/>
              <wp:docPr id="129" name="Text Box 129"/>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4488559B" w14:textId="77777777" w:rsidR="00F12730" w:rsidRPr="00B40451" w:rsidRDefault="00F12730" w:rsidP="00F12730">
                          <w:pPr>
                            <w:pStyle w:val="Fuzeile"/>
                            <w:tabs>
                              <w:tab w:val="clear" w:pos="4536"/>
                            </w:tabs>
                            <w:spacing w:line="276" w:lineRule="auto"/>
                            <w:jc w:val="right"/>
                          </w:pPr>
                          <w:r w:rsidRPr="00B40451">
                            <w:t xml:space="preserve">Seite </w:t>
                          </w:r>
                          <w:r w:rsidRPr="00B40451">
                            <w:fldChar w:fldCharType="begin"/>
                          </w:r>
                          <w:r w:rsidRPr="00B40451">
                            <w:instrText>PAGE  \* Arabic  \* MERGEFORMAT</w:instrText>
                          </w:r>
                          <w:r w:rsidRPr="00B40451">
                            <w:fldChar w:fldCharType="separate"/>
                          </w:r>
                          <w:r>
                            <w:t>23</w:t>
                          </w:r>
                          <w:r w:rsidRPr="00B40451">
                            <w:fldChar w:fldCharType="end"/>
                          </w:r>
                          <w:r w:rsidRPr="00B40451">
                            <w:t xml:space="preserve"> von </w:t>
                          </w:r>
                          <w:fldSimple w:instr="NUMPAGES \* Arabisch \* MERGEFORMAT">
                            <w:r>
                              <w:t>41</w:t>
                            </w:r>
                          </w:fldSimple>
                        </w:p>
                        <w:p w14:paraId="3D48E56A" w14:textId="77777777" w:rsidR="00F12730" w:rsidRPr="00B40451" w:rsidRDefault="00F12730" w:rsidP="00F12730">
                          <w:pPr>
                            <w:pStyle w:val="Fuzeile"/>
                            <w:tabs>
                              <w:tab w:val="clear" w:pos="9072"/>
                            </w:tabs>
                            <w:jc w:val="right"/>
                            <w:rPr>
                              <w:u w:val="single"/>
                            </w:rPr>
                          </w:pPr>
                          <w:r w:rsidRPr="00B40451">
                            <w:t xml:space="preserve">© </w:t>
                          </w:r>
                          <w:hyperlink r:id="rId4" w:history="1">
                            <w:r w:rsidRPr="00B40451">
                              <w:rPr>
                                <w:rStyle w:val="Hyperlink"/>
                              </w:rPr>
                              <w:t>CC BY NC SA</w:t>
                            </w:r>
                          </w:hyperlink>
                          <w:r w:rsidRPr="00B40451">
                            <w:rPr>
                              <w:rStyle w:val="Hyperlink"/>
                            </w:rPr>
                            <w:t xml:space="preserve"> 4.0</w:t>
                          </w:r>
                        </w:p>
                        <w:p w14:paraId="3095DFA3" w14:textId="77777777" w:rsidR="00F12730" w:rsidRPr="00B40451" w:rsidRDefault="00F12730" w:rsidP="00F12730">
                          <w:pPr>
                            <w:pStyle w:val="Fuzeile"/>
                            <w:tabs>
                              <w:tab w:val="clear" w:pos="4536"/>
                            </w:tabs>
                            <w:spacing w:line="276" w:lineRule="auto"/>
                            <w:jc w:val="right"/>
                            <w:rPr>
                              <w:rStyle w:val="SchwacheHervorhebung"/>
                              <w:b/>
                              <w:bCs/>
                              <w:i w:val="0"/>
                              <w:iCs w:val="0"/>
                              <w:color w:val="7F7F7F" w:themeColor="text1" w:themeTint="80"/>
                              <w:szCs w:val="16"/>
                            </w:rPr>
                          </w:pPr>
                        </w:p>
                        <w:p w14:paraId="00B138AD" w14:textId="77777777" w:rsidR="00F12730" w:rsidRPr="00845C30" w:rsidRDefault="00F12730" w:rsidP="00F12730">
                          <w:pPr>
                            <w:pStyle w:val="Fuzeile"/>
                            <w:tabs>
                              <w:tab w:val="clear" w:pos="4536"/>
                            </w:tabs>
                            <w:spacing w:line="276" w:lineRule="auto"/>
                            <w:jc w:val="right"/>
                            <w:rPr>
                              <w:rStyle w:val="SchwacheHervorhebung"/>
                              <w:b/>
                              <w:bCs/>
                              <w:i w:val="0"/>
                              <w:iCs w:val="0"/>
                              <w:color w:val="7F7F7F" w:themeColor="text1" w:themeTint="80"/>
                              <w:szCs w:val="16"/>
                            </w:rPr>
                          </w:pPr>
                        </w:p>
                        <w:p w14:paraId="29D7EAC3" w14:textId="77777777" w:rsidR="00F12730" w:rsidRPr="00845C30" w:rsidRDefault="00F12730" w:rsidP="00F12730">
                          <w:pPr>
                            <w:pStyle w:val="Fuzeile"/>
                            <w:tabs>
                              <w:tab w:val="clear" w:pos="4536"/>
                            </w:tabs>
                            <w:spacing w:line="276" w:lineRule="auto"/>
                            <w:jc w:val="right"/>
                            <w:rPr>
                              <w:rStyle w:val="SchwacheHervorhebung"/>
                              <w:b/>
                              <w:bCs/>
                              <w:i w:val="0"/>
                              <w:iCs w:val="0"/>
                              <w:color w:val="7F7F7F" w:themeColor="text1" w:themeTint="80"/>
                              <w:szCs w:val="16"/>
                            </w:rPr>
                          </w:pPr>
                        </w:p>
                        <w:p w14:paraId="5B56113B" w14:textId="77777777" w:rsidR="00F12730" w:rsidRPr="00845C30" w:rsidRDefault="00F12730" w:rsidP="00F12730">
                          <w:pPr>
                            <w:pStyle w:val="Fuzeile"/>
                            <w:tabs>
                              <w:tab w:val="clear" w:pos="4536"/>
                            </w:tabs>
                            <w:spacing w:line="276" w:lineRule="auto"/>
                            <w:jc w:val="right"/>
                            <w:rPr>
                              <w:rStyle w:val="SchwacheHervorhebung"/>
                              <w:b/>
                              <w:bCs/>
                              <w:i w:val="0"/>
                              <w:iCs w:val="0"/>
                              <w:color w:val="7F7F7F" w:themeColor="text1" w:themeTint="80"/>
                              <w:szCs w:val="16"/>
                            </w:rPr>
                          </w:pPr>
                        </w:p>
                        <w:p w14:paraId="240227B0" w14:textId="77777777" w:rsidR="000C2AB0" w:rsidRPr="00845C30" w:rsidRDefault="000C2AB0"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0A0EC972">
            <v:shape id="Text Box 129" style="position:absolute;left:0;text-align:left;margin-left:304.1pt;margin-top:789pt;width:148.55pt;height:28.35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6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" w14:anchorId="0179AD30">
              <v:textbox inset="0,0,0,0">
                <w:txbxContent>
                  <w:p w:rsidRPr="00B40451" w:rsidR="00F12730" w:rsidP="00F12730" w:rsidRDefault="00F12730" w14:paraId="7B70AEE6" w14:textId="77777777">
                    <w:pPr>
                      <w:pStyle w:val="Fuzeile"/>
                      <w:tabs>
                        <w:tab w:val="clear" w:pos="4536"/>
                      </w:tabs>
                      <w:spacing w:line="276" w:lineRule="auto"/>
                      <w:jc w:val="right"/>
                    </w:pPr>
                    <w:r w:rsidRPr="00B40451">
                      <w:t xml:space="preserve">Seite </w:t>
                    </w:r>
                    <w:r w:rsidRPr="00B40451">
                      <w:fldChar w:fldCharType="begin"/>
                    </w:r>
                    <w:r w:rsidRPr="00B40451">
                      <w:instrText>PAGE  \* Arabic  \* MERGEFORMAT</w:instrText>
                    </w:r>
                    <w:r w:rsidRPr="00B40451">
                      <w:fldChar w:fldCharType="separate"/>
                    </w:r>
                    <w:r>
                      <w:t>23</w:t>
                    </w:r>
                    <w:r w:rsidRPr="00B40451">
                      <w:fldChar w:fldCharType="end"/>
                    </w:r>
                    <w:r w:rsidRPr="00B40451">
                      <w:t xml:space="preserve"> von </w:t>
                    </w:r>
                    <w:r>
                      <w:fldChar w:fldCharType="begin"/>
                    </w:r>
                    <w:r>
                      <w:instrText>NUMPAGES \* Arabisch \* MERGEFORMAT</w:instrText>
                    </w:r>
                    <w:r>
                      <w:fldChar w:fldCharType="separate"/>
                    </w:r>
                    <w:r>
                      <w:t>41</w:t>
                    </w:r>
                    <w:r>
                      <w:fldChar w:fldCharType="end"/>
                    </w:r>
                  </w:p>
                  <w:p w:rsidRPr="00B40451" w:rsidR="00F12730" w:rsidP="00F12730" w:rsidRDefault="00F12730" w14:paraId="3A8D64DA" w14:textId="77777777">
                    <w:pPr>
                      <w:pStyle w:val="Fuzeile"/>
                      <w:tabs>
                        <w:tab w:val="clear" w:pos="9072"/>
                      </w:tabs>
                      <w:jc w:val="right"/>
                      <w:rPr>
                        <w:u w:val="single"/>
                      </w:rPr>
                    </w:pPr>
                    <w:r w:rsidRPr="00B40451">
                      <w:t xml:space="preserve">© </w:t>
                    </w:r>
                    <w:hyperlink w:history="1" r:id="rId5">
                      <w:r w:rsidRPr="00B40451">
                        <w:rPr>
                          <w:rStyle w:val="Hyperlink"/>
                        </w:rPr>
                        <w:t>CC BY NC SA</w:t>
                      </w:r>
                    </w:hyperlink>
                    <w:r w:rsidRPr="00B40451">
                      <w:rPr>
                        <w:rStyle w:val="Hyperlink"/>
                      </w:rPr>
                      <w:t xml:space="preserve"> 4.0</w:t>
                    </w:r>
                  </w:p>
                  <w:p w:rsidRPr="00B40451" w:rsidR="00F12730" w:rsidP="00F12730" w:rsidRDefault="00F12730" w14:paraId="1231BE67"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F12730" w:rsidP="00F12730" w:rsidRDefault="00F12730" w14:paraId="36FEB5B0"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F12730" w:rsidP="00F12730" w:rsidRDefault="00F12730" w14:paraId="30D7AA69"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F12730" w:rsidP="00F12730" w:rsidRDefault="00F12730" w14:paraId="7196D064"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0C2AB0" w:rsidP="00864756" w:rsidRDefault="000C2AB0" w14:paraId="34FF1C98" w14:textId="77777777">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color w:val="303059" w:themeColor="accent3"/>
        <w:szCs w:val="16"/>
      </w:rPr>
      <w:t xml:space="preserve"> </w:t>
    </w:r>
  </w:p>
  <w:p w14:paraId="6AA764FC" w14:textId="0E8C6B79" w:rsidR="000C2AB0" w:rsidRPr="00864756" w:rsidRDefault="000C2AB0" w:rsidP="00864756">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Pr>
        <w:rFonts w:cstheme="minorHAnsi"/>
        <w:smallCaps/>
        <w:noProof/>
        <w:szCs w:val="20"/>
      </w:rPr>
      <mc:AlternateContent>
        <mc:Choice Requires="wps">
          <w:drawing>
            <wp:anchor distT="0" distB="0" distL="114300" distR="114300" simplePos="0" relativeHeight="251658268" behindDoc="1" locked="0" layoutInCell="0" allowOverlap="0" wp14:anchorId="3C03B615" wp14:editId="0CF2EA19">
              <wp:simplePos x="0" y="0"/>
              <wp:positionH relativeFrom="page">
                <wp:posOffset>-1270</wp:posOffset>
              </wp:positionH>
              <wp:positionV relativeFrom="page">
                <wp:align>bottom</wp:align>
              </wp:positionV>
              <wp:extent cx="7560000" cy="180000"/>
              <wp:effectExtent l="0" t="0" r="3175" b="0"/>
              <wp:wrapSquare wrapText="bothSides"/>
              <wp:docPr id="76" name="Rectangle 76"/>
              <wp:cNvGraphicFramePr/>
              <a:graphic xmlns:a="http://schemas.openxmlformats.org/drawingml/2006/main">
                <a:graphicData uri="http://schemas.microsoft.com/office/word/2010/wordprocessingShape">
                  <wps:wsp>
                    <wps:cNvSpPr/>
                    <wps:spPr>
                      <a:xfrm>
                        <a:off x="0" y="0"/>
                        <a:ext cx="7560000" cy="180000"/>
                      </a:xfrm>
                      <a:prstGeom prst="rect">
                        <a:avLst/>
                      </a:prstGeom>
                      <a:solidFill>
                        <a:srgbClr val="2CA14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4D532C98">
            <v:rect id="Rechteck 76" style="position:absolute;margin-left:-.1pt;margin-top:0;width:595.3pt;height:14.15pt;z-index:-251594752;visibility:visible;mso-wrap-style:square;mso-width-percent:0;mso-height-percent:0;mso-wrap-distance-left:9pt;mso-wrap-distance-top:0;mso-wrap-distance-right:9pt;mso-wrap-distance-bottom:0;mso-position-horizontal:absolute;mso-position-horizontal-relative:page;mso-position-vertical:bottom;mso-position-vertical-relative:page;mso-width-percent:0;mso-height-percent:0;mso-width-relative:margin;mso-height-relative:margin;v-text-anchor:middle" o:spid="_x0000_s1026" o:allowincell="f" o:allowoverlap="f" fillcolor="#2ca14b" stroked="f" strokeweight="1pt" w14:anchorId="669E8F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">
              <w10:wrap type="square" anchorx="page" anchory="page"/>
            </v:rect>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655BB" w14:textId="34D1FEC4" w:rsidR="000C2AB0" w:rsidRDefault="000C2AB0" w:rsidP="00A84D74">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sidRPr="00946146">
      <w:rPr>
        <w:b/>
        <w:bCs/>
        <w:noProof/>
        <w:color w:val="303059" w:themeColor="accent3"/>
        <w:szCs w:val="16"/>
      </w:rPr>
      <mc:AlternateContent>
        <mc:Choice Requires="wps">
          <w:drawing>
            <wp:anchor distT="0" distB="0" distL="114300" distR="114300" simplePos="0" relativeHeight="251658271" behindDoc="0" locked="0" layoutInCell="1" allowOverlap="1" wp14:anchorId="5D493544" wp14:editId="3DC682C2">
              <wp:simplePos x="0" y="0"/>
              <wp:positionH relativeFrom="column">
                <wp:posOffset>7363042</wp:posOffset>
              </wp:positionH>
              <wp:positionV relativeFrom="page">
                <wp:posOffset>6847840</wp:posOffset>
              </wp:positionV>
              <wp:extent cx="1886400" cy="360000"/>
              <wp:effectExtent l="0" t="0" r="6985" b="8255"/>
              <wp:wrapNone/>
              <wp:docPr id="136" name="Text Box 136"/>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7654B329" w14:textId="77777777" w:rsidR="000C2AB0" w:rsidRPr="002B0FEA" w:rsidRDefault="000C2AB0" w:rsidP="00914EBA">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2A6A33AB" w14:textId="77777777" w:rsidR="000C2AB0" w:rsidRPr="008F2F0E" w:rsidRDefault="000C2AB0" w:rsidP="00914EBA">
                          <w:pPr>
                            <w:pStyle w:val="Fuzeile"/>
                            <w:tabs>
                              <w:tab w:val="clear" w:pos="9072"/>
                            </w:tabs>
                            <w:ind w:right="-6"/>
                            <w:jc w:val="right"/>
                            <w:rPr>
                              <w:u w:val="single"/>
                            </w:rPr>
                          </w:pPr>
                          <w:r w:rsidRPr="008F2F0E">
                            <w:t xml:space="preserve">© </w:t>
                          </w:r>
                          <w:hyperlink r:id="rId1" w:history="1">
                            <w:r w:rsidRPr="008F2F0E">
                              <w:rPr>
                                <w:rStyle w:val="Hyperlink"/>
                              </w:rPr>
                              <w:t>CC BY NC SA</w:t>
                            </w:r>
                          </w:hyperlink>
                        </w:p>
                        <w:p w14:paraId="474CDFB1" w14:textId="77777777" w:rsidR="000C2AB0" w:rsidRPr="00845C30" w:rsidRDefault="000C2AB0" w:rsidP="00914EBA">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05F73219">
            <v:shapetype id="_x0000_t202" coordsize="21600,21600" o:spt="202" path="m,l,21600r21600,l21600,xe" w14:anchorId="5D493544">
              <v:stroke joinstyle="miter"/>
              <v:path gradientshapeok="t" o:connecttype="rect"/>
            </v:shapetype>
            <v:shape id="Text Box 136" style="position:absolute;left:0;text-align:left;margin-left:579.75pt;margin-top:539.2pt;width:148.55pt;height:28.35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6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">
              <v:textbox inset="0,0,0,0">
                <w:txbxContent>
                  <w:p w:rsidRPr="002B0FEA" w:rsidR="000C2AB0" w:rsidP="00914EBA" w:rsidRDefault="000C2AB0" w14:paraId="492D8C13" w14:textId="77777777">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fldChar w:fldCharType="begin"/>
                    </w:r>
                    <w:r>
                      <w:instrText>NUMPAGES \* Arabisch \* MERGEFORMAT</w:instrText>
                    </w:r>
                    <w:r>
                      <w:fldChar w:fldCharType="separate"/>
                    </w:r>
                    <w:r w:rsidRPr="002B0FEA">
                      <w:t>1</w:t>
                    </w:r>
                    <w:r>
                      <w:fldChar w:fldCharType="end"/>
                    </w:r>
                  </w:p>
                  <w:p w:rsidRPr="008F2F0E" w:rsidR="000C2AB0" w:rsidP="00914EBA" w:rsidRDefault="000C2AB0" w14:paraId="4373D0E4" w14:textId="77777777">
                    <w:pPr>
                      <w:pStyle w:val="Fuzeile"/>
                      <w:tabs>
                        <w:tab w:val="clear" w:pos="9072"/>
                      </w:tabs>
                      <w:ind w:right="-6"/>
                      <w:jc w:val="right"/>
                      <w:rPr>
                        <w:u w:val="single"/>
                      </w:rPr>
                    </w:pPr>
                    <w:r w:rsidRPr="008F2F0E">
                      <w:t xml:space="preserve">© </w:t>
                    </w:r>
                    <w:hyperlink w:history="1" r:id="rId2">
                      <w:r w:rsidRPr="008F2F0E">
                        <w:rPr>
                          <w:rStyle w:val="Hyperlink"/>
                        </w:rPr>
                        <w:t>CC BY NC SA</w:t>
                      </w:r>
                    </w:hyperlink>
                  </w:p>
                  <w:p w:rsidRPr="00845C30" w:rsidR="000C2AB0" w:rsidP="00914EBA" w:rsidRDefault="000C2AB0" w14:paraId="65F9C3DC" w14:textId="77777777">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Pr>
        <w:noProof/>
      </w:rPr>
      <w:drawing>
        <wp:anchor distT="0" distB="0" distL="114300" distR="114300" simplePos="0" relativeHeight="251658270" behindDoc="1" locked="1" layoutInCell="1" allowOverlap="0" wp14:anchorId="374F5A5D" wp14:editId="7A4A65D1">
          <wp:simplePos x="0" y="0"/>
          <wp:positionH relativeFrom="column">
            <wp:posOffset>-4445</wp:posOffset>
          </wp:positionH>
          <wp:positionV relativeFrom="page">
            <wp:posOffset>9772650</wp:posOffset>
          </wp:positionV>
          <wp:extent cx="856800" cy="489600"/>
          <wp:effectExtent l="0" t="0" r="635" b="5715"/>
          <wp:wrapSquare wrapText="bothSides"/>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rPr>
      <mc:AlternateContent>
        <mc:Choice Requires="wps">
          <w:drawing>
            <wp:anchor distT="0" distB="0" distL="114300" distR="114300" simplePos="0" relativeHeight="251658269" behindDoc="0" locked="0" layoutInCell="1" allowOverlap="1" wp14:anchorId="1331006F" wp14:editId="59EA5F64">
              <wp:simplePos x="0" y="0"/>
              <wp:positionH relativeFrom="column">
                <wp:posOffset>3862070</wp:posOffset>
              </wp:positionH>
              <wp:positionV relativeFrom="page">
                <wp:posOffset>10020414</wp:posOffset>
              </wp:positionV>
              <wp:extent cx="1886400" cy="360000"/>
              <wp:effectExtent l="0" t="0" r="6350" b="8890"/>
              <wp:wrapNone/>
              <wp:docPr id="137" name="Text Box 137"/>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44A46E5C" w14:textId="77777777" w:rsidR="009D623C" w:rsidRPr="00B40451" w:rsidRDefault="009D623C" w:rsidP="009D623C">
                          <w:pPr>
                            <w:pStyle w:val="Fuzeile"/>
                            <w:tabs>
                              <w:tab w:val="clear" w:pos="4536"/>
                            </w:tabs>
                            <w:spacing w:line="276" w:lineRule="auto"/>
                            <w:jc w:val="right"/>
                          </w:pPr>
                          <w:r w:rsidRPr="00B40451">
                            <w:t xml:space="preserve">Seite </w:t>
                          </w:r>
                          <w:r w:rsidRPr="00B40451">
                            <w:fldChar w:fldCharType="begin"/>
                          </w:r>
                          <w:r w:rsidRPr="00B40451">
                            <w:instrText>PAGE  \* Arabic  \* MERGEFORMAT</w:instrText>
                          </w:r>
                          <w:r w:rsidRPr="00B40451">
                            <w:fldChar w:fldCharType="separate"/>
                          </w:r>
                          <w:r>
                            <w:t>19</w:t>
                          </w:r>
                          <w:r w:rsidRPr="00B40451">
                            <w:fldChar w:fldCharType="end"/>
                          </w:r>
                          <w:r w:rsidRPr="00B40451">
                            <w:t xml:space="preserve"> von </w:t>
                          </w:r>
                          <w:fldSimple w:instr="NUMPAGES \* Arabisch \* MERGEFORMAT">
                            <w:r>
                              <w:t>41</w:t>
                            </w:r>
                          </w:fldSimple>
                        </w:p>
                        <w:p w14:paraId="732A918A" w14:textId="77777777" w:rsidR="009D623C" w:rsidRPr="00B40451" w:rsidRDefault="009D623C" w:rsidP="009D623C">
                          <w:pPr>
                            <w:pStyle w:val="Fuzeile"/>
                            <w:tabs>
                              <w:tab w:val="clear" w:pos="9072"/>
                            </w:tabs>
                            <w:jc w:val="right"/>
                            <w:rPr>
                              <w:u w:val="single"/>
                            </w:rPr>
                          </w:pPr>
                          <w:r w:rsidRPr="00B40451">
                            <w:t xml:space="preserve">© </w:t>
                          </w:r>
                          <w:hyperlink r:id="rId4" w:history="1">
                            <w:r w:rsidRPr="00B40451">
                              <w:rPr>
                                <w:rStyle w:val="Hyperlink"/>
                              </w:rPr>
                              <w:t>CC BY NC SA</w:t>
                            </w:r>
                          </w:hyperlink>
                          <w:r w:rsidRPr="00B40451">
                            <w:rPr>
                              <w:rStyle w:val="Hyperlink"/>
                            </w:rPr>
                            <w:t xml:space="preserve"> 4.0</w:t>
                          </w:r>
                        </w:p>
                        <w:p w14:paraId="431E5E55" w14:textId="77777777" w:rsidR="009D623C" w:rsidRPr="00B40451" w:rsidRDefault="009D623C" w:rsidP="009D623C">
                          <w:pPr>
                            <w:pStyle w:val="Fuzeile"/>
                            <w:tabs>
                              <w:tab w:val="clear" w:pos="4536"/>
                            </w:tabs>
                            <w:spacing w:line="276" w:lineRule="auto"/>
                            <w:jc w:val="right"/>
                            <w:rPr>
                              <w:rStyle w:val="SchwacheHervorhebung"/>
                              <w:b/>
                              <w:bCs/>
                              <w:i w:val="0"/>
                              <w:iCs w:val="0"/>
                              <w:color w:val="7F7F7F" w:themeColor="text1" w:themeTint="80"/>
                              <w:szCs w:val="16"/>
                            </w:rPr>
                          </w:pPr>
                        </w:p>
                        <w:p w14:paraId="7F15BED0" w14:textId="77777777" w:rsidR="009D623C" w:rsidRPr="00845C30" w:rsidRDefault="009D623C" w:rsidP="009D623C">
                          <w:pPr>
                            <w:pStyle w:val="Fuzeile"/>
                            <w:tabs>
                              <w:tab w:val="clear" w:pos="4536"/>
                            </w:tabs>
                            <w:spacing w:line="276" w:lineRule="auto"/>
                            <w:jc w:val="right"/>
                            <w:rPr>
                              <w:rStyle w:val="SchwacheHervorhebung"/>
                              <w:b/>
                              <w:bCs/>
                              <w:i w:val="0"/>
                              <w:iCs w:val="0"/>
                              <w:color w:val="7F7F7F" w:themeColor="text1" w:themeTint="80"/>
                              <w:szCs w:val="16"/>
                            </w:rPr>
                          </w:pPr>
                        </w:p>
                        <w:p w14:paraId="7C6269A4" w14:textId="77777777" w:rsidR="000C2AB0" w:rsidRPr="00845C30" w:rsidRDefault="000C2AB0"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1B48B303">
            <v:shape id="Text Box 137" style="position:absolute;left:0;text-align:left;margin-left:304.1pt;margin-top:789pt;width:148.55pt;height:28.35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69"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" w14:anchorId="1331006F">
              <v:textbox inset="0,0,0,0">
                <w:txbxContent>
                  <w:p w:rsidRPr="00B40451" w:rsidR="009D623C" w:rsidP="009D623C" w:rsidRDefault="009D623C" w14:paraId="7E68274B" w14:textId="77777777">
                    <w:pPr>
                      <w:pStyle w:val="Fuzeile"/>
                      <w:tabs>
                        <w:tab w:val="clear" w:pos="4536"/>
                      </w:tabs>
                      <w:spacing w:line="276" w:lineRule="auto"/>
                      <w:jc w:val="right"/>
                    </w:pPr>
                    <w:r w:rsidRPr="00B40451">
                      <w:t xml:space="preserve">Seite </w:t>
                    </w:r>
                    <w:r w:rsidRPr="00B40451">
                      <w:fldChar w:fldCharType="begin"/>
                    </w:r>
                    <w:r w:rsidRPr="00B40451">
                      <w:instrText>PAGE  \* Arabic  \* MERGEFORMAT</w:instrText>
                    </w:r>
                    <w:r w:rsidRPr="00B40451">
                      <w:fldChar w:fldCharType="separate"/>
                    </w:r>
                    <w:r>
                      <w:t>19</w:t>
                    </w:r>
                    <w:r w:rsidRPr="00B40451">
                      <w:fldChar w:fldCharType="end"/>
                    </w:r>
                    <w:r w:rsidRPr="00B40451">
                      <w:t xml:space="preserve"> von </w:t>
                    </w:r>
                    <w:r>
                      <w:fldChar w:fldCharType="begin"/>
                    </w:r>
                    <w:r>
                      <w:instrText>NUMPAGES \* Arabisch \* MERGEFORMAT</w:instrText>
                    </w:r>
                    <w:r>
                      <w:fldChar w:fldCharType="separate"/>
                    </w:r>
                    <w:r>
                      <w:t>41</w:t>
                    </w:r>
                    <w:r>
                      <w:fldChar w:fldCharType="end"/>
                    </w:r>
                  </w:p>
                  <w:p w:rsidRPr="00B40451" w:rsidR="009D623C" w:rsidP="009D623C" w:rsidRDefault="009D623C" w14:paraId="25C83989" w14:textId="77777777">
                    <w:pPr>
                      <w:pStyle w:val="Fuzeile"/>
                      <w:tabs>
                        <w:tab w:val="clear" w:pos="9072"/>
                      </w:tabs>
                      <w:jc w:val="right"/>
                      <w:rPr>
                        <w:u w:val="single"/>
                      </w:rPr>
                    </w:pPr>
                    <w:r w:rsidRPr="00B40451">
                      <w:t xml:space="preserve">© </w:t>
                    </w:r>
                    <w:hyperlink w:history="1" r:id="rId5">
                      <w:r w:rsidRPr="00B40451">
                        <w:rPr>
                          <w:rStyle w:val="Hyperlink"/>
                        </w:rPr>
                        <w:t>CC BY NC SA</w:t>
                      </w:r>
                    </w:hyperlink>
                    <w:r w:rsidRPr="00B40451">
                      <w:rPr>
                        <w:rStyle w:val="Hyperlink"/>
                      </w:rPr>
                      <w:t xml:space="preserve"> 4.0</w:t>
                    </w:r>
                  </w:p>
                  <w:p w:rsidRPr="00B40451" w:rsidR="009D623C" w:rsidP="009D623C" w:rsidRDefault="009D623C" w14:paraId="5023141B"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9D623C" w:rsidP="009D623C" w:rsidRDefault="009D623C" w14:paraId="1F3B1409" w14:textId="77777777">
                    <w:pPr>
                      <w:pStyle w:val="Fuzeile"/>
                      <w:tabs>
                        <w:tab w:val="clear" w:pos="4536"/>
                      </w:tabs>
                      <w:spacing w:line="276" w:lineRule="auto"/>
                      <w:jc w:val="right"/>
                      <w:rPr>
                        <w:rStyle w:val="SchwacheHervorhebung"/>
                        <w:b/>
                        <w:bCs/>
                        <w:i w:val="0"/>
                        <w:iCs w:val="0"/>
                        <w:color w:val="7F7F7F" w:themeColor="text1" w:themeTint="80"/>
                        <w:szCs w:val="16"/>
                      </w:rPr>
                    </w:pPr>
                  </w:p>
                  <w:p w:rsidRPr="00845C30" w:rsidR="000C2AB0" w:rsidP="00864756" w:rsidRDefault="000C2AB0" w14:paraId="562C75D1" w14:textId="77777777">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color w:val="303059" w:themeColor="accent3"/>
        <w:szCs w:val="16"/>
      </w:rPr>
      <w:t xml:space="preserve"> </w:t>
    </w:r>
  </w:p>
  <w:p w14:paraId="2093B310" w14:textId="772767D0" w:rsidR="000C2AB0" w:rsidRPr="00864756" w:rsidRDefault="000C2AB0" w:rsidP="00864756">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Pr>
        <w:rFonts w:cstheme="minorHAnsi"/>
        <w:smallCaps/>
        <w:noProof/>
        <w:szCs w:val="20"/>
      </w:rPr>
      <mc:AlternateContent>
        <mc:Choice Requires="wps">
          <w:drawing>
            <wp:anchor distT="0" distB="0" distL="114300" distR="114300" simplePos="0" relativeHeight="251658273" behindDoc="1" locked="0" layoutInCell="1" allowOverlap="1" wp14:anchorId="455050DF" wp14:editId="654F5122">
              <wp:simplePos x="0" y="0"/>
              <wp:positionH relativeFrom="page">
                <wp:align>left</wp:align>
              </wp:positionH>
              <wp:positionV relativeFrom="page">
                <wp:align>bottom</wp:align>
              </wp:positionV>
              <wp:extent cx="7560000" cy="180000"/>
              <wp:effectExtent l="0" t="0" r="3175" b="0"/>
              <wp:wrapTight wrapText="bothSides">
                <wp:wrapPolygon edited="0">
                  <wp:start x="0" y="0"/>
                  <wp:lineTo x="0" y="18318"/>
                  <wp:lineTo x="21555" y="18318"/>
                  <wp:lineTo x="21555" y="0"/>
                  <wp:lineTo x="0" y="0"/>
                </wp:wrapPolygon>
              </wp:wrapTight>
              <wp:docPr id="172" name="Rectangle 172"/>
              <wp:cNvGraphicFramePr/>
              <a:graphic xmlns:a="http://schemas.openxmlformats.org/drawingml/2006/main">
                <a:graphicData uri="http://schemas.microsoft.com/office/word/2010/wordprocessingShape">
                  <wps:wsp>
                    <wps:cNvSpPr/>
                    <wps:spPr>
                      <a:xfrm>
                        <a:off x="0" y="0"/>
                        <a:ext cx="7560000" cy="180000"/>
                      </a:xfrm>
                      <a:prstGeom prst="rect">
                        <a:avLst/>
                      </a:prstGeom>
                      <a:solidFill>
                        <a:srgbClr val="D07D75"/>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504A0310">
            <v:rect id="Rechteck 172" style="position:absolute;margin-left:0;margin-top:0;width:595.3pt;height:14.15pt;z-index:-251583488;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margin;mso-height-relative:margin;v-text-anchor:middle" o:spid="_x0000_s1026" fillcolor="#d07d75" stroked="f" strokeweight="1pt" w14:anchorId="28350F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">
              <w10:wrap type="tight"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99024A" w14:textId="77777777" w:rsidR="007374B7" w:rsidRDefault="007374B7" w:rsidP="002B0FEA">
      <w:pPr>
        <w:spacing w:line="240" w:lineRule="auto"/>
      </w:pPr>
      <w:r>
        <w:separator/>
      </w:r>
    </w:p>
  </w:footnote>
  <w:footnote w:type="continuationSeparator" w:id="0">
    <w:p w14:paraId="3A7EC839" w14:textId="77777777" w:rsidR="007374B7" w:rsidRDefault="007374B7" w:rsidP="002B0FEA">
      <w:pPr>
        <w:spacing w:line="240" w:lineRule="auto"/>
      </w:pPr>
      <w:r>
        <w:continuationSeparator/>
      </w:r>
    </w:p>
  </w:footnote>
  <w:footnote w:type="continuationNotice" w:id="1">
    <w:p w14:paraId="5EA46083" w14:textId="77777777" w:rsidR="007374B7" w:rsidRDefault="007374B7">
      <w:pPr>
        <w:spacing w:line="240" w:lineRule="auto"/>
      </w:pPr>
    </w:p>
  </w:footnote>
  <w:footnote w:id="2">
    <w:p w14:paraId="77740597" w14:textId="560A9634" w:rsidR="000C2AB0" w:rsidRDefault="000C2AB0">
      <w:pPr>
        <w:pStyle w:val="Funotentext"/>
      </w:pPr>
      <w:r>
        <w:rPr>
          <w:rStyle w:val="Funotenzeichen"/>
        </w:rPr>
        <w:footnoteRef/>
      </w:r>
      <w:r>
        <w:t xml:space="preserve"> </w:t>
      </w:r>
      <w:r w:rsidRPr="008E3EC8">
        <w:rPr>
          <w:rFonts w:asciiTheme="majorHAnsi" w:hAnsiTheme="majorHAnsi" w:cstheme="majorHAnsi"/>
          <w:sz w:val="16"/>
          <w:szCs w:val="16"/>
        </w:rPr>
        <w:t xml:space="preserve">Verwendete Abkürzungen in der Planungsmatrix: </w:t>
      </w:r>
      <w:r>
        <w:rPr>
          <w:rFonts w:asciiTheme="majorHAnsi" w:hAnsiTheme="majorHAnsi" w:cstheme="majorHAnsi"/>
          <w:sz w:val="16"/>
          <w:szCs w:val="16"/>
        </w:rPr>
        <w:t>M</w:t>
      </w:r>
      <w:r w:rsidRPr="008E3EC8">
        <w:rPr>
          <w:rFonts w:asciiTheme="majorHAnsi" w:hAnsiTheme="majorHAnsi" w:cstheme="majorHAnsi"/>
          <w:sz w:val="16"/>
          <w:szCs w:val="16"/>
        </w:rPr>
        <w:t xml:space="preserve"> = </w:t>
      </w:r>
      <w:r>
        <w:rPr>
          <w:rFonts w:asciiTheme="majorHAnsi" w:hAnsiTheme="majorHAnsi" w:cstheme="majorHAnsi"/>
          <w:sz w:val="16"/>
          <w:szCs w:val="16"/>
        </w:rPr>
        <w:t>Material;</w:t>
      </w:r>
      <w:r w:rsidRPr="008E3EC8">
        <w:rPr>
          <w:rFonts w:asciiTheme="majorHAnsi" w:hAnsiTheme="majorHAnsi" w:cstheme="majorHAnsi"/>
          <w:sz w:val="16"/>
          <w:szCs w:val="16"/>
        </w:rPr>
        <w:t xml:space="preserve"> SuS = Schülerinnen und</w:t>
      </w:r>
      <w:r>
        <w:rPr>
          <w:rFonts w:asciiTheme="majorHAnsi" w:hAnsiTheme="majorHAnsi" w:cstheme="majorHAnsi"/>
          <w:sz w:val="16"/>
          <w:szCs w:val="16"/>
        </w:rPr>
        <w:t xml:space="preserve"> </w:t>
      </w:r>
      <w:r w:rsidRPr="008E3EC8">
        <w:rPr>
          <w:rFonts w:asciiTheme="majorHAnsi" w:hAnsiTheme="majorHAnsi" w:cstheme="majorHAnsi"/>
          <w:sz w:val="16"/>
          <w:szCs w:val="16"/>
        </w:rPr>
        <w:t>Schüler</w:t>
      </w:r>
      <w:r>
        <w:rPr>
          <w:rFonts w:asciiTheme="majorHAnsi" w:hAnsiTheme="majorHAnsi" w:cstheme="majorHAnsi"/>
          <w:sz w:val="16"/>
          <w:szCs w:val="16"/>
        </w:rPr>
        <w:t>; L = Lehrperson</w:t>
      </w:r>
      <w:r w:rsidR="00C15ECE">
        <w:rPr>
          <w:rFonts w:asciiTheme="majorHAnsi" w:hAnsiTheme="majorHAnsi" w:cstheme="majorHAnsi"/>
          <w:sz w:val="16"/>
          <w:szCs w:val="16"/>
        </w:rPr>
        <w:t xml:space="preserve">; </w:t>
      </w:r>
      <w:r w:rsidR="00C15ECE">
        <w:rPr>
          <w:rFonts w:asciiTheme="majorHAnsi" w:hAnsiTheme="majorHAnsi" w:cstheme="majorHAnsi"/>
          <w:sz w:val="18"/>
          <w:szCs w:val="18"/>
        </w:rPr>
        <w:t>PPT = Powerpoint-Präsentation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Toc143530734"/>
  <w:p w14:paraId="7131E615" w14:textId="354C6135" w:rsidR="000C2AB0" w:rsidRDefault="000C2AB0" w:rsidP="0059681F">
    <w:pPr>
      <w:tabs>
        <w:tab w:val="left" w:pos="4956"/>
      </w:tabs>
      <w:spacing w:line="276" w:lineRule="auto"/>
      <w:rPr>
        <w:b/>
        <w:bCs/>
        <w:sz w:val="16"/>
        <w:szCs w:val="16"/>
      </w:rPr>
    </w:pPr>
    <w:r>
      <w:rPr>
        <w:noProof/>
      </w:rPr>
      <mc:AlternateContent>
        <mc:Choice Requires="wpg">
          <w:drawing>
            <wp:anchor distT="0" distB="0" distL="114300" distR="114300" simplePos="0" relativeHeight="251658300" behindDoc="1" locked="0" layoutInCell="0" allowOverlap="0" wp14:anchorId="3AE45789" wp14:editId="391E3765">
              <wp:simplePos x="0" y="0"/>
              <wp:positionH relativeFrom="column">
                <wp:posOffset>4603750</wp:posOffset>
              </wp:positionH>
              <wp:positionV relativeFrom="page">
                <wp:posOffset>394639</wp:posOffset>
              </wp:positionV>
              <wp:extent cx="2066400" cy="385200"/>
              <wp:effectExtent l="0" t="0" r="0" b="0"/>
              <wp:wrapSquare wrapText="bothSides"/>
              <wp:docPr id="145" name="Group 145"/>
              <wp:cNvGraphicFramePr/>
              <a:graphic xmlns:a="http://schemas.openxmlformats.org/drawingml/2006/main">
                <a:graphicData uri="http://schemas.microsoft.com/office/word/2010/wordprocessingGroup">
                  <wpg:wgp>
                    <wpg:cNvGrpSpPr/>
                    <wpg:grpSpPr>
                      <a:xfrm>
                        <a:off x="0" y="0"/>
                        <a:ext cx="2066400" cy="385200"/>
                        <a:chOff x="0" y="0"/>
                        <a:chExt cx="2065655" cy="384175"/>
                      </a:xfrm>
                    </wpg:grpSpPr>
                    <wps:wsp>
                      <wps:cNvPr id="89" name="Rechteck 89"/>
                      <wps:cNvSpPr/>
                      <wps:spPr>
                        <a:xfrm>
                          <a:off x="514350" y="95250"/>
                          <a:ext cx="1551305" cy="184825"/>
                        </a:xfrm>
                        <a:prstGeom prst="rect">
                          <a:avLst/>
                        </a:prstGeom>
                        <a:solidFill>
                          <a:srgbClr val="1D959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08" name="Grafik 10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384175" cy="384175"/>
                        </a:xfrm>
                        <a:prstGeom prst="rect">
                          <a:avLst/>
                        </a:prstGeom>
                      </pic:spPr>
                    </pic:pic>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57603EDD">
            <v:group id="Gruppieren 145" style="position:absolute;margin-left:362.5pt;margin-top:31.05pt;width:162.7pt;height:30.35pt;z-index:-251545600;mso-position-vertical-relative:page;mso-width-relative:margin;mso-height-relative:margin" coordsize="20656,3841" o:spid="_x0000_s1026" o:allowincell="f" o:allowoverlap="f" w14:anchorId="0232B01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">
              <v:rect id="Rechteck 89" style="position:absolute;left:5143;top:952;width:15513;height:1848;visibility:visible;mso-wrap-style:square;v-text-anchor:middle" o:spid="_x0000_s1027" fillcolor="#1d959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108" style="position:absolute;width:3841;height:3841;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">
                <v:imagedata o:title="" r:id="rId2"/>
              </v:shape>
              <w10:wrap type="square" anchory="page"/>
            </v:group>
          </w:pict>
        </mc:Fallback>
      </mc:AlternateContent>
    </w:r>
    <w:bookmarkEnd w:id="0"/>
    <w:r>
      <w:rPr>
        <w:b/>
        <w:bCs/>
        <w:sz w:val="16"/>
        <w:szCs w:val="16"/>
      </w:rPr>
      <w:t>Escape Room: Energie &amp; Ressourcen (Entwurf 2023/24)</w:t>
    </w:r>
    <w:r>
      <w:rPr>
        <w:b/>
        <w:bCs/>
        <w:sz w:val="16"/>
        <w:szCs w:val="16"/>
      </w:rPr>
      <w:tab/>
    </w:r>
  </w:p>
  <w:p w14:paraId="6560574C" w14:textId="5B44E62F" w:rsidR="000C2AB0" w:rsidRPr="00A84D74" w:rsidRDefault="000C2AB0" w:rsidP="00A84D74">
    <w:pPr>
      <w:spacing w:line="276" w:lineRule="auto"/>
      <w:rPr>
        <w:b/>
        <w:bCs/>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07581" w14:textId="77777777" w:rsidR="000C2AB0" w:rsidRDefault="000C2AB0">
    <w:pPr>
      <w:pStyle w:val="Kopfzeile"/>
    </w:pPr>
    <w:r>
      <w:rPr>
        <w:noProof/>
      </w:rPr>
      <w:drawing>
        <wp:anchor distT="0" distB="0" distL="114300" distR="114300" simplePos="0" relativeHeight="251658242" behindDoc="1" locked="0" layoutInCell="1" allowOverlap="1" wp14:anchorId="49F385C4" wp14:editId="1E5F9AD4">
          <wp:simplePos x="0" y="0"/>
          <wp:positionH relativeFrom="column">
            <wp:posOffset>1858645</wp:posOffset>
          </wp:positionH>
          <wp:positionV relativeFrom="paragraph">
            <wp:posOffset>-62230</wp:posOffset>
          </wp:positionV>
          <wp:extent cx="2053590" cy="1176020"/>
          <wp:effectExtent l="0" t="0" r="3810" b="5080"/>
          <wp:wrapTight wrapText="bothSides">
            <wp:wrapPolygon edited="0">
              <wp:start x="3206" y="0"/>
              <wp:lineTo x="2004" y="1166"/>
              <wp:lineTo x="401" y="3266"/>
              <wp:lineTo x="0" y="6065"/>
              <wp:lineTo x="0" y="10030"/>
              <wp:lineTo x="267" y="11896"/>
              <wp:lineTo x="2137" y="15162"/>
              <wp:lineTo x="5210" y="18894"/>
              <wp:lineTo x="5343" y="21460"/>
              <wp:lineTo x="15362" y="21460"/>
              <wp:lineTo x="15495" y="19827"/>
              <wp:lineTo x="15095" y="18894"/>
              <wp:lineTo x="14427" y="18894"/>
              <wp:lineTo x="21506" y="17261"/>
              <wp:lineTo x="21506" y="13762"/>
              <wp:lineTo x="16698" y="11430"/>
              <wp:lineTo x="16965" y="10263"/>
              <wp:lineTo x="16163" y="9797"/>
              <wp:lineTo x="9217" y="7698"/>
              <wp:lineTo x="8683" y="3266"/>
              <wp:lineTo x="6545" y="700"/>
              <wp:lineTo x="5610" y="0"/>
              <wp:lineTo x="3206" y="0"/>
            </wp:wrapPolygon>
          </wp:wrapTight>
          <wp:docPr id="168328651"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fik 15"/>
                  <pic:cNvPicPr/>
                </pic:nvPicPr>
                <pic:blipFill>
                  <a:blip r:embed="rId1">
                    <a:extLst>
                      <a:ext uri="{28A0092B-C50C-407E-A947-70E740481C1C}">
                        <a14:useLocalDpi xmlns:a14="http://schemas.microsoft.com/office/drawing/2010/main" val="0"/>
                      </a:ext>
                    </a:extLst>
                  </a:blip>
                  <a:stretch>
                    <a:fillRect/>
                  </a:stretch>
                </pic:blipFill>
                <pic:spPr>
                  <a:xfrm>
                    <a:off x="0" y="0"/>
                    <a:ext cx="2053590" cy="117602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54C37CB3" wp14:editId="6A93B604">
          <wp:simplePos x="0" y="0"/>
          <wp:positionH relativeFrom="column">
            <wp:posOffset>-889635</wp:posOffset>
          </wp:positionH>
          <wp:positionV relativeFrom="paragraph">
            <wp:posOffset>-903605</wp:posOffset>
          </wp:positionV>
          <wp:extent cx="7558405" cy="2896235"/>
          <wp:effectExtent l="0" t="0" r="0" b="0"/>
          <wp:wrapTight wrapText="bothSides">
            <wp:wrapPolygon edited="0">
              <wp:start x="0" y="0"/>
              <wp:lineTo x="0" y="16102"/>
              <wp:lineTo x="508" y="16670"/>
              <wp:lineTo x="508" y="16765"/>
              <wp:lineTo x="5807" y="18185"/>
              <wp:lineTo x="5807" y="18375"/>
              <wp:lineTo x="7404" y="19796"/>
              <wp:lineTo x="8239" y="20269"/>
              <wp:lineTo x="8710" y="20269"/>
              <wp:lineTo x="9763" y="20080"/>
              <wp:lineTo x="10598" y="19890"/>
              <wp:lineTo x="10561" y="19701"/>
              <wp:lineTo x="21558" y="19038"/>
              <wp:lineTo x="21558" y="0"/>
              <wp:lineTo x="0" y="0"/>
            </wp:wrapPolygon>
          </wp:wrapTight>
          <wp:docPr id="883472361"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a:blip r:embed="rId2">
                    <a:alphaModFix amt="50000"/>
                    <a:extLst>
                      <a:ext uri="{28A0092B-C50C-407E-A947-70E740481C1C}">
                        <a14:useLocalDpi xmlns:a14="http://schemas.microsoft.com/office/drawing/2010/main" val="0"/>
                      </a:ext>
                    </a:extLst>
                  </a:blip>
                  <a:stretch>
                    <a:fillRect/>
                  </a:stretch>
                </pic:blipFill>
                <pic:spPr>
                  <a:xfrm>
                    <a:off x="0" y="0"/>
                    <a:ext cx="7558405" cy="289623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0BC62" w14:textId="62771C92" w:rsidR="000C2AB0" w:rsidRDefault="000C2AB0" w:rsidP="0059681F">
    <w:pPr>
      <w:tabs>
        <w:tab w:val="left" w:pos="4956"/>
      </w:tabs>
      <w:spacing w:line="276" w:lineRule="auto"/>
      <w:rPr>
        <w:b/>
        <w:bCs/>
        <w:sz w:val="16"/>
        <w:szCs w:val="16"/>
      </w:rPr>
    </w:pPr>
    <w:r>
      <w:rPr>
        <w:noProof/>
      </w:rPr>
      <mc:AlternateContent>
        <mc:Choice Requires="wpg">
          <w:drawing>
            <wp:anchor distT="0" distB="0" distL="114300" distR="114300" simplePos="0" relativeHeight="251658309" behindDoc="1" locked="0" layoutInCell="0" allowOverlap="0" wp14:anchorId="1146D1D6" wp14:editId="64ECB045">
              <wp:simplePos x="0" y="0"/>
              <wp:positionH relativeFrom="column">
                <wp:posOffset>4603750</wp:posOffset>
              </wp:positionH>
              <wp:positionV relativeFrom="page">
                <wp:posOffset>394639</wp:posOffset>
              </wp:positionV>
              <wp:extent cx="2066400" cy="385200"/>
              <wp:effectExtent l="0" t="0" r="0" b="0"/>
              <wp:wrapSquare wrapText="bothSides"/>
              <wp:docPr id="93" name="Group 93"/>
              <wp:cNvGraphicFramePr/>
              <a:graphic xmlns:a="http://schemas.openxmlformats.org/drawingml/2006/main">
                <a:graphicData uri="http://schemas.microsoft.com/office/word/2010/wordprocessingGroup">
                  <wpg:wgp>
                    <wpg:cNvGrpSpPr/>
                    <wpg:grpSpPr>
                      <a:xfrm>
                        <a:off x="0" y="0"/>
                        <a:ext cx="2066400" cy="385200"/>
                        <a:chOff x="0" y="0"/>
                        <a:chExt cx="2065655" cy="384175"/>
                      </a:xfrm>
                    </wpg:grpSpPr>
                    <wps:wsp>
                      <wps:cNvPr id="94" name="Rechteck 94"/>
                      <wps:cNvSpPr/>
                      <wps:spPr>
                        <a:xfrm>
                          <a:off x="514350" y="95250"/>
                          <a:ext cx="1551305" cy="184825"/>
                        </a:xfrm>
                        <a:prstGeom prst="rect">
                          <a:avLst/>
                        </a:prstGeom>
                        <a:solidFill>
                          <a:srgbClr val="1D959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95" name="Grafik 95"/>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384175" cy="384175"/>
                        </a:xfrm>
                        <a:prstGeom prst="rect">
                          <a:avLst/>
                        </a:prstGeom>
                      </pic:spPr>
                    </pic:pic>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39EE46C">
            <v:group id="Gruppieren 93" style="position:absolute;margin-left:362.5pt;margin-top:31.05pt;width:162.7pt;height:30.35pt;z-index:-251532288;mso-position-vertical-relative:page;mso-width-relative:margin;mso-height-relative:margin" coordsize="20656,3841" o:spid="_x0000_s1026" o:allowincell="f" o:allowoverlap="f" w14:anchorId="1DB788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">
              <v:rect id="Rechteck 94" style="position:absolute;left:5143;top:952;width:15513;height:1848;visibility:visible;mso-wrap-style:square;v-text-anchor:middle" o:spid="_x0000_s1027" fillcolor="#1d959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95" style="position:absolute;width:3841;height:3841;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">
                <v:imagedata o:title="" r:id="rId6"/>
              </v:shape>
              <w10:wrap type="square" anchory="page"/>
            </v:group>
          </w:pict>
        </mc:Fallback>
      </mc:AlternateContent>
    </w:r>
    <w:r w:rsidR="00F12730">
      <w:rPr>
        <w:b/>
        <w:bCs/>
        <w:sz w:val="16"/>
        <w:szCs w:val="16"/>
      </w:rPr>
      <w:t xml:space="preserve">Energie und </w:t>
    </w:r>
    <w:r>
      <w:rPr>
        <w:b/>
        <w:bCs/>
        <w:sz w:val="16"/>
        <w:szCs w:val="16"/>
      </w:rPr>
      <w:t>Ressourcen</w:t>
    </w:r>
    <w:r w:rsidR="00F12730">
      <w:rPr>
        <w:b/>
        <w:bCs/>
        <w:sz w:val="16"/>
        <w:szCs w:val="16"/>
      </w:rPr>
      <w:t>: Escape Room</w:t>
    </w:r>
    <w:r>
      <w:rPr>
        <w:b/>
        <w:bCs/>
        <w:sz w:val="16"/>
        <w:szCs w:val="16"/>
      </w:rPr>
      <w:tab/>
    </w:r>
  </w:p>
  <w:p w14:paraId="6767B991" w14:textId="77777777" w:rsidR="000C2AB0" w:rsidRPr="00A84D74" w:rsidRDefault="000C2AB0" w:rsidP="00A84D74">
    <w:pPr>
      <w:spacing w:line="276" w:lineRule="auto"/>
      <w:rPr>
        <w:b/>
        <w:bCs/>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013B9" w14:textId="0B9798AC" w:rsidR="000C2AB0" w:rsidRDefault="00F12730">
    <w:pPr>
      <w:pStyle w:val="Kopfzeile"/>
    </w:pPr>
    <w:r w:rsidRPr="00B03037">
      <w:rPr>
        <w:noProof/>
      </w:rPr>
      <mc:AlternateContent>
        <mc:Choice Requires="wpg">
          <w:drawing>
            <wp:anchor distT="0" distB="0" distL="114300" distR="114300" simplePos="0" relativeHeight="251658310" behindDoc="1" locked="0" layoutInCell="1" allowOverlap="1" wp14:anchorId="626935FC" wp14:editId="2D6CE08B">
              <wp:simplePos x="0" y="0"/>
              <wp:positionH relativeFrom="column">
                <wp:posOffset>4448175</wp:posOffset>
              </wp:positionH>
              <wp:positionV relativeFrom="paragraph">
                <wp:posOffset>-158115</wp:posOffset>
              </wp:positionV>
              <wp:extent cx="2208530" cy="485775"/>
              <wp:effectExtent l="0" t="0" r="1270" b="0"/>
              <wp:wrapNone/>
              <wp:docPr id="96" name="Group 96"/>
              <wp:cNvGraphicFramePr/>
              <a:graphic xmlns:a="http://schemas.openxmlformats.org/drawingml/2006/main">
                <a:graphicData uri="http://schemas.microsoft.com/office/word/2010/wordprocessingGroup">
                  <wpg:wgp>
                    <wpg:cNvGrpSpPr/>
                    <wpg:grpSpPr>
                      <a:xfrm>
                        <a:off x="0" y="0"/>
                        <a:ext cx="2208530" cy="485775"/>
                        <a:chOff x="0" y="0"/>
                        <a:chExt cx="2208530" cy="485775"/>
                      </a:xfrm>
                    </wpg:grpSpPr>
                    <wps:wsp>
                      <wps:cNvPr id="97" name="Rechteck 97"/>
                      <wps:cNvSpPr/>
                      <wps:spPr>
                        <a:xfrm>
                          <a:off x="657225" y="142875"/>
                          <a:ext cx="1551305" cy="184825"/>
                        </a:xfrm>
                        <a:prstGeom prst="rect">
                          <a:avLst/>
                        </a:prstGeom>
                        <a:solidFill>
                          <a:srgbClr val="777DA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98" name="Grafik 9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5775" cy="485775"/>
                        </a:xfrm>
                        <a:prstGeom prst="rect">
                          <a:avLst/>
                        </a:prstGeom>
                      </pic:spPr>
                    </pic:pic>
                  </wpg:wgp>
                </a:graphicData>
              </a:graphic>
            </wp:anchor>
          </w:drawing>
        </mc:Choice>
        <mc:Fallback xmlns:a14="http://schemas.microsoft.com/office/drawing/2010/main" xmlns:pic="http://schemas.openxmlformats.org/drawingml/2006/picture" xmlns:a="http://schemas.openxmlformats.org/drawingml/2006/main">
          <w:pict w14:anchorId="4E9BBF08">
            <v:group id="Group 96" style="position:absolute;margin-left:350.25pt;margin-top:-12.45pt;width:173.9pt;height:38.25pt;z-index:-251658170" coordsize="22085,4857" o:spid="_x0000_s1026" w14:anchorId="4D75C0B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">
              <v:rect id="Rechteck 97" style="position:absolute;left:6572;top:1428;width:15513;height:1849;visibility:visible;mso-wrap-style:square;v-text-anchor:middle" o:spid="_x0000_s1027" fillcolor="#777da9"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98" style="position:absolute;width:4857;height:485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">
                <v:imagedata o:title="" r:id="rId2"/>
              </v:shape>
            </v:group>
          </w:pict>
        </mc:Fallback>
      </mc:AlternateContent>
    </w:r>
    <w:r>
      <w:rPr>
        <w:b/>
        <w:bCs/>
        <w:sz w:val="16"/>
        <w:szCs w:val="16"/>
      </w:rPr>
      <w:t>Energie und Ressourcen: Escape Room</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79ED9" w14:textId="263CCA4C" w:rsidR="000C2AB0" w:rsidRPr="00A84D74" w:rsidRDefault="000C2AB0" w:rsidP="00A84D74">
    <w:pPr>
      <w:spacing w:line="276" w:lineRule="auto"/>
      <w:rPr>
        <w:b/>
        <w:bCs/>
        <w:sz w:val="16"/>
        <w:szCs w:val="16"/>
      </w:rPr>
    </w:pPr>
    <w:r w:rsidRPr="00A63270">
      <w:rPr>
        <w:rFonts w:asciiTheme="majorHAnsi" w:hAnsiTheme="majorHAnsi" w:cstheme="majorHAnsi"/>
        <w:noProof/>
        <w:sz w:val="18"/>
        <w:szCs w:val="18"/>
        <w:highlight w:val="yellow"/>
      </w:rPr>
      <w:drawing>
        <wp:anchor distT="0" distB="0" distL="114300" distR="114300" simplePos="0" relativeHeight="251658248" behindDoc="0" locked="0" layoutInCell="1" allowOverlap="1" wp14:anchorId="7355D5C0" wp14:editId="3EF62EAC">
          <wp:simplePos x="0" y="0"/>
          <wp:positionH relativeFrom="page">
            <wp:align>right</wp:align>
          </wp:positionH>
          <wp:positionV relativeFrom="paragraph">
            <wp:posOffset>-69215</wp:posOffset>
          </wp:positionV>
          <wp:extent cx="1962150" cy="283845"/>
          <wp:effectExtent l="0" t="0" r="0" b="1905"/>
          <wp:wrapNone/>
          <wp:docPr id="98713835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2150" cy="283845"/>
                  </a:xfrm>
                  <a:prstGeom prst="rect">
                    <a:avLst/>
                  </a:prstGeom>
                  <a:noFill/>
                  <a:ln>
                    <a:noFill/>
                  </a:ln>
                </pic:spPr>
              </pic:pic>
            </a:graphicData>
          </a:graphic>
          <wp14:sizeRelH relativeFrom="page">
            <wp14:pctWidth>0</wp14:pctWidth>
          </wp14:sizeRelH>
          <wp14:sizeRelV relativeFrom="page">
            <wp14:pctHeight>0</wp14:pctHeight>
          </wp14:sizeRelV>
        </wp:anchor>
      </w:drawing>
    </w:r>
    <w:r w:rsidR="00F12730">
      <w:rPr>
        <w:b/>
        <w:bCs/>
        <w:sz w:val="16"/>
        <w:szCs w:val="16"/>
      </w:rPr>
      <w:t>Energie und Ressourcen: Escape Room</w:t>
    </w:r>
    <w:r w:rsidRPr="00301754">
      <w:rPr>
        <w:rFonts w:asciiTheme="majorHAnsi" w:hAnsiTheme="majorHAnsi" w:cstheme="majorHAnsi"/>
        <w:noProof/>
        <w:sz w:val="18"/>
        <w:szCs w:val="18"/>
        <w:highlight w:val="yellow"/>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D513C" w14:textId="7DED077F" w:rsidR="000C2AB0" w:rsidRPr="00A84D74" w:rsidRDefault="000C2AB0" w:rsidP="00D2080C">
    <w:pPr>
      <w:spacing w:line="276" w:lineRule="auto"/>
      <w:rPr>
        <w:b/>
        <w:bCs/>
        <w:sz w:val="16"/>
        <w:szCs w:val="16"/>
      </w:rPr>
    </w:pPr>
    <w:r>
      <w:rPr>
        <w:noProof/>
      </w:rPr>
      <mc:AlternateContent>
        <mc:Choice Requires="wpg">
          <w:drawing>
            <wp:anchor distT="0" distB="0" distL="114300" distR="114300" simplePos="0" relativeHeight="251658257" behindDoc="1" locked="0" layoutInCell="0" allowOverlap="0" wp14:anchorId="564D8D3E" wp14:editId="0945973D">
              <wp:simplePos x="0" y="0"/>
              <wp:positionH relativeFrom="page">
                <wp:align>right</wp:align>
              </wp:positionH>
              <wp:positionV relativeFrom="page">
                <wp:posOffset>546735</wp:posOffset>
              </wp:positionV>
              <wp:extent cx="1962000" cy="288000"/>
              <wp:effectExtent l="0" t="0" r="635" b="0"/>
              <wp:wrapSquare wrapText="bothSides"/>
              <wp:docPr id="144" name="Group 144"/>
              <wp:cNvGraphicFramePr/>
              <a:graphic xmlns:a="http://schemas.openxmlformats.org/drawingml/2006/main">
                <a:graphicData uri="http://schemas.microsoft.com/office/word/2010/wordprocessingGroup">
                  <wpg:wgp>
                    <wpg:cNvGrpSpPr/>
                    <wpg:grpSpPr>
                      <a:xfrm>
                        <a:off x="0" y="0"/>
                        <a:ext cx="1962000" cy="288000"/>
                        <a:chOff x="0" y="0"/>
                        <a:chExt cx="1961175" cy="287655"/>
                      </a:xfrm>
                    </wpg:grpSpPr>
                    <wps:wsp>
                      <wps:cNvPr id="91" name="Rechteck 91"/>
                      <wps:cNvSpPr/>
                      <wps:spPr>
                        <a:xfrm>
                          <a:off x="409575" y="47625"/>
                          <a:ext cx="1551600" cy="183600"/>
                        </a:xfrm>
                        <a:prstGeom prst="rect">
                          <a:avLst/>
                        </a:prstGeom>
                        <a:solidFill>
                          <a:srgbClr val="BED02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17" name="Grafik 117"/>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87655" cy="287655"/>
                        </a:xfrm>
                        <a:prstGeom prst="rect">
                          <a:avLst/>
                        </a:prstGeom>
                      </pic:spPr>
                    </pic:pic>
                  </wpg:wg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0FA8C8B4">
            <v:group id="Gruppieren 144" style="position:absolute;margin-left:103.3pt;margin-top:43.05pt;width:154.5pt;height:22.7pt;z-index:-251619328;mso-position-horizontal:right;mso-position-horizontal-relative:page;mso-position-vertical-relative:page;mso-width-relative:margin;mso-height-relative:margin" coordsize="19611,2876" o:spid="_x0000_s1026" o:allowincell="f" o:allowoverlap="f" w14:anchorId="4E0476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">
              <v:rect id="Rechteck 91" style="position:absolute;left:4095;top:476;width:15516;height:1836;visibility:visible;mso-wrap-style:square;v-text-anchor:middle" o:spid="_x0000_s1027" fillcolor="#bed027"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117" style="position:absolute;width:2876;height:287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">
                <v:imagedata o:title="" r:id="rId11"/>
              </v:shape>
              <w10:wrap type="square" anchorx="page" anchory="page"/>
            </v:group>
          </w:pict>
        </mc:Fallback>
      </mc:AlternateContent>
    </w:r>
    <w:r>
      <w:rPr>
        <w:b/>
        <w:bCs/>
        <w:sz w:val="16"/>
        <w:szCs w:val="16"/>
      </w:rPr>
      <w:t>Escape Room</w:t>
    </w:r>
  </w:p>
  <w:p w14:paraId="34922252" w14:textId="3EFCFC89" w:rsidR="000C2AB0" w:rsidRDefault="000C2AB0">
    <w:pPr>
      <w:pStyle w:val="Kopfzeil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29164" w14:textId="2A44D8F0" w:rsidR="000C2AB0" w:rsidRDefault="00F12730" w:rsidP="00A84D74">
    <w:pPr>
      <w:spacing w:line="276" w:lineRule="auto"/>
      <w:rPr>
        <w:b/>
        <w:bCs/>
        <w:sz w:val="16"/>
        <w:szCs w:val="16"/>
      </w:rPr>
    </w:pPr>
    <w:r>
      <w:rPr>
        <w:b/>
        <w:bCs/>
        <w:sz w:val="16"/>
        <w:szCs w:val="16"/>
      </w:rPr>
      <w:t>Energie und Ressourcen: Escape Room</w:t>
    </w:r>
    <w:r w:rsidR="000C2AB0" w:rsidRPr="00301754">
      <w:rPr>
        <w:rFonts w:asciiTheme="majorHAnsi" w:hAnsiTheme="majorHAnsi" w:cstheme="majorHAnsi"/>
        <w:noProof/>
        <w:sz w:val="18"/>
        <w:szCs w:val="18"/>
        <w:highlight w:val="yellow"/>
      </w:rPr>
      <w:t xml:space="preserve"> </w:t>
    </w:r>
    <w:r w:rsidR="000C2AB0">
      <w:rPr>
        <w:noProof/>
      </w:rPr>
      <mc:AlternateContent>
        <mc:Choice Requires="wpg">
          <w:drawing>
            <wp:anchor distT="0" distB="0" distL="114300" distR="114300" simplePos="0" relativeHeight="251658262" behindDoc="1" locked="0" layoutInCell="0" allowOverlap="0" wp14:anchorId="5F1DEDA3" wp14:editId="49C93E8C">
              <wp:simplePos x="0" y="0"/>
              <wp:positionH relativeFrom="page">
                <wp:align>right</wp:align>
              </wp:positionH>
              <wp:positionV relativeFrom="topMargin">
                <wp:posOffset>374015</wp:posOffset>
              </wp:positionV>
              <wp:extent cx="2112645" cy="402590"/>
              <wp:effectExtent l="0" t="0" r="1905" b="0"/>
              <wp:wrapSquare wrapText="bothSides"/>
              <wp:docPr id="18" name="Group 18"/>
              <wp:cNvGraphicFramePr/>
              <a:graphic xmlns:a="http://schemas.openxmlformats.org/drawingml/2006/main">
                <a:graphicData uri="http://schemas.microsoft.com/office/word/2010/wordprocessingGroup">
                  <wpg:wgp>
                    <wpg:cNvGrpSpPr/>
                    <wpg:grpSpPr>
                      <a:xfrm>
                        <a:off x="0" y="0"/>
                        <a:ext cx="2112645" cy="402590"/>
                        <a:chOff x="0" y="0"/>
                        <a:chExt cx="2113575" cy="402590"/>
                      </a:xfrm>
                    </wpg:grpSpPr>
                    <wps:wsp>
                      <wps:cNvPr id="19" name="Rechteck 19"/>
                      <wps:cNvSpPr/>
                      <wps:spPr>
                        <a:xfrm>
                          <a:off x="561975" y="142875"/>
                          <a:ext cx="1551600" cy="183600"/>
                        </a:xfrm>
                        <a:prstGeom prst="rect">
                          <a:avLst/>
                        </a:prstGeom>
                        <a:solidFill>
                          <a:srgbClr val="F0CD1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0" name="Grafik 20"/>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2590" cy="402590"/>
                        </a:xfrm>
                        <a:prstGeom prst="rect">
                          <a:avLst/>
                        </a:prstGeom>
                      </pic:spPr>
                    </pic:pic>
                  </wpg:wg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40178F6D">
            <v:group id="Gruppieren 18" style="position:absolute;margin-left:115.15pt;margin-top:29.45pt;width:166.35pt;height:31.7pt;z-index:-251608064;mso-position-horizontal:right;mso-position-horizontal-relative:page;mso-position-vertical-relative:top-margin-area;mso-width-relative:margin;mso-height-relative:margin" coordsize="21135,4025" o:spid="_x0000_s1026" o:allowincell="f" o:allowoverlap="f" w14:anchorId="0F1DA31C"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">
              <v:rect id="Rechteck 19" style="position:absolute;left:5619;top:1428;width:15516;height:1836;visibility:visible;mso-wrap-style:square;v-text-anchor:middle" o:spid="_x0000_s1027" fillcolor="#f0cd1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20" style="position:absolute;width:4025;height:4025;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">
                <v:imagedata o:title="" r:id="rId13"/>
              </v:shape>
              <w10:wrap type="square" anchorx="page" anchory="margin"/>
            </v:group>
          </w:pict>
        </mc:Fallback>
      </mc:AlternateContent>
    </w:r>
    <w:r w:rsidR="000C2AB0" w:rsidRPr="00301754">
      <w:rPr>
        <w:rFonts w:asciiTheme="majorHAnsi" w:hAnsiTheme="majorHAnsi" w:cstheme="majorHAnsi"/>
        <w:noProof/>
        <w:sz w:val="18"/>
        <w:szCs w:val="18"/>
        <w:highlight w:val="yellow"/>
      </w:rPr>
      <w:t xml:space="preserve"> </w:t>
    </w:r>
  </w:p>
  <w:p w14:paraId="6E606531" w14:textId="071F6FBA" w:rsidR="000C2AB0" w:rsidRPr="00A84D74" w:rsidRDefault="000C2AB0" w:rsidP="00A84D74">
    <w:pPr>
      <w:spacing w:line="276" w:lineRule="auto"/>
      <w:rPr>
        <w:b/>
        <w:bCs/>
        <w:sz w:val="16"/>
        <w:szCs w:val="16"/>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C5A41" w14:textId="24733A67" w:rsidR="000C2AB0" w:rsidRPr="00A84D74" w:rsidRDefault="000C2AB0" w:rsidP="00D2080C">
    <w:pPr>
      <w:spacing w:line="276" w:lineRule="auto"/>
      <w:rPr>
        <w:b/>
        <w:bCs/>
        <w:sz w:val="16"/>
        <w:szCs w:val="16"/>
      </w:rPr>
    </w:pPr>
    <w:r>
      <w:rPr>
        <w:noProof/>
      </w:rPr>
      <mc:AlternateContent>
        <mc:Choice Requires="wpg">
          <w:drawing>
            <wp:anchor distT="0" distB="0" distL="114300" distR="114300" simplePos="0" relativeHeight="251658258" behindDoc="1" locked="0" layoutInCell="0" allowOverlap="0" wp14:anchorId="1DB04FF7" wp14:editId="7394581B">
              <wp:simplePos x="0" y="0"/>
              <wp:positionH relativeFrom="page">
                <wp:align>right</wp:align>
              </wp:positionH>
              <wp:positionV relativeFrom="topMargin">
                <wp:posOffset>375285</wp:posOffset>
              </wp:positionV>
              <wp:extent cx="2112645" cy="402590"/>
              <wp:effectExtent l="0" t="0" r="1905" b="0"/>
              <wp:wrapSquare wrapText="bothSides"/>
              <wp:docPr id="141" name="Group 141"/>
              <wp:cNvGraphicFramePr/>
              <a:graphic xmlns:a="http://schemas.openxmlformats.org/drawingml/2006/main">
                <a:graphicData uri="http://schemas.microsoft.com/office/word/2010/wordprocessingGroup">
                  <wpg:wgp>
                    <wpg:cNvGrpSpPr/>
                    <wpg:grpSpPr>
                      <a:xfrm>
                        <a:off x="0" y="0"/>
                        <a:ext cx="2112645" cy="402590"/>
                        <a:chOff x="0" y="0"/>
                        <a:chExt cx="2113575" cy="402590"/>
                      </a:xfrm>
                    </wpg:grpSpPr>
                    <wps:wsp>
                      <wps:cNvPr id="23" name="Rechteck 23"/>
                      <wps:cNvSpPr/>
                      <wps:spPr>
                        <a:xfrm>
                          <a:off x="561975" y="142875"/>
                          <a:ext cx="1551600" cy="183600"/>
                        </a:xfrm>
                        <a:prstGeom prst="rect">
                          <a:avLst/>
                        </a:prstGeom>
                        <a:solidFill>
                          <a:srgbClr val="F0CD1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9" name="Grafik 29"/>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2590" cy="402590"/>
                        </a:xfrm>
                        <a:prstGeom prst="rect">
                          <a:avLst/>
                        </a:prstGeom>
                      </pic:spPr>
                    </pic:pic>
                  </wpg:wg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0305DFD9">
            <v:group id="Gruppieren 141" style="position:absolute;margin-left:115.15pt;margin-top:29.55pt;width:166.35pt;height:31.7pt;z-index:-251617280;mso-position-horizontal:right;mso-position-horizontal-relative:page;mso-position-vertical-relative:top-margin-area;mso-width-relative:margin;mso-height-relative:margin" coordsize="21135,4025" o:spid="_x0000_s1026" o:allowincell="f" o:allowoverlap="f" w14:anchorId="1F5E21B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">
              <v:rect id="Rechteck 23" style="position:absolute;left:5619;top:1428;width:15516;height:1836;visibility:visible;mso-wrap-style:square;v-text-anchor:middle" o:spid="_x0000_s1027" fillcolor="#f0cd1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29" style="position:absolute;width:4025;height:4025;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">
                <v:imagedata o:title="" r:id="rId14"/>
              </v:shape>
              <w10:wrap type="square" anchorx="page" anchory="margin"/>
            </v:group>
          </w:pict>
        </mc:Fallback>
      </mc:AlternateContent>
    </w:r>
    <w:r>
      <w:rPr>
        <w:b/>
        <w:bCs/>
        <w:sz w:val="16"/>
        <w:szCs w:val="16"/>
      </w:rPr>
      <w:t>Escape Room</w:t>
    </w:r>
  </w:p>
  <w:p w14:paraId="6B5F1E71" w14:textId="22E0C85C" w:rsidR="000C2AB0" w:rsidRDefault="000C2AB0">
    <w:pPr>
      <w:pStyle w:val="Kopfzeile"/>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3BB33" w14:textId="3F3C78F0" w:rsidR="007718CC" w:rsidRDefault="00F12730" w:rsidP="00A84D74">
    <w:pPr>
      <w:spacing w:line="276" w:lineRule="auto"/>
      <w:rPr>
        <w:b/>
        <w:bCs/>
        <w:sz w:val="16"/>
        <w:szCs w:val="16"/>
      </w:rPr>
    </w:pPr>
    <w:r>
      <w:rPr>
        <w:b/>
        <w:bCs/>
        <w:sz w:val="16"/>
        <w:szCs w:val="16"/>
      </w:rPr>
      <w:t>Energie und Ressourcen: Escape Room</w:t>
    </w:r>
    <w:r w:rsidR="007718CC">
      <w:rPr>
        <w:noProof/>
      </w:rPr>
      <mc:AlternateContent>
        <mc:Choice Requires="wpg">
          <w:drawing>
            <wp:anchor distT="0" distB="0" distL="114300" distR="114300" simplePos="0" relativeHeight="251660359" behindDoc="1" locked="0" layoutInCell="0" allowOverlap="0" wp14:anchorId="065BD186" wp14:editId="21AAF3E4">
              <wp:simplePos x="0" y="0"/>
              <wp:positionH relativeFrom="page">
                <wp:align>right</wp:align>
              </wp:positionH>
              <wp:positionV relativeFrom="topMargin">
                <wp:posOffset>361315</wp:posOffset>
              </wp:positionV>
              <wp:extent cx="2112645" cy="402590"/>
              <wp:effectExtent l="0" t="0" r="1905" b="0"/>
              <wp:wrapSquare wrapText="bothSides"/>
              <wp:docPr id="467226455" name="Group 18"/>
              <wp:cNvGraphicFramePr/>
              <a:graphic xmlns:a="http://schemas.openxmlformats.org/drawingml/2006/main">
                <a:graphicData uri="http://schemas.microsoft.com/office/word/2010/wordprocessingGroup">
                  <wpg:wgp>
                    <wpg:cNvGrpSpPr/>
                    <wpg:grpSpPr>
                      <a:xfrm>
                        <a:off x="0" y="0"/>
                        <a:ext cx="2112645" cy="402590"/>
                        <a:chOff x="0" y="0"/>
                        <a:chExt cx="2113575" cy="402590"/>
                      </a:xfrm>
                    </wpg:grpSpPr>
                    <wps:wsp>
                      <wps:cNvPr id="959146308" name="Rechteck 959146308"/>
                      <wps:cNvSpPr/>
                      <wps:spPr>
                        <a:xfrm>
                          <a:off x="561975" y="142875"/>
                          <a:ext cx="1551600" cy="183600"/>
                        </a:xfrm>
                        <a:prstGeom prst="rect">
                          <a:avLst/>
                        </a:prstGeom>
                        <a:solidFill>
                          <a:srgbClr val="F0CD1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71665739" name="Grafik 571665739"/>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2590" cy="402590"/>
                        </a:xfrm>
                        <a:prstGeom prst="rect">
                          <a:avLst/>
                        </a:prstGeom>
                      </pic:spPr>
                    </pic:pic>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0AD06559">
            <v:group id="Group 18" style="position:absolute;margin-left:115.15pt;margin-top:28.45pt;width:166.35pt;height:31.7pt;z-index:-251656121;mso-position-horizontal:right;mso-position-horizontal-relative:page;mso-position-vertical-relative:top-margin-area;mso-width-relative:margin;mso-height-relative:margin" coordsize="21135,4025" o:spid="_x0000_s1026" o:allowincell="f" o:allowoverlap="f" w14:anchorId="1612A1A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">
              <v:rect id="Rechteck 959146308" style="position:absolute;left:5619;top:1428;width:15516;height:1836;visibility:visible;mso-wrap-style:square;v-text-anchor:middle" o:spid="_x0000_s1027" fillcolor="#f0cd1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571665739" style="position:absolute;width:4025;height:4025;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">
                <v:imagedata o:title="" r:id="rId2"/>
              </v:shape>
              <w10:wrap type="square" anchorx="page" anchory="margin"/>
            </v:group>
          </w:pict>
        </mc:Fallback>
      </mc:AlternateContent>
    </w:r>
    <w:r w:rsidR="007718CC" w:rsidRPr="00301754">
      <w:rPr>
        <w:rFonts w:asciiTheme="majorHAnsi" w:hAnsiTheme="majorHAnsi" w:cstheme="majorHAnsi"/>
        <w:noProof/>
        <w:sz w:val="18"/>
        <w:szCs w:val="18"/>
        <w:highlight w:val="yellow"/>
      </w:rPr>
      <w:t xml:space="preserve">  </w:t>
    </w:r>
  </w:p>
  <w:p w14:paraId="50D13E9C" w14:textId="77777777" w:rsidR="007718CC" w:rsidRPr="00A84D74" w:rsidRDefault="007718CC" w:rsidP="00A84D74">
    <w:pPr>
      <w:spacing w:line="276" w:lineRule="auto"/>
      <w:rPr>
        <w:b/>
        <w:bCs/>
        <w:sz w:val="16"/>
        <w:szCs w:val="16"/>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AE431" w14:textId="1947287B" w:rsidR="000C2AB0" w:rsidRDefault="000C2AB0" w:rsidP="00A84D74">
    <w:pPr>
      <w:spacing w:line="276" w:lineRule="auto"/>
      <w:rPr>
        <w:b/>
        <w:bCs/>
        <w:sz w:val="16"/>
        <w:szCs w:val="16"/>
      </w:rPr>
    </w:pPr>
    <w:r w:rsidRPr="00F041DF">
      <w:rPr>
        <w:noProof/>
      </w:rPr>
      <mc:AlternateContent>
        <mc:Choice Requires="wpg">
          <w:drawing>
            <wp:anchor distT="0" distB="0" distL="114300" distR="114300" simplePos="0" relativeHeight="251658267" behindDoc="1" locked="0" layoutInCell="0" allowOverlap="0" wp14:anchorId="14AB4EDB" wp14:editId="1C17BEA4">
              <wp:simplePos x="0" y="0"/>
              <wp:positionH relativeFrom="page">
                <wp:align>right</wp:align>
              </wp:positionH>
              <wp:positionV relativeFrom="page">
                <wp:posOffset>488315</wp:posOffset>
              </wp:positionV>
              <wp:extent cx="2027555" cy="328295"/>
              <wp:effectExtent l="0" t="0" r="0" b="0"/>
              <wp:wrapSquare wrapText="bothSides"/>
              <wp:docPr id="30" name="Group 30"/>
              <wp:cNvGraphicFramePr/>
              <a:graphic xmlns:a="http://schemas.openxmlformats.org/drawingml/2006/main">
                <a:graphicData uri="http://schemas.microsoft.com/office/word/2010/wordprocessingGroup">
                  <wpg:wgp>
                    <wpg:cNvGrpSpPr/>
                    <wpg:grpSpPr>
                      <a:xfrm>
                        <a:off x="0" y="0"/>
                        <a:ext cx="2027555" cy="328295"/>
                        <a:chOff x="0" y="0"/>
                        <a:chExt cx="2027555" cy="328295"/>
                      </a:xfrm>
                    </wpg:grpSpPr>
                    <wps:wsp>
                      <wps:cNvPr id="99" name="Rechteck 99"/>
                      <wps:cNvSpPr/>
                      <wps:spPr>
                        <a:xfrm>
                          <a:off x="476250" y="76200"/>
                          <a:ext cx="1551305" cy="184825"/>
                        </a:xfrm>
                        <a:prstGeom prst="rect">
                          <a:avLst/>
                        </a:prstGeom>
                        <a:solidFill>
                          <a:srgbClr val="2CA14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19" name="Grafik 119"/>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328295" cy="328295"/>
                        </a:xfrm>
                        <a:prstGeom prst="rect">
                          <a:avLst/>
                        </a:prstGeom>
                      </pic:spPr>
                    </pic:pic>
                  </wpg:wgp>
                </a:graphicData>
              </a:graphic>
            </wp:anchor>
          </w:drawing>
        </mc:Choice>
        <mc:Fallback xmlns:arto="http://schemas.microsoft.com/office/word/2006/arto" xmlns:a="http://schemas.openxmlformats.org/drawingml/2006/main" xmlns:pic="http://schemas.openxmlformats.org/drawingml/2006/picture" xmlns:a14="http://schemas.microsoft.com/office/drawing/2010/main">
          <w:pict w14:anchorId="50073A79">
            <v:group id="Gruppieren 30" style="position:absolute;margin-left:108.45pt;margin-top:38.45pt;width:159.65pt;height:25.85pt;z-index:-251596800;mso-position-horizontal:right;mso-position-horizontal-relative:page;mso-position-vertical-relative:page" coordsize="20275,3282" o:spid="_x0000_s1026" o:allowincell="f" o:allowoverlap="f" w14:anchorId="1BD3F1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">
              <v:rect id="Rechteck 99" style="position:absolute;left:4762;top:762;width:15513;height:1848;visibility:visible;mso-wrap-style:square;v-text-anchor:middle" o:spid="_x0000_s1027" fillcolor="#2ca14b"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119" style="position:absolute;width:3282;height:3282;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">
                <v:imagedata o:title="" r:id="rId16"/>
              </v:shape>
              <w10:wrap type="square" anchorx="page" anchory="page"/>
            </v:group>
          </w:pict>
        </mc:Fallback>
      </mc:AlternateContent>
    </w:r>
    <w:r w:rsidR="00F12730">
      <w:rPr>
        <w:b/>
        <w:bCs/>
        <w:sz w:val="16"/>
        <w:szCs w:val="16"/>
      </w:rPr>
      <w:t>Energie und Ressourcen: Escape Room</w:t>
    </w:r>
    <w:r w:rsidRPr="00301754">
      <w:rPr>
        <w:rFonts w:asciiTheme="majorHAnsi" w:hAnsiTheme="majorHAnsi" w:cstheme="majorHAnsi"/>
        <w:noProof/>
        <w:sz w:val="18"/>
        <w:szCs w:val="18"/>
        <w:highlight w:val="yellow"/>
      </w:rPr>
      <w:t xml:space="preserve"> </w:t>
    </w:r>
  </w:p>
  <w:p w14:paraId="28B10771" w14:textId="77777777" w:rsidR="000C2AB0" w:rsidRPr="00A84D74" w:rsidRDefault="000C2AB0" w:rsidP="00A84D74">
    <w:pPr>
      <w:spacing w:line="276" w:lineRule="auto"/>
      <w:rPr>
        <w:b/>
        <w:bCs/>
        <w:sz w:val="16"/>
        <w:szCs w:val="16"/>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8FF9A" w14:textId="423A58E9" w:rsidR="000C2AB0" w:rsidRDefault="00F12730" w:rsidP="00A84D74">
    <w:pPr>
      <w:spacing w:line="276" w:lineRule="auto"/>
      <w:rPr>
        <w:b/>
        <w:bCs/>
        <w:sz w:val="16"/>
        <w:szCs w:val="16"/>
      </w:rPr>
    </w:pPr>
    <w:bookmarkStart w:id="29" w:name="_Toc100773924"/>
    <w:bookmarkStart w:id="30" w:name="_Toc100774012"/>
    <w:bookmarkStart w:id="31" w:name="_Toc100774120"/>
    <w:bookmarkStart w:id="32" w:name="_Toc101436022"/>
    <w:r>
      <w:rPr>
        <w:b/>
        <w:bCs/>
        <w:sz w:val="16"/>
        <w:szCs w:val="16"/>
      </w:rPr>
      <w:t>Energie und Ressourcen</w:t>
    </w:r>
    <w:r w:rsidR="000C2AB0" w:rsidRPr="00535402">
      <w:rPr>
        <w:noProof/>
      </w:rPr>
      <mc:AlternateContent>
        <mc:Choice Requires="wpg">
          <w:drawing>
            <wp:anchor distT="0" distB="0" distL="114300" distR="114300" simplePos="0" relativeHeight="251658272" behindDoc="1" locked="0" layoutInCell="0" allowOverlap="0" wp14:anchorId="43C763D0" wp14:editId="0BD78751">
              <wp:simplePos x="0" y="0"/>
              <wp:positionH relativeFrom="page">
                <wp:align>right</wp:align>
              </wp:positionH>
              <wp:positionV relativeFrom="page">
                <wp:posOffset>450215</wp:posOffset>
              </wp:positionV>
              <wp:extent cx="1997710" cy="298450"/>
              <wp:effectExtent l="0" t="0" r="2540" b="6350"/>
              <wp:wrapSquare wrapText="bothSides"/>
              <wp:docPr id="28" name="Group 28"/>
              <wp:cNvGraphicFramePr/>
              <a:graphic xmlns:a="http://schemas.openxmlformats.org/drawingml/2006/main">
                <a:graphicData uri="http://schemas.microsoft.com/office/word/2010/wordprocessingGroup">
                  <wpg:wgp>
                    <wpg:cNvGrpSpPr/>
                    <wpg:grpSpPr>
                      <a:xfrm>
                        <a:off x="0" y="0"/>
                        <a:ext cx="1997710" cy="298450"/>
                        <a:chOff x="0" y="0"/>
                        <a:chExt cx="1998980" cy="299720"/>
                      </a:xfrm>
                    </wpg:grpSpPr>
                    <wps:wsp>
                      <wps:cNvPr id="101" name="Rechteck 101"/>
                      <wps:cNvSpPr/>
                      <wps:spPr>
                        <a:xfrm>
                          <a:off x="447675" y="66675"/>
                          <a:ext cx="1551305" cy="184825"/>
                        </a:xfrm>
                        <a:prstGeom prst="rect">
                          <a:avLst/>
                        </a:prstGeom>
                        <a:solidFill>
                          <a:srgbClr val="D07D7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20" name="Grafik 120"/>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99720" cy="299720"/>
                        </a:xfrm>
                        <a:prstGeom prst="rect">
                          <a:avLst/>
                        </a:prstGeom>
                      </pic:spPr>
                    </pic:pic>
                  </wpg:wg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76665FA5">
            <v:group id="Gruppieren 28" style="position:absolute;margin-left:106.1pt;margin-top:35.45pt;width:157.3pt;height:23.5pt;z-index:-251585536;mso-position-horizontal:right;mso-position-horizontal-relative:page;mso-position-vertical-relative:page;mso-width-relative:margin;mso-height-relative:margin" coordsize="19989,2997" o:spid="_x0000_s1026" o:allowincell="f" o:allowoverlap="f" w14:anchorId="0248FCCC"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">
              <v:rect id="Rechteck 101" style="position:absolute;left:4476;top:666;width:15513;height:1849;visibility:visible;mso-wrap-style:square;v-text-anchor:middle" o:spid="_x0000_s1027" fillcolor="#d07d7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120" style="position:absolute;width:2997;height:299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">
                <v:imagedata o:title="" r:id="rId18"/>
              </v:shape>
              <w10:wrap type="square" anchorx="page" anchory="page"/>
            </v:group>
          </w:pict>
        </mc:Fallback>
      </mc:AlternateContent>
    </w:r>
    <w:bookmarkEnd w:id="29"/>
    <w:bookmarkEnd w:id="30"/>
    <w:bookmarkEnd w:id="31"/>
    <w:bookmarkEnd w:id="32"/>
    <w:r>
      <w:rPr>
        <w:b/>
        <w:bCs/>
        <w:sz w:val="16"/>
        <w:szCs w:val="16"/>
      </w:rPr>
      <w:t xml:space="preserve">: </w:t>
    </w:r>
    <w:r w:rsidR="000C2AB0">
      <w:rPr>
        <w:b/>
        <w:bCs/>
        <w:sz w:val="16"/>
        <w:szCs w:val="16"/>
      </w:rPr>
      <w:t>Escape Room</w:t>
    </w:r>
  </w:p>
  <w:p w14:paraId="14B27A9C" w14:textId="77777777" w:rsidR="000C2AB0" w:rsidRPr="00A84D74" w:rsidRDefault="000C2AB0" w:rsidP="00A84D74">
    <w:pPr>
      <w:spacing w:line="276" w:lineRule="auto"/>
      <w:rPr>
        <w:b/>
        <w:bCs/>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1685B"/>
    <w:multiLevelType w:val="hybridMultilevel"/>
    <w:tmpl w:val="8046774A"/>
    <w:lvl w:ilvl="0" w:tplc="B354555E">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0FF3182A"/>
    <w:multiLevelType w:val="hybridMultilevel"/>
    <w:tmpl w:val="811A2F0C"/>
    <w:lvl w:ilvl="0" w:tplc="486EF418">
      <w:numFmt w:val="bullet"/>
      <w:lvlText w:val="-"/>
      <w:lvlJc w:val="left"/>
      <w:pPr>
        <w:ind w:left="720" w:hanging="360"/>
      </w:pPr>
      <w:rPr>
        <w:rFonts w:ascii="Calibri" w:eastAsiaTheme="minorHAnsi" w:hAnsi="Calibri" w:cs="Calibri" w:hint="default"/>
        <w:color w:val="auto"/>
        <w:u w:color="8D82B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13F142EC"/>
    <w:multiLevelType w:val="hybridMultilevel"/>
    <w:tmpl w:val="2D3CAD94"/>
    <w:lvl w:ilvl="0" w:tplc="B354555E">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208F5626"/>
    <w:multiLevelType w:val="hybridMultilevel"/>
    <w:tmpl w:val="4AFE60CA"/>
    <w:lvl w:ilvl="0" w:tplc="B354555E">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251E1F33"/>
    <w:multiLevelType w:val="hybridMultilevel"/>
    <w:tmpl w:val="97DAFD68"/>
    <w:lvl w:ilvl="0" w:tplc="486EF418">
      <w:numFmt w:val="bullet"/>
      <w:lvlText w:val="-"/>
      <w:lvlJc w:val="left"/>
      <w:pPr>
        <w:ind w:left="720" w:hanging="360"/>
      </w:pPr>
      <w:rPr>
        <w:rFonts w:ascii="Calibri" w:eastAsiaTheme="minorHAnsi" w:hAnsi="Calibri" w:cs="Calibri" w:hint="default"/>
        <w:color w:val="auto"/>
        <w:u w:color="8D82B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99B685A"/>
    <w:multiLevelType w:val="hybridMultilevel"/>
    <w:tmpl w:val="08864DB6"/>
    <w:lvl w:ilvl="0" w:tplc="B354555E">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AB062FF"/>
    <w:multiLevelType w:val="hybridMultilevel"/>
    <w:tmpl w:val="2F02B36A"/>
    <w:lvl w:ilvl="0" w:tplc="5B182532">
      <w:start w:val="1"/>
      <w:numFmt w:val="decimal"/>
      <w:lvlText w:val="%1."/>
      <w:lvlJc w:val="left"/>
      <w:pPr>
        <w:ind w:left="720" w:hanging="360"/>
      </w:pPr>
      <w:rPr>
        <w:rFonts w:ascii="Arial" w:eastAsiaTheme="minorHAnsi" w:hAnsi="Arial" w:cs="Arial"/>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2C2E28B2"/>
    <w:multiLevelType w:val="hybridMultilevel"/>
    <w:tmpl w:val="D248B16A"/>
    <w:lvl w:ilvl="0" w:tplc="B354555E">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331B5B04"/>
    <w:multiLevelType w:val="hybridMultilevel"/>
    <w:tmpl w:val="E886D8D6"/>
    <w:lvl w:ilvl="0" w:tplc="B354555E">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441B0150"/>
    <w:multiLevelType w:val="hybridMultilevel"/>
    <w:tmpl w:val="334072D2"/>
    <w:lvl w:ilvl="0" w:tplc="B354555E">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0" w15:restartNumberingAfterBreak="0">
    <w:nsid w:val="55A01E29"/>
    <w:multiLevelType w:val="hybridMultilevel"/>
    <w:tmpl w:val="63345228"/>
    <w:lvl w:ilvl="0" w:tplc="B354555E">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1" w15:restartNumberingAfterBreak="0">
    <w:nsid w:val="55D920E8"/>
    <w:multiLevelType w:val="hybridMultilevel"/>
    <w:tmpl w:val="58F8BDEA"/>
    <w:lvl w:ilvl="0" w:tplc="AB4C215E">
      <w:start w:val="26"/>
      <w:numFmt w:val="bullet"/>
      <w:lvlText w:val="-"/>
      <w:lvlJc w:val="left"/>
      <w:pPr>
        <w:ind w:left="720" w:hanging="360"/>
      </w:pPr>
      <w:rPr>
        <w:rFonts w:ascii="Arial" w:eastAsiaTheme="minorHAnsi"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2" w15:restartNumberingAfterBreak="0">
    <w:nsid w:val="57116DE4"/>
    <w:multiLevelType w:val="hybridMultilevel"/>
    <w:tmpl w:val="B6243676"/>
    <w:lvl w:ilvl="0" w:tplc="FDC88304">
      <w:start w:val="1"/>
      <w:numFmt w:val="bullet"/>
      <w:lvlText w:val="-"/>
      <w:lvlJc w:val="left"/>
      <w:pPr>
        <w:ind w:left="720" w:hanging="360"/>
      </w:pPr>
      <w:rPr>
        <w:rFonts w:ascii="Arial" w:eastAsiaTheme="minorHAnsi"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3" w15:restartNumberingAfterBreak="0">
    <w:nsid w:val="63E921DF"/>
    <w:multiLevelType w:val="hybridMultilevel"/>
    <w:tmpl w:val="47AC1B46"/>
    <w:lvl w:ilvl="0" w:tplc="B354555E">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4" w15:restartNumberingAfterBreak="0">
    <w:nsid w:val="65F40022"/>
    <w:multiLevelType w:val="hybridMultilevel"/>
    <w:tmpl w:val="16F2B7EC"/>
    <w:lvl w:ilvl="0" w:tplc="47948300">
      <w:start w:val="19"/>
      <w:numFmt w:val="bullet"/>
      <w:lvlText w:val="-"/>
      <w:lvlJc w:val="left"/>
      <w:pPr>
        <w:ind w:left="720" w:hanging="360"/>
      </w:pPr>
      <w:rPr>
        <w:rFonts w:ascii="Arial" w:eastAsiaTheme="minorHAnsi"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5" w15:restartNumberingAfterBreak="0">
    <w:nsid w:val="69A76F70"/>
    <w:multiLevelType w:val="hybridMultilevel"/>
    <w:tmpl w:val="CE7E6CDA"/>
    <w:lvl w:ilvl="0" w:tplc="B354555E">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6" w15:restartNumberingAfterBreak="0">
    <w:nsid w:val="6E661FE5"/>
    <w:multiLevelType w:val="hybridMultilevel"/>
    <w:tmpl w:val="BAE8DB2A"/>
    <w:lvl w:ilvl="0" w:tplc="B354555E">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7" w15:restartNumberingAfterBreak="0">
    <w:nsid w:val="707E6D7E"/>
    <w:multiLevelType w:val="hybridMultilevel"/>
    <w:tmpl w:val="B4B660E4"/>
    <w:lvl w:ilvl="0" w:tplc="B354555E">
      <w:start w:val="1"/>
      <w:numFmt w:val="bullet"/>
      <w:lvlText w:val=""/>
      <w:lvlJc w:val="left"/>
      <w:pPr>
        <w:ind w:left="644" w:hanging="360"/>
      </w:pPr>
      <w:rPr>
        <w:rFonts w:ascii="Symbol" w:hAnsi="Symbol" w:hint="default"/>
        <w:color w:val="8D82B1" w:themeColor="accent1"/>
      </w:rPr>
    </w:lvl>
    <w:lvl w:ilvl="1" w:tplc="0C070003">
      <w:start w:val="1"/>
      <w:numFmt w:val="bullet"/>
      <w:lvlText w:val="o"/>
      <w:lvlJc w:val="left"/>
      <w:pPr>
        <w:ind w:left="1364" w:hanging="360"/>
      </w:pPr>
      <w:rPr>
        <w:rFonts w:ascii="Courier New" w:hAnsi="Courier New" w:cs="Courier New" w:hint="default"/>
      </w:rPr>
    </w:lvl>
    <w:lvl w:ilvl="2" w:tplc="0C070005">
      <w:start w:val="1"/>
      <w:numFmt w:val="bullet"/>
      <w:lvlText w:val=""/>
      <w:lvlJc w:val="left"/>
      <w:pPr>
        <w:ind w:left="2084" w:hanging="360"/>
      </w:pPr>
      <w:rPr>
        <w:rFonts w:ascii="Wingdings" w:hAnsi="Wingdings" w:hint="default"/>
      </w:rPr>
    </w:lvl>
    <w:lvl w:ilvl="3" w:tplc="0C070001" w:tentative="1">
      <w:start w:val="1"/>
      <w:numFmt w:val="bullet"/>
      <w:lvlText w:val=""/>
      <w:lvlJc w:val="left"/>
      <w:pPr>
        <w:ind w:left="2804" w:hanging="360"/>
      </w:pPr>
      <w:rPr>
        <w:rFonts w:ascii="Symbol" w:hAnsi="Symbol" w:hint="default"/>
      </w:rPr>
    </w:lvl>
    <w:lvl w:ilvl="4" w:tplc="0C070003" w:tentative="1">
      <w:start w:val="1"/>
      <w:numFmt w:val="bullet"/>
      <w:lvlText w:val="o"/>
      <w:lvlJc w:val="left"/>
      <w:pPr>
        <w:ind w:left="3524" w:hanging="360"/>
      </w:pPr>
      <w:rPr>
        <w:rFonts w:ascii="Courier New" w:hAnsi="Courier New" w:cs="Courier New" w:hint="default"/>
      </w:rPr>
    </w:lvl>
    <w:lvl w:ilvl="5" w:tplc="0C070005" w:tentative="1">
      <w:start w:val="1"/>
      <w:numFmt w:val="bullet"/>
      <w:lvlText w:val=""/>
      <w:lvlJc w:val="left"/>
      <w:pPr>
        <w:ind w:left="4244" w:hanging="360"/>
      </w:pPr>
      <w:rPr>
        <w:rFonts w:ascii="Wingdings" w:hAnsi="Wingdings" w:hint="default"/>
      </w:rPr>
    </w:lvl>
    <w:lvl w:ilvl="6" w:tplc="0C070001" w:tentative="1">
      <w:start w:val="1"/>
      <w:numFmt w:val="bullet"/>
      <w:lvlText w:val=""/>
      <w:lvlJc w:val="left"/>
      <w:pPr>
        <w:ind w:left="4964" w:hanging="360"/>
      </w:pPr>
      <w:rPr>
        <w:rFonts w:ascii="Symbol" w:hAnsi="Symbol" w:hint="default"/>
      </w:rPr>
    </w:lvl>
    <w:lvl w:ilvl="7" w:tplc="0C070003" w:tentative="1">
      <w:start w:val="1"/>
      <w:numFmt w:val="bullet"/>
      <w:lvlText w:val="o"/>
      <w:lvlJc w:val="left"/>
      <w:pPr>
        <w:ind w:left="5684" w:hanging="360"/>
      </w:pPr>
      <w:rPr>
        <w:rFonts w:ascii="Courier New" w:hAnsi="Courier New" w:cs="Courier New" w:hint="default"/>
      </w:rPr>
    </w:lvl>
    <w:lvl w:ilvl="8" w:tplc="0C070005" w:tentative="1">
      <w:start w:val="1"/>
      <w:numFmt w:val="bullet"/>
      <w:lvlText w:val=""/>
      <w:lvlJc w:val="left"/>
      <w:pPr>
        <w:ind w:left="6404" w:hanging="360"/>
      </w:pPr>
      <w:rPr>
        <w:rFonts w:ascii="Wingdings" w:hAnsi="Wingdings" w:hint="default"/>
      </w:rPr>
    </w:lvl>
  </w:abstractNum>
  <w:abstractNum w:abstractNumId="18" w15:restartNumberingAfterBreak="0">
    <w:nsid w:val="77D859BD"/>
    <w:multiLevelType w:val="hybridMultilevel"/>
    <w:tmpl w:val="C3844C96"/>
    <w:lvl w:ilvl="0" w:tplc="04090005">
      <w:start w:val="1"/>
      <w:numFmt w:val="bullet"/>
      <w:lvlText w:val=""/>
      <w:lvlJc w:val="left"/>
      <w:pPr>
        <w:ind w:left="720" w:hanging="360"/>
      </w:pPr>
      <w:rPr>
        <w:rFonts w:ascii="Wingdings" w:hAnsi="Wingding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9" w15:restartNumberingAfterBreak="0">
    <w:nsid w:val="7E735A90"/>
    <w:multiLevelType w:val="hybridMultilevel"/>
    <w:tmpl w:val="3FC831FA"/>
    <w:lvl w:ilvl="0" w:tplc="B354555E">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677920347">
    <w:abstractNumId w:val="0"/>
  </w:num>
  <w:num w:numId="2" w16cid:durableId="1187713920">
    <w:abstractNumId w:val="11"/>
  </w:num>
  <w:num w:numId="3" w16cid:durableId="1539312802">
    <w:abstractNumId w:val="3"/>
  </w:num>
  <w:num w:numId="4" w16cid:durableId="64493985">
    <w:abstractNumId w:val="9"/>
  </w:num>
  <w:num w:numId="5" w16cid:durableId="1536650089">
    <w:abstractNumId w:val="8"/>
  </w:num>
  <w:num w:numId="6" w16cid:durableId="1761834007">
    <w:abstractNumId w:val="17"/>
  </w:num>
  <w:num w:numId="7" w16cid:durableId="749084755">
    <w:abstractNumId w:val="14"/>
  </w:num>
  <w:num w:numId="8" w16cid:durableId="869101971">
    <w:abstractNumId w:val="7"/>
  </w:num>
  <w:num w:numId="9" w16cid:durableId="1469741123">
    <w:abstractNumId w:val="15"/>
  </w:num>
  <w:num w:numId="10" w16cid:durableId="1638611110">
    <w:abstractNumId w:val="2"/>
  </w:num>
  <w:num w:numId="11" w16cid:durableId="840198382">
    <w:abstractNumId w:val="13"/>
  </w:num>
  <w:num w:numId="12" w16cid:durableId="1769808045">
    <w:abstractNumId w:val="10"/>
  </w:num>
  <w:num w:numId="13" w16cid:durableId="578368849">
    <w:abstractNumId w:val="6"/>
  </w:num>
  <w:num w:numId="14" w16cid:durableId="976955994">
    <w:abstractNumId w:val="19"/>
  </w:num>
  <w:num w:numId="15" w16cid:durableId="1471247518">
    <w:abstractNumId w:val="5"/>
  </w:num>
  <w:num w:numId="16" w16cid:durableId="550769364">
    <w:abstractNumId w:val="4"/>
  </w:num>
  <w:num w:numId="17" w16cid:durableId="2115324417">
    <w:abstractNumId w:val="16"/>
  </w:num>
  <w:num w:numId="18" w16cid:durableId="1216746099">
    <w:abstractNumId w:val="18"/>
  </w:num>
  <w:num w:numId="19" w16cid:durableId="255794667">
    <w:abstractNumId w:val="12"/>
  </w:num>
  <w:num w:numId="20" w16cid:durableId="2094662114">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F1A"/>
    <w:rsid w:val="00001DB7"/>
    <w:rsid w:val="0000296A"/>
    <w:rsid w:val="000049AC"/>
    <w:rsid w:val="000059B5"/>
    <w:rsid w:val="000072C1"/>
    <w:rsid w:val="0001465D"/>
    <w:rsid w:val="00016105"/>
    <w:rsid w:val="00016FD5"/>
    <w:rsid w:val="000176E2"/>
    <w:rsid w:val="00017A6E"/>
    <w:rsid w:val="00020EE0"/>
    <w:rsid w:val="00021382"/>
    <w:rsid w:val="000240B4"/>
    <w:rsid w:val="00027534"/>
    <w:rsid w:val="00027FBC"/>
    <w:rsid w:val="00032FD3"/>
    <w:rsid w:val="000337E9"/>
    <w:rsid w:val="00034B2B"/>
    <w:rsid w:val="00036456"/>
    <w:rsid w:val="000365A1"/>
    <w:rsid w:val="00037ACE"/>
    <w:rsid w:val="00042CD4"/>
    <w:rsid w:val="0004563E"/>
    <w:rsid w:val="000469CC"/>
    <w:rsid w:val="00050DFF"/>
    <w:rsid w:val="000529FF"/>
    <w:rsid w:val="00060D42"/>
    <w:rsid w:val="00067B1E"/>
    <w:rsid w:val="00070C4E"/>
    <w:rsid w:val="00071B0B"/>
    <w:rsid w:val="000727D1"/>
    <w:rsid w:val="00072DE8"/>
    <w:rsid w:val="0007437A"/>
    <w:rsid w:val="00074837"/>
    <w:rsid w:val="0007742E"/>
    <w:rsid w:val="00080D21"/>
    <w:rsid w:val="00081E1E"/>
    <w:rsid w:val="00081EE0"/>
    <w:rsid w:val="00085BD7"/>
    <w:rsid w:val="000921BF"/>
    <w:rsid w:val="00092DD5"/>
    <w:rsid w:val="00093E99"/>
    <w:rsid w:val="0009464A"/>
    <w:rsid w:val="00094AB7"/>
    <w:rsid w:val="00095D34"/>
    <w:rsid w:val="000967F2"/>
    <w:rsid w:val="00097444"/>
    <w:rsid w:val="000A2DAC"/>
    <w:rsid w:val="000A40B0"/>
    <w:rsid w:val="000A5CDD"/>
    <w:rsid w:val="000B060D"/>
    <w:rsid w:val="000B1714"/>
    <w:rsid w:val="000B26A9"/>
    <w:rsid w:val="000B3635"/>
    <w:rsid w:val="000B7527"/>
    <w:rsid w:val="000C0559"/>
    <w:rsid w:val="000C1B0E"/>
    <w:rsid w:val="000C2999"/>
    <w:rsid w:val="000C2AB0"/>
    <w:rsid w:val="000C393B"/>
    <w:rsid w:val="000C4921"/>
    <w:rsid w:val="000C6CA2"/>
    <w:rsid w:val="000D75E5"/>
    <w:rsid w:val="000D7D4A"/>
    <w:rsid w:val="000E0213"/>
    <w:rsid w:val="000E1CD0"/>
    <w:rsid w:val="000E5350"/>
    <w:rsid w:val="000F0858"/>
    <w:rsid w:val="000F0BC5"/>
    <w:rsid w:val="000F0EBE"/>
    <w:rsid w:val="000F0ED2"/>
    <w:rsid w:val="000F178B"/>
    <w:rsid w:val="000F388E"/>
    <w:rsid w:val="000F435F"/>
    <w:rsid w:val="000F54F3"/>
    <w:rsid w:val="001003F6"/>
    <w:rsid w:val="00102F16"/>
    <w:rsid w:val="001033FE"/>
    <w:rsid w:val="00104195"/>
    <w:rsid w:val="001046A1"/>
    <w:rsid w:val="00105F31"/>
    <w:rsid w:val="00105FF1"/>
    <w:rsid w:val="00107C94"/>
    <w:rsid w:val="00110D52"/>
    <w:rsid w:val="00112CDA"/>
    <w:rsid w:val="00115DAF"/>
    <w:rsid w:val="00121964"/>
    <w:rsid w:val="00122A3A"/>
    <w:rsid w:val="00124CCB"/>
    <w:rsid w:val="0013039B"/>
    <w:rsid w:val="00134D25"/>
    <w:rsid w:val="001357DB"/>
    <w:rsid w:val="00135AEE"/>
    <w:rsid w:val="00141294"/>
    <w:rsid w:val="00142217"/>
    <w:rsid w:val="0014743C"/>
    <w:rsid w:val="00150E6E"/>
    <w:rsid w:val="00157669"/>
    <w:rsid w:val="00157C0B"/>
    <w:rsid w:val="0016531D"/>
    <w:rsid w:val="00167F38"/>
    <w:rsid w:val="0017152A"/>
    <w:rsid w:val="00177D12"/>
    <w:rsid w:val="00180223"/>
    <w:rsid w:val="00181640"/>
    <w:rsid w:val="00184F73"/>
    <w:rsid w:val="001856CE"/>
    <w:rsid w:val="001910A1"/>
    <w:rsid w:val="00191CBA"/>
    <w:rsid w:val="0019292F"/>
    <w:rsid w:val="00192A8A"/>
    <w:rsid w:val="00192C94"/>
    <w:rsid w:val="0019347A"/>
    <w:rsid w:val="00195398"/>
    <w:rsid w:val="00195472"/>
    <w:rsid w:val="001A0902"/>
    <w:rsid w:val="001A15BB"/>
    <w:rsid w:val="001A18EC"/>
    <w:rsid w:val="001A2EB4"/>
    <w:rsid w:val="001A37CD"/>
    <w:rsid w:val="001A3878"/>
    <w:rsid w:val="001A4E65"/>
    <w:rsid w:val="001A6284"/>
    <w:rsid w:val="001A7716"/>
    <w:rsid w:val="001B0819"/>
    <w:rsid w:val="001B0E96"/>
    <w:rsid w:val="001B11D7"/>
    <w:rsid w:val="001B12A4"/>
    <w:rsid w:val="001B2217"/>
    <w:rsid w:val="001B25F9"/>
    <w:rsid w:val="001B3DC0"/>
    <w:rsid w:val="001B4828"/>
    <w:rsid w:val="001B4D90"/>
    <w:rsid w:val="001B6658"/>
    <w:rsid w:val="001B7C31"/>
    <w:rsid w:val="001C072F"/>
    <w:rsid w:val="001C0761"/>
    <w:rsid w:val="001C0BE7"/>
    <w:rsid w:val="001C2822"/>
    <w:rsid w:val="001C4FC6"/>
    <w:rsid w:val="001C6575"/>
    <w:rsid w:val="001D0F69"/>
    <w:rsid w:val="001D1A15"/>
    <w:rsid w:val="001D1FFA"/>
    <w:rsid w:val="001D2EEE"/>
    <w:rsid w:val="001D439A"/>
    <w:rsid w:val="001D6EFC"/>
    <w:rsid w:val="001D7E6F"/>
    <w:rsid w:val="001E2B33"/>
    <w:rsid w:val="001E3D20"/>
    <w:rsid w:val="001E52F3"/>
    <w:rsid w:val="001E59B8"/>
    <w:rsid w:val="001F177A"/>
    <w:rsid w:val="001F4EDF"/>
    <w:rsid w:val="001F576A"/>
    <w:rsid w:val="001F727A"/>
    <w:rsid w:val="002042A5"/>
    <w:rsid w:val="002137FF"/>
    <w:rsid w:val="00217ECC"/>
    <w:rsid w:val="002211F4"/>
    <w:rsid w:val="00221489"/>
    <w:rsid w:val="00222AC5"/>
    <w:rsid w:val="00223C07"/>
    <w:rsid w:val="00224DD1"/>
    <w:rsid w:val="0022753B"/>
    <w:rsid w:val="00233D5C"/>
    <w:rsid w:val="002344A3"/>
    <w:rsid w:val="0023502C"/>
    <w:rsid w:val="00237B59"/>
    <w:rsid w:val="00237B87"/>
    <w:rsid w:val="00237BA2"/>
    <w:rsid w:val="00241857"/>
    <w:rsid w:val="00243D95"/>
    <w:rsid w:val="002466AD"/>
    <w:rsid w:val="00252B1A"/>
    <w:rsid w:val="002542C3"/>
    <w:rsid w:val="0025554E"/>
    <w:rsid w:val="00255BA3"/>
    <w:rsid w:val="0026021F"/>
    <w:rsid w:val="00260876"/>
    <w:rsid w:val="00263ABE"/>
    <w:rsid w:val="00263DBA"/>
    <w:rsid w:val="002657FF"/>
    <w:rsid w:val="002668B2"/>
    <w:rsid w:val="00266B29"/>
    <w:rsid w:val="00266B33"/>
    <w:rsid w:val="00270360"/>
    <w:rsid w:val="00276DBF"/>
    <w:rsid w:val="00277F26"/>
    <w:rsid w:val="00284B5B"/>
    <w:rsid w:val="00284D22"/>
    <w:rsid w:val="002853D5"/>
    <w:rsid w:val="002906C7"/>
    <w:rsid w:val="0029333F"/>
    <w:rsid w:val="00293C6F"/>
    <w:rsid w:val="0029466D"/>
    <w:rsid w:val="00294B5C"/>
    <w:rsid w:val="00296542"/>
    <w:rsid w:val="002A0857"/>
    <w:rsid w:val="002A1174"/>
    <w:rsid w:val="002A1F95"/>
    <w:rsid w:val="002A20AD"/>
    <w:rsid w:val="002A3223"/>
    <w:rsid w:val="002A7557"/>
    <w:rsid w:val="002A78E7"/>
    <w:rsid w:val="002B0FEA"/>
    <w:rsid w:val="002B2273"/>
    <w:rsid w:val="002B3106"/>
    <w:rsid w:val="002B370C"/>
    <w:rsid w:val="002B7D43"/>
    <w:rsid w:val="002C0606"/>
    <w:rsid w:val="002C064B"/>
    <w:rsid w:val="002C2266"/>
    <w:rsid w:val="002C395D"/>
    <w:rsid w:val="002C4FB3"/>
    <w:rsid w:val="002C5CC6"/>
    <w:rsid w:val="002E05E4"/>
    <w:rsid w:val="002E08E3"/>
    <w:rsid w:val="002E71BF"/>
    <w:rsid w:val="002E725F"/>
    <w:rsid w:val="002F4CD2"/>
    <w:rsid w:val="002F4D08"/>
    <w:rsid w:val="002F7161"/>
    <w:rsid w:val="00301650"/>
    <w:rsid w:val="00301754"/>
    <w:rsid w:val="00304B5E"/>
    <w:rsid w:val="00304BFD"/>
    <w:rsid w:val="003058ED"/>
    <w:rsid w:val="00306394"/>
    <w:rsid w:val="00306568"/>
    <w:rsid w:val="003076E9"/>
    <w:rsid w:val="00310FF3"/>
    <w:rsid w:val="00311A6B"/>
    <w:rsid w:val="0032131F"/>
    <w:rsid w:val="003237CA"/>
    <w:rsid w:val="003243E8"/>
    <w:rsid w:val="00324B25"/>
    <w:rsid w:val="00325D03"/>
    <w:rsid w:val="00326B5F"/>
    <w:rsid w:val="003328B1"/>
    <w:rsid w:val="00332C28"/>
    <w:rsid w:val="003331E3"/>
    <w:rsid w:val="00342537"/>
    <w:rsid w:val="0034369D"/>
    <w:rsid w:val="00347668"/>
    <w:rsid w:val="00347C1E"/>
    <w:rsid w:val="003502B6"/>
    <w:rsid w:val="003539C1"/>
    <w:rsid w:val="00355499"/>
    <w:rsid w:val="00355FE5"/>
    <w:rsid w:val="003563BC"/>
    <w:rsid w:val="00360231"/>
    <w:rsid w:val="00362CB7"/>
    <w:rsid w:val="0036367A"/>
    <w:rsid w:val="0036393C"/>
    <w:rsid w:val="003641A9"/>
    <w:rsid w:val="00364D6B"/>
    <w:rsid w:val="003667B4"/>
    <w:rsid w:val="003676F6"/>
    <w:rsid w:val="003745D0"/>
    <w:rsid w:val="00377AB5"/>
    <w:rsid w:val="00380C7D"/>
    <w:rsid w:val="00380D33"/>
    <w:rsid w:val="00381FB2"/>
    <w:rsid w:val="00384B4A"/>
    <w:rsid w:val="00387846"/>
    <w:rsid w:val="003878AF"/>
    <w:rsid w:val="00387D85"/>
    <w:rsid w:val="003917C7"/>
    <w:rsid w:val="00394CF9"/>
    <w:rsid w:val="00394D87"/>
    <w:rsid w:val="003968EC"/>
    <w:rsid w:val="00397BCB"/>
    <w:rsid w:val="003A1FCF"/>
    <w:rsid w:val="003B0056"/>
    <w:rsid w:val="003B0617"/>
    <w:rsid w:val="003B274F"/>
    <w:rsid w:val="003B43D1"/>
    <w:rsid w:val="003B6E07"/>
    <w:rsid w:val="003B7CA3"/>
    <w:rsid w:val="003B7F93"/>
    <w:rsid w:val="003C000D"/>
    <w:rsid w:val="003C4598"/>
    <w:rsid w:val="003D0D55"/>
    <w:rsid w:val="003D13D3"/>
    <w:rsid w:val="003D1760"/>
    <w:rsid w:val="003D19F5"/>
    <w:rsid w:val="003D2299"/>
    <w:rsid w:val="003D3DB1"/>
    <w:rsid w:val="003D6CC9"/>
    <w:rsid w:val="003D7B42"/>
    <w:rsid w:val="003E06DE"/>
    <w:rsid w:val="003E7604"/>
    <w:rsid w:val="003E76D3"/>
    <w:rsid w:val="003F0B28"/>
    <w:rsid w:val="003F5323"/>
    <w:rsid w:val="003F602B"/>
    <w:rsid w:val="003F617A"/>
    <w:rsid w:val="003F69AF"/>
    <w:rsid w:val="00404138"/>
    <w:rsid w:val="00406334"/>
    <w:rsid w:val="00414200"/>
    <w:rsid w:val="00416924"/>
    <w:rsid w:val="00417294"/>
    <w:rsid w:val="00420286"/>
    <w:rsid w:val="00422A2C"/>
    <w:rsid w:val="00426D7B"/>
    <w:rsid w:val="00431186"/>
    <w:rsid w:val="00431431"/>
    <w:rsid w:val="004352CA"/>
    <w:rsid w:val="00445738"/>
    <w:rsid w:val="004466DF"/>
    <w:rsid w:val="00451A63"/>
    <w:rsid w:val="00452FF1"/>
    <w:rsid w:val="00453D13"/>
    <w:rsid w:val="0045733D"/>
    <w:rsid w:val="004611BC"/>
    <w:rsid w:val="004625AD"/>
    <w:rsid w:val="00464781"/>
    <w:rsid w:val="0046571E"/>
    <w:rsid w:val="00470C92"/>
    <w:rsid w:val="00471084"/>
    <w:rsid w:val="00471C09"/>
    <w:rsid w:val="00473974"/>
    <w:rsid w:val="00473DF7"/>
    <w:rsid w:val="00477489"/>
    <w:rsid w:val="0047756C"/>
    <w:rsid w:val="00477E53"/>
    <w:rsid w:val="00482089"/>
    <w:rsid w:val="00483DA5"/>
    <w:rsid w:val="0049308B"/>
    <w:rsid w:val="0049551F"/>
    <w:rsid w:val="00497D9B"/>
    <w:rsid w:val="00497FEF"/>
    <w:rsid w:val="004A0AEB"/>
    <w:rsid w:val="004A14BF"/>
    <w:rsid w:val="004A1901"/>
    <w:rsid w:val="004A27E0"/>
    <w:rsid w:val="004A3871"/>
    <w:rsid w:val="004A4124"/>
    <w:rsid w:val="004A714D"/>
    <w:rsid w:val="004A7D1D"/>
    <w:rsid w:val="004B0AC0"/>
    <w:rsid w:val="004B2FB6"/>
    <w:rsid w:val="004B3442"/>
    <w:rsid w:val="004B357B"/>
    <w:rsid w:val="004B39AD"/>
    <w:rsid w:val="004B6B68"/>
    <w:rsid w:val="004B7BF6"/>
    <w:rsid w:val="004B7F5B"/>
    <w:rsid w:val="004C1AA7"/>
    <w:rsid w:val="004C2026"/>
    <w:rsid w:val="004C39CD"/>
    <w:rsid w:val="004C73E9"/>
    <w:rsid w:val="004C7B7F"/>
    <w:rsid w:val="004D1BD6"/>
    <w:rsid w:val="004D24C1"/>
    <w:rsid w:val="004D5BA5"/>
    <w:rsid w:val="004D7B46"/>
    <w:rsid w:val="004E2590"/>
    <w:rsid w:val="004E2BAB"/>
    <w:rsid w:val="004E32BC"/>
    <w:rsid w:val="004E3A2A"/>
    <w:rsid w:val="004E6211"/>
    <w:rsid w:val="004E75CF"/>
    <w:rsid w:val="004F108B"/>
    <w:rsid w:val="004F1763"/>
    <w:rsid w:val="004F4DB2"/>
    <w:rsid w:val="004F5A22"/>
    <w:rsid w:val="00500EAE"/>
    <w:rsid w:val="005031A3"/>
    <w:rsid w:val="00503DC6"/>
    <w:rsid w:val="005044AE"/>
    <w:rsid w:val="005060F1"/>
    <w:rsid w:val="0050729E"/>
    <w:rsid w:val="00507BCE"/>
    <w:rsid w:val="00507E48"/>
    <w:rsid w:val="00513657"/>
    <w:rsid w:val="00514935"/>
    <w:rsid w:val="00514A95"/>
    <w:rsid w:val="005229EE"/>
    <w:rsid w:val="0052594C"/>
    <w:rsid w:val="005272EF"/>
    <w:rsid w:val="00530638"/>
    <w:rsid w:val="00530962"/>
    <w:rsid w:val="00531651"/>
    <w:rsid w:val="00531714"/>
    <w:rsid w:val="00532F46"/>
    <w:rsid w:val="005342F3"/>
    <w:rsid w:val="00535329"/>
    <w:rsid w:val="00535402"/>
    <w:rsid w:val="00535E53"/>
    <w:rsid w:val="00541A83"/>
    <w:rsid w:val="00546083"/>
    <w:rsid w:val="0055272A"/>
    <w:rsid w:val="005545CF"/>
    <w:rsid w:val="00556F7F"/>
    <w:rsid w:val="00562F2E"/>
    <w:rsid w:val="005659AA"/>
    <w:rsid w:val="005665BA"/>
    <w:rsid w:val="005675FD"/>
    <w:rsid w:val="005743AB"/>
    <w:rsid w:val="005800D6"/>
    <w:rsid w:val="00581D6C"/>
    <w:rsid w:val="00581F1F"/>
    <w:rsid w:val="00582338"/>
    <w:rsid w:val="00584AE0"/>
    <w:rsid w:val="0058607E"/>
    <w:rsid w:val="005878AC"/>
    <w:rsid w:val="00590F0A"/>
    <w:rsid w:val="00593476"/>
    <w:rsid w:val="005950C6"/>
    <w:rsid w:val="00595DDA"/>
    <w:rsid w:val="0059681F"/>
    <w:rsid w:val="005A25E2"/>
    <w:rsid w:val="005A75CB"/>
    <w:rsid w:val="005A7F98"/>
    <w:rsid w:val="005B1F71"/>
    <w:rsid w:val="005B373B"/>
    <w:rsid w:val="005B4105"/>
    <w:rsid w:val="005B79DB"/>
    <w:rsid w:val="005C1DA3"/>
    <w:rsid w:val="005C5045"/>
    <w:rsid w:val="005D00BD"/>
    <w:rsid w:val="005D029F"/>
    <w:rsid w:val="005D07C8"/>
    <w:rsid w:val="005D15C7"/>
    <w:rsid w:val="005D3FC0"/>
    <w:rsid w:val="005D4017"/>
    <w:rsid w:val="005D7D85"/>
    <w:rsid w:val="005E21FF"/>
    <w:rsid w:val="005E22E1"/>
    <w:rsid w:val="005F0827"/>
    <w:rsid w:val="005F336C"/>
    <w:rsid w:val="005F40ED"/>
    <w:rsid w:val="005F5626"/>
    <w:rsid w:val="005F60F0"/>
    <w:rsid w:val="005F6F20"/>
    <w:rsid w:val="005F76E2"/>
    <w:rsid w:val="00602643"/>
    <w:rsid w:val="0060589B"/>
    <w:rsid w:val="00606549"/>
    <w:rsid w:val="00610118"/>
    <w:rsid w:val="006160ED"/>
    <w:rsid w:val="00622FB1"/>
    <w:rsid w:val="006236DC"/>
    <w:rsid w:val="00631FAD"/>
    <w:rsid w:val="00632183"/>
    <w:rsid w:val="0063338A"/>
    <w:rsid w:val="00634DA1"/>
    <w:rsid w:val="00636AD0"/>
    <w:rsid w:val="006406D6"/>
    <w:rsid w:val="006462D4"/>
    <w:rsid w:val="00647763"/>
    <w:rsid w:val="006500D5"/>
    <w:rsid w:val="00651638"/>
    <w:rsid w:val="00651749"/>
    <w:rsid w:val="00653E42"/>
    <w:rsid w:val="00656BC1"/>
    <w:rsid w:val="006579AD"/>
    <w:rsid w:val="00657CCD"/>
    <w:rsid w:val="00657D82"/>
    <w:rsid w:val="006604A7"/>
    <w:rsid w:val="0066069F"/>
    <w:rsid w:val="00666358"/>
    <w:rsid w:val="00666D04"/>
    <w:rsid w:val="00666FBE"/>
    <w:rsid w:val="00666FCD"/>
    <w:rsid w:val="00675663"/>
    <w:rsid w:val="00675BA0"/>
    <w:rsid w:val="00680475"/>
    <w:rsid w:val="006863ED"/>
    <w:rsid w:val="00690B03"/>
    <w:rsid w:val="0069234B"/>
    <w:rsid w:val="00695325"/>
    <w:rsid w:val="006970D9"/>
    <w:rsid w:val="00697CBC"/>
    <w:rsid w:val="006A0BF0"/>
    <w:rsid w:val="006A1AAE"/>
    <w:rsid w:val="006A2472"/>
    <w:rsid w:val="006A484E"/>
    <w:rsid w:val="006A4A64"/>
    <w:rsid w:val="006B0049"/>
    <w:rsid w:val="006B28F7"/>
    <w:rsid w:val="006B47C1"/>
    <w:rsid w:val="006B4F67"/>
    <w:rsid w:val="006B5275"/>
    <w:rsid w:val="006B7462"/>
    <w:rsid w:val="006C370E"/>
    <w:rsid w:val="006C58E6"/>
    <w:rsid w:val="006D0184"/>
    <w:rsid w:val="006D09AA"/>
    <w:rsid w:val="006D0DCA"/>
    <w:rsid w:val="006D46E2"/>
    <w:rsid w:val="006D721D"/>
    <w:rsid w:val="006E198B"/>
    <w:rsid w:val="006E1CC1"/>
    <w:rsid w:val="006E7914"/>
    <w:rsid w:val="006F212E"/>
    <w:rsid w:val="006F263B"/>
    <w:rsid w:val="006F4A93"/>
    <w:rsid w:val="006F6945"/>
    <w:rsid w:val="00703798"/>
    <w:rsid w:val="00703924"/>
    <w:rsid w:val="00703A3E"/>
    <w:rsid w:val="007068D3"/>
    <w:rsid w:val="00706D71"/>
    <w:rsid w:val="00710CAB"/>
    <w:rsid w:val="00711CA7"/>
    <w:rsid w:val="00723C36"/>
    <w:rsid w:val="007269B1"/>
    <w:rsid w:val="00734174"/>
    <w:rsid w:val="007344E2"/>
    <w:rsid w:val="007358EE"/>
    <w:rsid w:val="00735F76"/>
    <w:rsid w:val="007374B7"/>
    <w:rsid w:val="0074243B"/>
    <w:rsid w:val="007466C9"/>
    <w:rsid w:val="0075096B"/>
    <w:rsid w:val="0075153A"/>
    <w:rsid w:val="007534D2"/>
    <w:rsid w:val="0076319B"/>
    <w:rsid w:val="00763A87"/>
    <w:rsid w:val="00767BDB"/>
    <w:rsid w:val="0077046A"/>
    <w:rsid w:val="007713E5"/>
    <w:rsid w:val="007718CC"/>
    <w:rsid w:val="0077253A"/>
    <w:rsid w:val="00781B8B"/>
    <w:rsid w:val="007901C4"/>
    <w:rsid w:val="007901EC"/>
    <w:rsid w:val="00792A4F"/>
    <w:rsid w:val="00793607"/>
    <w:rsid w:val="00793A77"/>
    <w:rsid w:val="00793AF1"/>
    <w:rsid w:val="00794FF9"/>
    <w:rsid w:val="007967FB"/>
    <w:rsid w:val="007A6880"/>
    <w:rsid w:val="007B3C99"/>
    <w:rsid w:val="007B4346"/>
    <w:rsid w:val="007B79DC"/>
    <w:rsid w:val="007C6105"/>
    <w:rsid w:val="007C7D46"/>
    <w:rsid w:val="007D1753"/>
    <w:rsid w:val="007D3E55"/>
    <w:rsid w:val="007D431F"/>
    <w:rsid w:val="007D5113"/>
    <w:rsid w:val="007D794C"/>
    <w:rsid w:val="007E02DF"/>
    <w:rsid w:val="007E29B3"/>
    <w:rsid w:val="007E7FE7"/>
    <w:rsid w:val="007E7FFD"/>
    <w:rsid w:val="007F0907"/>
    <w:rsid w:val="007F224C"/>
    <w:rsid w:val="007F58C5"/>
    <w:rsid w:val="008017FF"/>
    <w:rsid w:val="00801FB7"/>
    <w:rsid w:val="00803F47"/>
    <w:rsid w:val="0080566D"/>
    <w:rsid w:val="00805C31"/>
    <w:rsid w:val="00810533"/>
    <w:rsid w:val="00811283"/>
    <w:rsid w:val="008115CC"/>
    <w:rsid w:val="008115D4"/>
    <w:rsid w:val="00811F5F"/>
    <w:rsid w:val="00816632"/>
    <w:rsid w:val="00817B49"/>
    <w:rsid w:val="00823B62"/>
    <w:rsid w:val="00824BA8"/>
    <w:rsid w:val="00826DC7"/>
    <w:rsid w:val="00826F1A"/>
    <w:rsid w:val="008302EF"/>
    <w:rsid w:val="0083116B"/>
    <w:rsid w:val="00831CB9"/>
    <w:rsid w:val="00835118"/>
    <w:rsid w:val="008357D4"/>
    <w:rsid w:val="0083700C"/>
    <w:rsid w:val="00843808"/>
    <w:rsid w:val="00843CA3"/>
    <w:rsid w:val="008440DE"/>
    <w:rsid w:val="00845C30"/>
    <w:rsid w:val="00850773"/>
    <w:rsid w:val="008516C8"/>
    <w:rsid w:val="00852525"/>
    <w:rsid w:val="0085531F"/>
    <w:rsid w:val="00857C7C"/>
    <w:rsid w:val="00860A36"/>
    <w:rsid w:val="00860FCC"/>
    <w:rsid w:val="00862275"/>
    <w:rsid w:val="00862921"/>
    <w:rsid w:val="008633EA"/>
    <w:rsid w:val="00863570"/>
    <w:rsid w:val="00864756"/>
    <w:rsid w:val="008647DD"/>
    <w:rsid w:val="008647FB"/>
    <w:rsid w:val="0086592C"/>
    <w:rsid w:val="00870712"/>
    <w:rsid w:val="00871F07"/>
    <w:rsid w:val="00872532"/>
    <w:rsid w:val="00873DC3"/>
    <w:rsid w:val="00876B86"/>
    <w:rsid w:val="0087772D"/>
    <w:rsid w:val="00887E6A"/>
    <w:rsid w:val="00890CA4"/>
    <w:rsid w:val="00892C0C"/>
    <w:rsid w:val="00893092"/>
    <w:rsid w:val="0089727B"/>
    <w:rsid w:val="008A649F"/>
    <w:rsid w:val="008B0675"/>
    <w:rsid w:val="008B1C87"/>
    <w:rsid w:val="008B1E1B"/>
    <w:rsid w:val="008B1FE8"/>
    <w:rsid w:val="008B3422"/>
    <w:rsid w:val="008B69ED"/>
    <w:rsid w:val="008C45B3"/>
    <w:rsid w:val="008C6903"/>
    <w:rsid w:val="008C6EFD"/>
    <w:rsid w:val="008C763B"/>
    <w:rsid w:val="008D0A5E"/>
    <w:rsid w:val="008D1262"/>
    <w:rsid w:val="008D375F"/>
    <w:rsid w:val="008D5542"/>
    <w:rsid w:val="008D776A"/>
    <w:rsid w:val="008D7D44"/>
    <w:rsid w:val="008E176D"/>
    <w:rsid w:val="008E36B6"/>
    <w:rsid w:val="008E7374"/>
    <w:rsid w:val="008E78D3"/>
    <w:rsid w:val="008F006E"/>
    <w:rsid w:val="008F0C39"/>
    <w:rsid w:val="008F2149"/>
    <w:rsid w:val="008F2F0E"/>
    <w:rsid w:val="008F467C"/>
    <w:rsid w:val="008F6615"/>
    <w:rsid w:val="008F7889"/>
    <w:rsid w:val="00901100"/>
    <w:rsid w:val="009013E9"/>
    <w:rsid w:val="009017EF"/>
    <w:rsid w:val="0090180E"/>
    <w:rsid w:val="0090356D"/>
    <w:rsid w:val="00904DA0"/>
    <w:rsid w:val="009053D4"/>
    <w:rsid w:val="00906D6F"/>
    <w:rsid w:val="00907DA9"/>
    <w:rsid w:val="00912C7C"/>
    <w:rsid w:val="00914EBA"/>
    <w:rsid w:val="00915E00"/>
    <w:rsid w:val="009267D1"/>
    <w:rsid w:val="009317DE"/>
    <w:rsid w:val="00931E1C"/>
    <w:rsid w:val="00932179"/>
    <w:rsid w:val="00933001"/>
    <w:rsid w:val="00937061"/>
    <w:rsid w:val="0093759E"/>
    <w:rsid w:val="009401A0"/>
    <w:rsid w:val="0094042B"/>
    <w:rsid w:val="0094110B"/>
    <w:rsid w:val="00941843"/>
    <w:rsid w:val="00943B8D"/>
    <w:rsid w:val="00943F3F"/>
    <w:rsid w:val="00946146"/>
    <w:rsid w:val="009468C5"/>
    <w:rsid w:val="009526FA"/>
    <w:rsid w:val="00952996"/>
    <w:rsid w:val="0095381D"/>
    <w:rsid w:val="00954CB7"/>
    <w:rsid w:val="009555DC"/>
    <w:rsid w:val="00960C98"/>
    <w:rsid w:val="00963761"/>
    <w:rsid w:val="009656DF"/>
    <w:rsid w:val="00966C72"/>
    <w:rsid w:val="0096727D"/>
    <w:rsid w:val="00972FCE"/>
    <w:rsid w:val="00975249"/>
    <w:rsid w:val="00976333"/>
    <w:rsid w:val="00980492"/>
    <w:rsid w:val="00983061"/>
    <w:rsid w:val="00987BBB"/>
    <w:rsid w:val="009905C6"/>
    <w:rsid w:val="00991E6D"/>
    <w:rsid w:val="00992EFA"/>
    <w:rsid w:val="00993B29"/>
    <w:rsid w:val="00994251"/>
    <w:rsid w:val="00995F3A"/>
    <w:rsid w:val="009965F7"/>
    <w:rsid w:val="009A09E8"/>
    <w:rsid w:val="009A20B6"/>
    <w:rsid w:val="009A289D"/>
    <w:rsid w:val="009A3698"/>
    <w:rsid w:val="009A40CB"/>
    <w:rsid w:val="009A5172"/>
    <w:rsid w:val="009B1695"/>
    <w:rsid w:val="009B3019"/>
    <w:rsid w:val="009B3665"/>
    <w:rsid w:val="009B3AD9"/>
    <w:rsid w:val="009B4EEA"/>
    <w:rsid w:val="009B517E"/>
    <w:rsid w:val="009B5D3A"/>
    <w:rsid w:val="009C1F38"/>
    <w:rsid w:val="009C34B8"/>
    <w:rsid w:val="009C467A"/>
    <w:rsid w:val="009C550E"/>
    <w:rsid w:val="009C6433"/>
    <w:rsid w:val="009C70E5"/>
    <w:rsid w:val="009D623C"/>
    <w:rsid w:val="009D64B7"/>
    <w:rsid w:val="009D7B36"/>
    <w:rsid w:val="009E09F3"/>
    <w:rsid w:val="009E179C"/>
    <w:rsid w:val="009E68A2"/>
    <w:rsid w:val="009F112C"/>
    <w:rsid w:val="009F173E"/>
    <w:rsid w:val="009F5A7E"/>
    <w:rsid w:val="00A00C8A"/>
    <w:rsid w:val="00A1062A"/>
    <w:rsid w:val="00A12A49"/>
    <w:rsid w:val="00A136BD"/>
    <w:rsid w:val="00A17265"/>
    <w:rsid w:val="00A20054"/>
    <w:rsid w:val="00A20930"/>
    <w:rsid w:val="00A22C8A"/>
    <w:rsid w:val="00A25860"/>
    <w:rsid w:val="00A260CD"/>
    <w:rsid w:val="00A262EC"/>
    <w:rsid w:val="00A30FAC"/>
    <w:rsid w:val="00A31823"/>
    <w:rsid w:val="00A32D10"/>
    <w:rsid w:val="00A349A4"/>
    <w:rsid w:val="00A37CB6"/>
    <w:rsid w:val="00A4022A"/>
    <w:rsid w:val="00A40B56"/>
    <w:rsid w:val="00A439D0"/>
    <w:rsid w:val="00A44A7C"/>
    <w:rsid w:val="00A46731"/>
    <w:rsid w:val="00A4693A"/>
    <w:rsid w:val="00A47DE6"/>
    <w:rsid w:val="00A5142B"/>
    <w:rsid w:val="00A52859"/>
    <w:rsid w:val="00A564DD"/>
    <w:rsid w:val="00A57257"/>
    <w:rsid w:val="00A57D2C"/>
    <w:rsid w:val="00A57EDF"/>
    <w:rsid w:val="00A57FA8"/>
    <w:rsid w:val="00A63270"/>
    <w:rsid w:val="00A6428B"/>
    <w:rsid w:val="00A65D5C"/>
    <w:rsid w:val="00A7081C"/>
    <w:rsid w:val="00A71499"/>
    <w:rsid w:val="00A714CC"/>
    <w:rsid w:val="00A77A68"/>
    <w:rsid w:val="00A80AD0"/>
    <w:rsid w:val="00A82DC8"/>
    <w:rsid w:val="00A83896"/>
    <w:rsid w:val="00A838A8"/>
    <w:rsid w:val="00A83D70"/>
    <w:rsid w:val="00A84A2B"/>
    <w:rsid w:val="00A84D74"/>
    <w:rsid w:val="00A87DD2"/>
    <w:rsid w:val="00A91348"/>
    <w:rsid w:val="00A913C1"/>
    <w:rsid w:val="00A94C4D"/>
    <w:rsid w:val="00A95AAF"/>
    <w:rsid w:val="00A97CF3"/>
    <w:rsid w:val="00AA0C7E"/>
    <w:rsid w:val="00AB0314"/>
    <w:rsid w:val="00AB0A74"/>
    <w:rsid w:val="00AB2042"/>
    <w:rsid w:val="00AB3FB4"/>
    <w:rsid w:val="00AB43C5"/>
    <w:rsid w:val="00AB46ED"/>
    <w:rsid w:val="00AB522F"/>
    <w:rsid w:val="00AB62EA"/>
    <w:rsid w:val="00AB7F4F"/>
    <w:rsid w:val="00AC0645"/>
    <w:rsid w:val="00AC0CAA"/>
    <w:rsid w:val="00AC6C53"/>
    <w:rsid w:val="00AD23D4"/>
    <w:rsid w:val="00AD2AD9"/>
    <w:rsid w:val="00AD5F2B"/>
    <w:rsid w:val="00AD6627"/>
    <w:rsid w:val="00AD7393"/>
    <w:rsid w:val="00AE380F"/>
    <w:rsid w:val="00AE4398"/>
    <w:rsid w:val="00AE46C6"/>
    <w:rsid w:val="00AE58EC"/>
    <w:rsid w:val="00AF1A40"/>
    <w:rsid w:val="00AF541F"/>
    <w:rsid w:val="00AF5C08"/>
    <w:rsid w:val="00AF6844"/>
    <w:rsid w:val="00AF76E3"/>
    <w:rsid w:val="00B058DE"/>
    <w:rsid w:val="00B06B13"/>
    <w:rsid w:val="00B07171"/>
    <w:rsid w:val="00B07D23"/>
    <w:rsid w:val="00B13E1C"/>
    <w:rsid w:val="00B142C1"/>
    <w:rsid w:val="00B148A4"/>
    <w:rsid w:val="00B14A4C"/>
    <w:rsid w:val="00B15ED5"/>
    <w:rsid w:val="00B23FDD"/>
    <w:rsid w:val="00B26079"/>
    <w:rsid w:val="00B270E5"/>
    <w:rsid w:val="00B271F2"/>
    <w:rsid w:val="00B31144"/>
    <w:rsid w:val="00B3145D"/>
    <w:rsid w:val="00B33D12"/>
    <w:rsid w:val="00B3424B"/>
    <w:rsid w:val="00B349EF"/>
    <w:rsid w:val="00B34D2C"/>
    <w:rsid w:val="00B365BC"/>
    <w:rsid w:val="00B37BA6"/>
    <w:rsid w:val="00B433B9"/>
    <w:rsid w:val="00B47C1A"/>
    <w:rsid w:val="00B50C98"/>
    <w:rsid w:val="00B53261"/>
    <w:rsid w:val="00B54A17"/>
    <w:rsid w:val="00B5551B"/>
    <w:rsid w:val="00B5759D"/>
    <w:rsid w:val="00B578CC"/>
    <w:rsid w:val="00B57E8B"/>
    <w:rsid w:val="00B601D0"/>
    <w:rsid w:val="00B619EF"/>
    <w:rsid w:val="00B64B55"/>
    <w:rsid w:val="00B701B7"/>
    <w:rsid w:val="00B706A6"/>
    <w:rsid w:val="00B73327"/>
    <w:rsid w:val="00B80F1F"/>
    <w:rsid w:val="00B84C83"/>
    <w:rsid w:val="00B9233A"/>
    <w:rsid w:val="00B941A8"/>
    <w:rsid w:val="00B944AF"/>
    <w:rsid w:val="00B97AB0"/>
    <w:rsid w:val="00BA120F"/>
    <w:rsid w:val="00BA1823"/>
    <w:rsid w:val="00BA3560"/>
    <w:rsid w:val="00BA39BB"/>
    <w:rsid w:val="00BA5AE7"/>
    <w:rsid w:val="00BA679B"/>
    <w:rsid w:val="00BA71E1"/>
    <w:rsid w:val="00BA758F"/>
    <w:rsid w:val="00BB0049"/>
    <w:rsid w:val="00BC13C2"/>
    <w:rsid w:val="00BC2DC1"/>
    <w:rsid w:val="00BC5727"/>
    <w:rsid w:val="00BC6687"/>
    <w:rsid w:val="00BC6ACA"/>
    <w:rsid w:val="00BD2D84"/>
    <w:rsid w:val="00BE07AA"/>
    <w:rsid w:val="00BF171D"/>
    <w:rsid w:val="00BF4878"/>
    <w:rsid w:val="00BF4CFE"/>
    <w:rsid w:val="00BF54AF"/>
    <w:rsid w:val="00BF76CF"/>
    <w:rsid w:val="00C01189"/>
    <w:rsid w:val="00C03FF0"/>
    <w:rsid w:val="00C06772"/>
    <w:rsid w:val="00C06775"/>
    <w:rsid w:val="00C06E85"/>
    <w:rsid w:val="00C10134"/>
    <w:rsid w:val="00C1202C"/>
    <w:rsid w:val="00C14790"/>
    <w:rsid w:val="00C15ECE"/>
    <w:rsid w:val="00C16B55"/>
    <w:rsid w:val="00C1727A"/>
    <w:rsid w:val="00C17510"/>
    <w:rsid w:val="00C17D0D"/>
    <w:rsid w:val="00C219AC"/>
    <w:rsid w:val="00C22E5A"/>
    <w:rsid w:val="00C23919"/>
    <w:rsid w:val="00C25917"/>
    <w:rsid w:val="00C27146"/>
    <w:rsid w:val="00C309E2"/>
    <w:rsid w:val="00C30C71"/>
    <w:rsid w:val="00C31741"/>
    <w:rsid w:val="00C3200B"/>
    <w:rsid w:val="00C33D96"/>
    <w:rsid w:val="00C34042"/>
    <w:rsid w:val="00C36C71"/>
    <w:rsid w:val="00C40FD3"/>
    <w:rsid w:val="00C42ACE"/>
    <w:rsid w:val="00C440A3"/>
    <w:rsid w:val="00C44B3C"/>
    <w:rsid w:val="00C4576B"/>
    <w:rsid w:val="00C4660E"/>
    <w:rsid w:val="00C501AD"/>
    <w:rsid w:val="00C5102F"/>
    <w:rsid w:val="00C5488A"/>
    <w:rsid w:val="00C5506A"/>
    <w:rsid w:val="00C55E1C"/>
    <w:rsid w:val="00C57B7E"/>
    <w:rsid w:val="00C62311"/>
    <w:rsid w:val="00C633AC"/>
    <w:rsid w:val="00C64DA5"/>
    <w:rsid w:val="00C656B4"/>
    <w:rsid w:val="00C65B5D"/>
    <w:rsid w:val="00C65D25"/>
    <w:rsid w:val="00C6786B"/>
    <w:rsid w:val="00C70693"/>
    <w:rsid w:val="00C70D49"/>
    <w:rsid w:val="00C70FE2"/>
    <w:rsid w:val="00C72184"/>
    <w:rsid w:val="00C732C2"/>
    <w:rsid w:val="00C740BA"/>
    <w:rsid w:val="00C74E6E"/>
    <w:rsid w:val="00C7645B"/>
    <w:rsid w:val="00C80605"/>
    <w:rsid w:val="00C837D5"/>
    <w:rsid w:val="00C84746"/>
    <w:rsid w:val="00C863F0"/>
    <w:rsid w:val="00C9329A"/>
    <w:rsid w:val="00C93FA4"/>
    <w:rsid w:val="00CA3B9E"/>
    <w:rsid w:val="00CA70C4"/>
    <w:rsid w:val="00CB0146"/>
    <w:rsid w:val="00CB2BAA"/>
    <w:rsid w:val="00CB42DC"/>
    <w:rsid w:val="00CB6342"/>
    <w:rsid w:val="00CB707E"/>
    <w:rsid w:val="00CB7C4A"/>
    <w:rsid w:val="00CC1D0B"/>
    <w:rsid w:val="00CC4001"/>
    <w:rsid w:val="00CC42B1"/>
    <w:rsid w:val="00CC50D2"/>
    <w:rsid w:val="00CC76FF"/>
    <w:rsid w:val="00CC7E9B"/>
    <w:rsid w:val="00CD34EF"/>
    <w:rsid w:val="00CD3C6B"/>
    <w:rsid w:val="00CD4D45"/>
    <w:rsid w:val="00CD5163"/>
    <w:rsid w:val="00CD569C"/>
    <w:rsid w:val="00CD59AA"/>
    <w:rsid w:val="00CE230E"/>
    <w:rsid w:val="00CE4A2B"/>
    <w:rsid w:val="00CE4C95"/>
    <w:rsid w:val="00CE77D3"/>
    <w:rsid w:val="00CF17A6"/>
    <w:rsid w:val="00CF2A64"/>
    <w:rsid w:val="00CF46EC"/>
    <w:rsid w:val="00CF5FEE"/>
    <w:rsid w:val="00CF64F3"/>
    <w:rsid w:val="00CF6801"/>
    <w:rsid w:val="00D10543"/>
    <w:rsid w:val="00D10ED5"/>
    <w:rsid w:val="00D17024"/>
    <w:rsid w:val="00D2080C"/>
    <w:rsid w:val="00D21635"/>
    <w:rsid w:val="00D21C7B"/>
    <w:rsid w:val="00D2420E"/>
    <w:rsid w:val="00D26C97"/>
    <w:rsid w:val="00D33658"/>
    <w:rsid w:val="00D35B3E"/>
    <w:rsid w:val="00D36541"/>
    <w:rsid w:val="00D36E33"/>
    <w:rsid w:val="00D44862"/>
    <w:rsid w:val="00D44C6C"/>
    <w:rsid w:val="00D45075"/>
    <w:rsid w:val="00D45A9F"/>
    <w:rsid w:val="00D46943"/>
    <w:rsid w:val="00D46C2C"/>
    <w:rsid w:val="00D477B2"/>
    <w:rsid w:val="00D544C0"/>
    <w:rsid w:val="00D54C8F"/>
    <w:rsid w:val="00D60BA2"/>
    <w:rsid w:val="00D628F7"/>
    <w:rsid w:val="00D651E3"/>
    <w:rsid w:val="00D67F2F"/>
    <w:rsid w:val="00D755D1"/>
    <w:rsid w:val="00D766B8"/>
    <w:rsid w:val="00D770DB"/>
    <w:rsid w:val="00D80EF8"/>
    <w:rsid w:val="00D81FE7"/>
    <w:rsid w:val="00D82B16"/>
    <w:rsid w:val="00D843C4"/>
    <w:rsid w:val="00D843FD"/>
    <w:rsid w:val="00D85060"/>
    <w:rsid w:val="00D9183E"/>
    <w:rsid w:val="00D91CA5"/>
    <w:rsid w:val="00D931C3"/>
    <w:rsid w:val="00D93566"/>
    <w:rsid w:val="00DA04A5"/>
    <w:rsid w:val="00DA10FD"/>
    <w:rsid w:val="00DA24EE"/>
    <w:rsid w:val="00DB1F80"/>
    <w:rsid w:val="00DB2947"/>
    <w:rsid w:val="00DC0D6B"/>
    <w:rsid w:val="00DC2242"/>
    <w:rsid w:val="00DC3DCF"/>
    <w:rsid w:val="00DC4D51"/>
    <w:rsid w:val="00DC639A"/>
    <w:rsid w:val="00DC7D94"/>
    <w:rsid w:val="00DD08DD"/>
    <w:rsid w:val="00DD2F1D"/>
    <w:rsid w:val="00DD444F"/>
    <w:rsid w:val="00DD5ADA"/>
    <w:rsid w:val="00DE3DA0"/>
    <w:rsid w:val="00DE50B3"/>
    <w:rsid w:val="00DE6A12"/>
    <w:rsid w:val="00DE70DB"/>
    <w:rsid w:val="00DE73F8"/>
    <w:rsid w:val="00DE7EA3"/>
    <w:rsid w:val="00DF1B4F"/>
    <w:rsid w:val="00DF2624"/>
    <w:rsid w:val="00DF4556"/>
    <w:rsid w:val="00DF6D77"/>
    <w:rsid w:val="00E0199E"/>
    <w:rsid w:val="00E115E5"/>
    <w:rsid w:val="00E1453C"/>
    <w:rsid w:val="00E1510B"/>
    <w:rsid w:val="00E157E0"/>
    <w:rsid w:val="00E16538"/>
    <w:rsid w:val="00E16DAC"/>
    <w:rsid w:val="00E27E1B"/>
    <w:rsid w:val="00E33A59"/>
    <w:rsid w:val="00E341E4"/>
    <w:rsid w:val="00E41C03"/>
    <w:rsid w:val="00E44249"/>
    <w:rsid w:val="00E50AE0"/>
    <w:rsid w:val="00E50CA4"/>
    <w:rsid w:val="00E52AEE"/>
    <w:rsid w:val="00E547A2"/>
    <w:rsid w:val="00E64998"/>
    <w:rsid w:val="00E66C18"/>
    <w:rsid w:val="00E67560"/>
    <w:rsid w:val="00E67E9A"/>
    <w:rsid w:val="00E70C38"/>
    <w:rsid w:val="00E73A46"/>
    <w:rsid w:val="00E76B0C"/>
    <w:rsid w:val="00E824FD"/>
    <w:rsid w:val="00E8575E"/>
    <w:rsid w:val="00E87BB0"/>
    <w:rsid w:val="00E90AB3"/>
    <w:rsid w:val="00E97A51"/>
    <w:rsid w:val="00E97E72"/>
    <w:rsid w:val="00EA0B88"/>
    <w:rsid w:val="00EA150E"/>
    <w:rsid w:val="00EA1895"/>
    <w:rsid w:val="00EA2D09"/>
    <w:rsid w:val="00EB083C"/>
    <w:rsid w:val="00EB0C98"/>
    <w:rsid w:val="00EB14ED"/>
    <w:rsid w:val="00EB6D09"/>
    <w:rsid w:val="00EC3C9F"/>
    <w:rsid w:val="00EC7DD3"/>
    <w:rsid w:val="00ED092C"/>
    <w:rsid w:val="00ED506B"/>
    <w:rsid w:val="00ED6691"/>
    <w:rsid w:val="00ED67B9"/>
    <w:rsid w:val="00ED70F1"/>
    <w:rsid w:val="00EE0BF3"/>
    <w:rsid w:val="00EE1C2E"/>
    <w:rsid w:val="00EE206D"/>
    <w:rsid w:val="00EE2DC9"/>
    <w:rsid w:val="00EE3691"/>
    <w:rsid w:val="00EE4FBB"/>
    <w:rsid w:val="00EE7AFB"/>
    <w:rsid w:val="00EF0381"/>
    <w:rsid w:val="00EF27F3"/>
    <w:rsid w:val="00EF2837"/>
    <w:rsid w:val="00EF553C"/>
    <w:rsid w:val="00F0077D"/>
    <w:rsid w:val="00F01FC3"/>
    <w:rsid w:val="00F02727"/>
    <w:rsid w:val="00F034DF"/>
    <w:rsid w:val="00F041DF"/>
    <w:rsid w:val="00F0597A"/>
    <w:rsid w:val="00F078A7"/>
    <w:rsid w:val="00F101AF"/>
    <w:rsid w:val="00F108BD"/>
    <w:rsid w:val="00F12730"/>
    <w:rsid w:val="00F135CB"/>
    <w:rsid w:val="00F210EA"/>
    <w:rsid w:val="00F22A80"/>
    <w:rsid w:val="00F2312A"/>
    <w:rsid w:val="00F23C10"/>
    <w:rsid w:val="00F2644C"/>
    <w:rsid w:val="00F26572"/>
    <w:rsid w:val="00F27682"/>
    <w:rsid w:val="00F27E1A"/>
    <w:rsid w:val="00F31360"/>
    <w:rsid w:val="00F34509"/>
    <w:rsid w:val="00F34F5F"/>
    <w:rsid w:val="00F35542"/>
    <w:rsid w:val="00F35778"/>
    <w:rsid w:val="00F357F1"/>
    <w:rsid w:val="00F40948"/>
    <w:rsid w:val="00F436CC"/>
    <w:rsid w:val="00F4482E"/>
    <w:rsid w:val="00F46ED6"/>
    <w:rsid w:val="00F5466F"/>
    <w:rsid w:val="00F55111"/>
    <w:rsid w:val="00F60956"/>
    <w:rsid w:val="00F61E2D"/>
    <w:rsid w:val="00F64148"/>
    <w:rsid w:val="00F6446B"/>
    <w:rsid w:val="00F65ECD"/>
    <w:rsid w:val="00F66411"/>
    <w:rsid w:val="00F708BC"/>
    <w:rsid w:val="00F708D0"/>
    <w:rsid w:val="00F71ECC"/>
    <w:rsid w:val="00F730BC"/>
    <w:rsid w:val="00F74A13"/>
    <w:rsid w:val="00F75D9B"/>
    <w:rsid w:val="00F775CF"/>
    <w:rsid w:val="00F777AC"/>
    <w:rsid w:val="00F81F62"/>
    <w:rsid w:val="00F836E4"/>
    <w:rsid w:val="00F855F1"/>
    <w:rsid w:val="00F86878"/>
    <w:rsid w:val="00F93B67"/>
    <w:rsid w:val="00F947CD"/>
    <w:rsid w:val="00F9595A"/>
    <w:rsid w:val="00F9649A"/>
    <w:rsid w:val="00F9700C"/>
    <w:rsid w:val="00F972AB"/>
    <w:rsid w:val="00FA184F"/>
    <w:rsid w:val="00FA3CDE"/>
    <w:rsid w:val="00FA4071"/>
    <w:rsid w:val="00FA4DC0"/>
    <w:rsid w:val="00FA52EF"/>
    <w:rsid w:val="00FA61E3"/>
    <w:rsid w:val="00FB3AB3"/>
    <w:rsid w:val="00FB4CC8"/>
    <w:rsid w:val="00FB551B"/>
    <w:rsid w:val="00FB5DB2"/>
    <w:rsid w:val="00FB7637"/>
    <w:rsid w:val="00FC2DF8"/>
    <w:rsid w:val="00FC3F9C"/>
    <w:rsid w:val="00FC637D"/>
    <w:rsid w:val="00FC79E0"/>
    <w:rsid w:val="00FD3977"/>
    <w:rsid w:val="00FD6EDE"/>
    <w:rsid w:val="00FD71FC"/>
    <w:rsid w:val="00FE144D"/>
    <w:rsid w:val="00FE50F7"/>
    <w:rsid w:val="00FE7A8D"/>
    <w:rsid w:val="00FF0F93"/>
    <w:rsid w:val="00FF22ED"/>
    <w:rsid w:val="00FF2D15"/>
    <w:rsid w:val="00FF516D"/>
    <w:rsid w:val="00FF601A"/>
    <w:rsid w:val="01862AFA"/>
    <w:rsid w:val="0202891A"/>
    <w:rsid w:val="020E3A4C"/>
    <w:rsid w:val="027257A7"/>
    <w:rsid w:val="02BEEA85"/>
    <w:rsid w:val="02DA1B04"/>
    <w:rsid w:val="03C135A1"/>
    <w:rsid w:val="0700BF21"/>
    <w:rsid w:val="075F43BB"/>
    <w:rsid w:val="09E7BF7B"/>
    <w:rsid w:val="0BA22942"/>
    <w:rsid w:val="0CAC873A"/>
    <w:rsid w:val="0D3A08A4"/>
    <w:rsid w:val="0E7D11AD"/>
    <w:rsid w:val="1380EF4F"/>
    <w:rsid w:val="13EFAD2C"/>
    <w:rsid w:val="144213CE"/>
    <w:rsid w:val="14683B2D"/>
    <w:rsid w:val="14FAF946"/>
    <w:rsid w:val="16667565"/>
    <w:rsid w:val="16CE58A2"/>
    <w:rsid w:val="1778E015"/>
    <w:rsid w:val="1899692B"/>
    <w:rsid w:val="18E6F1BB"/>
    <w:rsid w:val="1AA07A22"/>
    <w:rsid w:val="1B8DE78B"/>
    <w:rsid w:val="20FAA127"/>
    <w:rsid w:val="21A04C89"/>
    <w:rsid w:val="230821F4"/>
    <w:rsid w:val="2473610F"/>
    <w:rsid w:val="263DD463"/>
    <w:rsid w:val="276DEF48"/>
    <w:rsid w:val="2854F3A3"/>
    <w:rsid w:val="2AC2CBC3"/>
    <w:rsid w:val="2BD77DF8"/>
    <w:rsid w:val="2BE45DC1"/>
    <w:rsid w:val="2EA36784"/>
    <w:rsid w:val="2F1370C7"/>
    <w:rsid w:val="2F993E35"/>
    <w:rsid w:val="307FDB27"/>
    <w:rsid w:val="329EC46E"/>
    <w:rsid w:val="32B18A5C"/>
    <w:rsid w:val="3321E20F"/>
    <w:rsid w:val="3809B49A"/>
    <w:rsid w:val="39FF386D"/>
    <w:rsid w:val="3B607CB8"/>
    <w:rsid w:val="3C306154"/>
    <w:rsid w:val="3D47A6D6"/>
    <w:rsid w:val="3D60F751"/>
    <w:rsid w:val="3D7AEA67"/>
    <w:rsid w:val="3E75D422"/>
    <w:rsid w:val="3FC8B185"/>
    <w:rsid w:val="4062A4BB"/>
    <w:rsid w:val="40BF5D90"/>
    <w:rsid w:val="40FC7A32"/>
    <w:rsid w:val="42DD5943"/>
    <w:rsid w:val="432233C6"/>
    <w:rsid w:val="43AE9EAF"/>
    <w:rsid w:val="440AE704"/>
    <w:rsid w:val="4426B0AA"/>
    <w:rsid w:val="44E9CA30"/>
    <w:rsid w:val="45072FA5"/>
    <w:rsid w:val="47043142"/>
    <w:rsid w:val="471D68AA"/>
    <w:rsid w:val="4ABFCC2F"/>
    <w:rsid w:val="4B0C7A73"/>
    <w:rsid w:val="4C097FE9"/>
    <w:rsid w:val="4D3FA4E6"/>
    <w:rsid w:val="4D7A6EBF"/>
    <w:rsid w:val="4E326399"/>
    <w:rsid w:val="4F30179F"/>
    <w:rsid w:val="4FCA889A"/>
    <w:rsid w:val="50DDA60F"/>
    <w:rsid w:val="527E4585"/>
    <w:rsid w:val="533CFE44"/>
    <w:rsid w:val="543A4FF8"/>
    <w:rsid w:val="5440199C"/>
    <w:rsid w:val="550C8A05"/>
    <w:rsid w:val="554E76F4"/>
    <w:rsid w:val="577991ED"/>
    <w:rsid w:val="577D5ABE"/>
    <w:rsid w:val="5820707F"/>
    <w:rsid w:val="596E11C7"/>
    <w:rsid w:val="5A815799"/>
    <w:rsid w:val="5D31C5DA"/>
    <w:rsid w:val="5D6BFD5B"/>
    <w:rsid w:val="5E0D4B88"/>
    <w:rsid w:val="5E239938"/>
    <w:rsid w:val="5FAC9E8E"/>
    <w:rsid w:val="61756676"/>
    <w:rsid w:val="619756E1"/>
    <w:rsid w:val="63B00787"/>
    <w:rsid w:val="65723760"/>
    <w:rsid w:val="6578A5F6"/>
    <w:rsid w:val="661038CE"/>
    <w:rsid w:val="66247A9B"/>
    <w:rsid w:val="665622AD"/>
    <w:rsid w:val="66EE32A6"/>
    <w:rsid w:val="68989DB8"/>
    <w:rsid w:val="6D4C1AF0"/>
    <w:rsid w:val="6DDFAEF7"/>
    <w:rsid w:val="6E7EAE09"/>
    <w:rsid w:val="7205BBA9"/>
    <w:rsid w:val="7266CB8F"/>
    <w:rsid w:val="72957A4B"/>
    <w:rsid w:val="731B7300"/>
    <w:rsid w:val="743BD168"/>
    <w:rsid w:val="796F8629"/>
    <w:rsid w:val="7C4DA2C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A159B8"/>
  <w15:chartTrackingRefBased/>
  <w15:docId w15:val="{56536766-CF91-4852-ADC9-53487597C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B3AB3"/>
    <w:pPr>
      <w:spacing w:line="280" w:lineRule="exact"/>
    </w:pPr>
    <w:rPr>
      <w:sz w:val="20"/>
    </w:rPr>
  </w:style>
  <w:style w:type="paragraph" w:styleId="berschrift1">
    <w:name w:val="heading 1"/>
    <w:basedOn w:val="Standard"/>
    <w:next w:val="Standard"/>
    <w:link w:val="berschrift1Zchn"/>
    <w:uiPriority w:val="9"/>
    <w:qFormat/>
    <w:rsid w:val="00513657"/>
    <w:pPr>
      <w:keepNext/>
      <w:keepLines/>
      <w:spacing w:line="240" w:lineRule="auto"/>
      <w:outlineLvl w:val="0"/>
    </w:pPr>
    <w:rPr>
      <w:rFonts w:ascii="Arial" w:eastAsiaTheme="majorEastAsia" w:hAnsi="Arial" w:cs="Times New Roman (Überschriften"/>
      <w:b/>
      <w:caps/>
      <w:color w:val="303059" w:themeColor="accent3"/>
      <w:sz w:val="44"/>
      <w:szCs w:val="32"/>
    </w:rPr>
  </w:style>
  <w:style w:type="paragraph" w:styleId="berschrift2">
    <w:name w:val="heading 2"/>
    <w:basedOn w:val="Standard"/>
    <w:next w:val="Standard"/>
    <w:link w:val="berschrift2Zchn"/>
    <w:uiPriority w:val="9"/>
    <w:unhideWhenUsed/>
    <w:qFormat/>
    <w:rsid w:val="009A289D"/>
    <w:pPr>
      <w:keepNext/>
      <w:keepLines/>
      <w:spacing w:after="120" w:line="240" w:lineRule="auto"/>
      <w:outlineLvl w:val="1"/>
    </w:pPr>
    <w:rPr>
      <w:rFonts w:ascii="Arial" w:eastAsiaTheme="majorEastAsia" w:hAnsi="Arial" w:cstheme="majorBidi"/>
      <w:b/>
      <w:color w:val="8D82B1" w:themeColor="accent1"/>
      <w:sz w:val="28"/>
      <w:szCs w:val="26"/>
    </w:rPr>
  </w:style>
  <w:style w:type="paragraph" w:styleId="berschrift3">
    <w:name w:val="heading 3"/>
    <w:basedOn w:val="Standard"/>
    <w:next w:val="Standard"/>
    <w:link w:val="berschrift3Zchn"/>
    <w:uiPriority w:val="9"/>
    <w:unhideWhenUsed/>
    <w:qFormat/>
    <w:rsid w:val="00A6428B"/>
    <w:pPr>
      <w:keepNext/>
      <w:keepLines/>
      <w:spacing w:line="240" w:lineRule="auto"/>
      <w:outlineLvl w:val="2"/>
    </w:pPr>
    <w:rPr>
      <w:rFonts w:asciiTheme="majorHAnsi" w:eastAsiaTheme="majorEastAsia" w:hAnsiTheme="majorHAnsi" w:cstheme="majorBidi"/>
      <w:b/>
      <w:color w:val="303059" w:themeColor="accent3"/>
      <w:sz w:val="24"/>
    </w:rPr>
  </w:style>
  <w:style w:type="paragraph" w:styleId="berschrift4">
    <w:name w:val="heading 4"/>
    <w:basedOn w:val="Standard"/>
    <w:next w:val="Standard"/>
    <w:link w:val="berschrift4Zchn"/>
    <w:uiPriority w:val="9"/>
    <w:unhideWhenUsed/>
    <w:qFormat/>
    <w:rsid w:val="00C1202C"/>
    <w:pPr>
      <w:keepNext/>
      <w:keepLines/>
      <w:spacing w:line="240" w:lineRule="auto"/>
      <w:outlineLvl w:val="3"/>
    </w:pPr>
    <w:rPr>
      <w:rFonts w:asciiTheme="majorHAnsi" w:eastAsiaTheme="majorEastAsia" w:hAnsiTheme="majorHAnsi" w:cstheme="majorBidi"/>
      <w:b/>
      <w:iCs/>
      <w:color w:val="8D82B1" w:themeColor="accent1"/>
    </w:rPr>
  </w:style>
  <w:style w:type="paragraph" w:styleId="berschrift5">
    <w:name w:val="heading 5"/>
    <w:basedOn w:val="Standard"/>
    <w:next w:val="Standard"/>
    <w:link w:val="berschrift5Zchn"/>
    <w:uiPriority w:val="9"/>
    <w:semiHidden/>
    <w:unhideWhenUsed/>
    <w:qFormat/>
    <w:rsid w:val="00C1202C"/>
    <w:pPr>
      <w:keepNext/>
      <w:keepLines/>
      <w:spacing w:before="40"/>
      <w:outlineLvl w:val="4"/>
    </w:pPr>
    <w:rPr>
      <w:rFonts w:asciiTheme="majorHAnsi" w:eastAsiaTheme="majorEastAsia" w:hAnsiTheme="majorHAnsi" w:cstheme="majorBidi"/>
      <w:color w:val="8D82B1"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13657"/>
    <w:rPr>
      <w:rFonts w:ascii="Arial" w:eastAsiaTheme="majorEastAsia" w:hAnsi="Arial" w:cs="Times New Roman (Überschriften"/>
      <w:b/>
      <w:caps/>
      <w:color w:val="303059" w:themeColor="accent3"/>
      <w:sz w:val="44"/>
      <w:szCs w:val="32"/>
    </w:rPr>
  </w:style>
  <w:style w:type="paragraph" w:styleId="Titel">
    <w:name w:val="Title"/>
    <w:basedOn w:val="Standard"/>
    <w:next w:val="Standard"/>
    <w:link w:val="TitelZchn"/>
    <w:uiPriority w:val="10"/>
    <w:qFormat/>
    <w:rsid w:val="00C1202C"/>
    <w:pPr>
      <w:spacing w:line="240" w:lineRule="auto"/>
      <w:contextualSpacing/>
    </w:pPr>
    <w:rPr>
      <w:rFonts w:ascii="Arial" w:eastAsiaTheme="majorEastAsia" w:hAnsi="Arial" w:cstheme="majorBidi"/>
      <w:b/>
      <w:color w:val="303059" w:themeColor="accent3"/>
      <w:spacing w:val="-10"/>
      <w:kern w:val="28"/>
      <w:sz w:val="60"/>
      <w:szCs w:val="56"/>
    </w:rPr>
  </w:style>
  <w:style w:type="character" w:customStyle="1" w:styleId="TitelZchn">
    <w:name w:val="Titel Zchn"/>
    <w:basedOn w:val="Absatz-Standardschriftart"/>
    <w:link w:val="Titel"/>
    <w:uiPriority w:val="10"/>
    <w:rsid w:val="00C1202C"/>
    <w:rPr>
      <w:rFonts w:ascii="Arial" w:eastAsiaTheme="majorEastAsia" w:hAnsi="Arial" w:cstheme="majorBidi"/>
      <w:b/>
      <w:color w:val="303059" w:themeColor="accent3"/>
      <w:spacing w:val="-10"/>
      <w:kern w:val="28"/>
      <w:sz w:val="60"/>
      <w:szCs w:val="56"/>
    </w:rPr>
  </w:style>
  <w:style w:type="table" w:customStyle="1" w:styleId="Formatvorlage1">
    <w:name w:val="Formatvorlage 1"/>
    <w:basedOn w:val="NormaleTabelle"/>
    <w:uiPriority w:val="99"/>
    <w:rsid w:val="00DD2F1D"/>
    <w:rPr>
      <w:rFonts w:ascii="Arial" w:hAnsi="Arial"/>
    </w:rPr>
    <w:tblPr/>
  </w:style>
  <w:style w:type="character" w:customStyle="1" w:styleId="berschrift2Zchn">
    <w:name w:val="Überschrift 2 Zchn"/>
    <w:basedOn w:val="Absatz-Standardschriftart"/>
    <w:link w:val="berschrift2"/>
    <w:uiPriority w:val="9"/>
    <w:rsid w:val="009A289D"/>
    <w:rPr>
      <w:rFonts w:ascii="Arial" w:eastAsiaTheme="majorEastAsia" w:hAnsi="Arial" w:cstheme="majorBidi"/>
      <w:b/>
      <w:color w:val="8D82B1" w:themeColor="accent1"/>
      <w:sz w:val="28"/>
      <w:szCs w:val="26"/>
    </w:rPr>
  </w:style>
  <w:style w:type="character" w:customStyle="1" w:styleId="berschrift3Zchn">
    <w:name w:val="Überschrift 3 Zchn"/>
    <w:basedOn w:val="Absatz-Standardschriftart"/>
    <w:link w:val="berschrift3"/>
    <w:uiPriority w:val="9"/>
    <w:rsid w:val="00A6428B"/>
    <w:rPr>
      <w:rFonts w:asciiTheme="majorHAnsi" w:eastAsiaTheme="majorEastAsia" w:hAnsiTheme="majorHAnsi" w:cstheme="majorBidi"/>
      <w:b/>
      <w:color w:val="303059" w:themeColor="accent3"/>
    </w:rPr>
  </w:style>
  <w:style w:type="character" w:customStyle="1" w:styleId="berschrift4Zchn">
    <w:name w:val="Überschrift 4 Zchn"/>
    <w:basedOn w:val="Absatz-Standardschriftart"/>
    <w:link w:val="berschrift4"/>
    <w:uiPriority w:val="9"/>
    <w:rsid w:val="00C1202C"/>
    <w:rPr>
      <w:rFonts w:asciiTheme="majorHAnsi" w:eastAsiaTheme="majorEastAsia" w:hAnsiTheme="majorHAnsi" w:cstheme="majorBidi"/>
      <w:b/>
      <w:iCs/>
      <w:color w:val="8D82B1" w:themeColor="accent1"/>
      <w:sz w:val="20"/>
    </w:rPr>
  </w:style>
  <w:style w:type="character" w:customStyle="1" w:styleId="berschrift5Zchn">
    <w:name w:val="Überschrift 5 Zchn"/>
    <w:basedOn w:val="Absatz-Standardschriftart"/>
    <w:link w:val="berschrift5"/>
    <w:uiPriority w:val="9"/>
    <w:semiHidden/>
    <w:rsid w:val="00C1202C"/>
    <w:rPr>
      <w:rFonts w:asciiTheme="majorHAnsi" w:eastAsiaTheme="majorEastAsia" w:hAnsiTheme="majorHAnsi" w:cstheme="majorBidi"/>
      <w:color w:val="8D82B1" w:themeColor="accent1"/>
      <w:sz w:val="20"/>
    </w:rPr>
  </w:style>
  <w:style w:type="paragraph" w:styleId="Untertitel">
    <w:name w:val="Subtitle"/>
    <w:basedOn w:val="Standard"/>
    <w:next w:val="Standard"/>
    <w:link w:val="UntertitelZchn"/>
    <w:uiPriority w:val="11"/>
    <w:qFormat/>
    <w:rsid w:val="00C1202C"/>
    <w:pPr>
      <w:numPr>
        <w:ilvl w:val="1"/>
      </w:numPr>
      <w:spacing w:line="240" w:lineRule="auto"/>
    </w:pPr>
    <w:rPr>
      <w:rFonts w:eastAsiaTheme="minorEastAsia"/>
      <w:color w:val="494848" w:themeColor="accent2"/>
      <w:spacing w:val="15"/>
      <w:sz w:val="22"/>
      <w:szCs w:val="22"/>
    </w:rPr>
  </w:style>
  <w:style w:type="character" w:customStyle="1" w:styleId="UntertitelZchn">
    <w:name w:val="Untertitel Zchn"/>
    <w:basedOn w:val="Absatz-Standardschriftart"/>
    <w:link w:val="Untertitel"/>
    <w:uiPriority w:val="11"/>
    <w:rsid w:val="00C1202C"/>
    <w:rPr>
      <w:rFonts w:eastAsiaTheme="minorEastAsia"/>
      <w:color w:val="494848" w:themeColor="accent2"/>
      <w:spacing w:val="15"/>
      <w:sz w:val="22"/>
      <w:szCs w:val="22"/>
    </w:rPr>
  </w:style>
  <w:style w:type="character" w:styleId="IntensiverVerweis">
    <w:name w:val="Intense Reference"/>
    <w:basedOn w:val="Absatz-Standardschriftart"/>
    <w:uiPriority w:val="32"/>
    <w:qFormat/>
    <w:rsid w:val="00C1202C"/>
    <w:rPr>
      <w:b/>
      <w:bCs/>
      <w:smallCaps/>
      <w:color w:val="8D82B1" w:themeColor="accent1"/>
      <w:spacing w:val="5"/>
    </w:rPr>
  </w:style>
  <w:style w:type="paragraph" w:styleId="Listenabsatz">
    <w:name w:val="List Paragraph"/>
    <w:basedOn w:val="Standard"/>
    <w:link w:val="ListenabsatzZchn"/>
    <w:uiPriority w:val="34"/>
    <w:qFormat/>
    <w:rsid w:val="002B0FEA"/>
    <w:pPr>
      <w:ind w:left="720"/>
      <w:contextualSpacing/>
    </w:pPr>
  </w:style>
  <w:style w:type="character" w:styleId="Buchtitel">
    <w:name w:val="Book Title"/>
    <w:basedOn w:val="Absatz-Standardschriftart"/>
    <w:uiPriority w:val="33"/>
    <w:qFormat/>
    <w:rsid w:val="002B0FEA"/>
    <w:rPr>
      <w:b/>
      <w:bCs/>
      <w:i/>
      <w:iCs/>
      <w:spacing w:val="5"/>
    </w:rPr>
  </w:style>
  <w:style w:type="character" w:styleId="Erwhnung">
    <w:name w:val="Mention"/>
    <w:basedOn w:val="Absatz-Standardschriftart"/>
    <w:uiPriority w:val="99"/>
    <w:unhideWhenUsed/>
    <w:rsid w:val="00A6428B"/>
    <w:rPr>
      <w:color w:val="2B579A"/>
      <w:shd w:val="clear" w:color="auto" w:fill="E1DFDD"/>
    </w:rPr>
  </w:style>
  <w:style w:type="paragraph" w:styleId="IntensivesZitat">
    <w:name w:val="Intense Quote"/>
    <w:basedOn w:val="Standard"/>
    <w:next w:val="Standard"/>
    <w:link w:val="IntensivesZitatZchn"/>
    <w:uiPriority w:val="30"/>
    <w:qFormat/>
    <w:rsid w:val="002B0FEA"/>
    <w:pPr>
      <w:pBdr>
        <w:top w:val="single" w:sz="4" w:space="10" w:color="8D82B1" w:themeColor="accent1"/>
        <w:bottom w:val="single" w:sz="4" w:space="10" w:color="8D82B1" w:themeColor="accent1"/>
      </w:pBdr>
      <w:spacing w:before="360" w:after="360" w:line="240" w:lineRule="auto"/>
      <w:ind w:left="862" w:right="862"/>
      <w:jc w:val="center"/>
    </w:pPr>
    <w:rPr>
      <w:rFonts w:cs="Times New Roman (Textkörper CS)"/>
      <w:b/>
      <w:iCs/>
      <w:color w:val="8D82B1" w:themeColor="accent1"/>
    </w:rPr>
  </w:style>
  <w:style w:type="character" w:customStyle="1" w:styleId="IntensivesZitatZchn">
    <w:name w:val="Intensives Zitat Zchn"/>
    <w:basedOn w:val="Absatz-Standardschriftart"/>
    <w:link w:val="IntensivesZitat"/>
    <w:uiPriority w:val="30"/>
    <w:rsid w:val="002B0FEA"/>
    <w:rPr>
      <w:rFonts w:cs="Times New Roman (Textkörper CS)"/>
      <w:b/>
      <w:iCs/>
      <w:color w:val="8D82B1" w:themeColor="accent1"/>
      <w:sz w:val="20"/>
    </w:rPr>
  </w:style>
  <w:style w:type="paragraph" w:styleId="Zitat">
    <w:name w:val="Quote"/>
    <w:basedOn w:val="Standard"/>
    <w:next w:val="Standard"/>
    <w:link w:val="ZitatZchn"/>
    <w:uiPriority w:val="29"/>
    <w:qFormat/>
    <w:rsid w:val="002B0FEA"/>
    <w:pPr>
      <w:spacing w:before="200" w:after="160"/>
      <w:ind w:left="864" w:right="864"/>
      <w:jc w:val="center"/>
    </w:pPr>
    <w:rPr>
      <w:i/>
      <w:iCs/>
      <w:color w:val="303059" w:themeColor="accent3"/>
    </w:rPr>
  </w:style>
  <w:style w:type="character" w:customStyle="1" w:styleId="ZitatZchn">
    <w:name w:val="Zitat Zchn"/>
    <w:basedOn w:val="Absatz-Standardschriftart"/>
    <w:link w:val="Zitat"/>
    <w:uiPriority w:val="29"/>
    <w:rsid w:val="002B0FEA"/>
    <w:rPr>
      <w:i/>
      <w:iCs/>
      <w:color w:val="303059" w:themeColor="accent3"/>
      <w:sz w:val="20"/>
    </w:rPr>
  </w:style>
  <w:style w:type="character" w:styleId="Fett">
    <w:name w:val="Strong"/>
    <w:basedOn w:val="Absatz-Standardschriftart"/>
    <w:uiPriority w:val="22"/>
    <w:qFormat/>
    <w:rsid w:val="002B0FEA"/>
    <w:rPr>
      <w:b/>
      <w:bCs/>
    </w:rPr>
  </w:style>
  <w:style w:type="character" w:styleId="IntensiveHervorhebung">
    <w:name w:val="Intense Emphasis"/>
    <w:basedOn w:val="Absatz-Standardschriftart"/>
    <w:uiPriority w:val="21"/>
    <w:qFormat/>
    <w:rsid w:val="002B0FEA"/>
    <w:rPr>
      <w:i/>
      <w:iCs/>
      <w:color w:val="8D82B1" w:themeColor="accent1"/>
    </w:rPr>
  </w:style>
  <w:style w:type="character" w:styleId="Hervorhebung">
    <w:name w:val="Emphasis"/>
    <w:basedOn w:val="Absatz-Standardschriftart"/>
    <w:uiPriority w:val="20"/>
    <w:qFormat/>
    <w:rsid w:val="002B0FEA"/>
    <w:rPr>
      <w:i/>
      <w:iCs/>
    </w:rPr>
  </w:style>
  <w:style w:type="character" w:styleId="SchwacheHervorhebung">
    <w:name w:val="Subtle Emphasis"/>
    <w:basedOn w:val="Absatz-Standardschriftart"/>
    <w:uiPriority w:val="19"/>
    <w:qFormat/>
    <w:rsid w:val="002B0FEA"/>
    <w:rPr>
      <w:i/>
      <w:iCs/>
      <w:color w:val="404040" w:themeColor="text1" w:themeTint="BF"/>
    </w:rPr>
  </w:style>
  <w:style w:type="paragraph" w:styleId="Kopfzeile">
    <w:name w:val="header"/>
    <w:basedOn w:val="Standard"/>
    <w:link w:val="KopfzeileZchn"/>
    <w:uiPriority w:val="99"/>
    <w:unhideWhenUsed/>
    <w:rsid w:val="002B0FEA"/>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2B0FEA"/>
    <w:rPr>
      <w:sz w:val="20"/>
    </w:rPr>
  </w:style>
  <w:style w:type="paragraph" w:styleId="Fuzeile">
    <w:name w:val="footer"/>
    <w:basedOn w:val="Standard"/>
    <w:link w:val="FuzeileZchn"/>
    <w:uiPriority w:val="99"/>
    <w:unhideWhenUsed/>
    <w:rsid w:val="002B0FEA"/>
    <w:pPr>
      <w:tabs>
        <w:tab w:val="center" w:pos="4536"/>
        <w:tab w:val="right" w:pos="9072"/>
      </w:tabs>
      <w:spacing w:line="240" w:lineRule="auto"/>
    </w:pPr>
    <w:rPr>
      <w:color w:val="7F7F7F" w:themeColor="text1" w:themeTint="80"/>
      <w:sz w:val="16"/>
    </w:rPr>
  </w:style>
  <w:style w:type="character" w:customStyle="1" w:styleId="FuzeileZchn">
    <w:name w:val="Fußzeile Zchn"/>
    <w:basedOn w:val="Absatz-Standardschriftart"/>
    <w:link w:val="Fuzeile"/>
    <w:uiPriority w:val="99"/>
    <w:rsid w:val="002B0FEA"/>
    <w:rPr>
      <w:color w:val="7F7F7F" w:themeColor="text1" w:themeTint="80"/>
      <w:sz w:val="16"/>
    </w:rPr>
  </w:style>
  <w:style w:type="character" w:styleId="Hyperlink">
    <w:name w:val="Hyperlink"/>
    <w:basedOn w:val="Absatz-Standardschriftart"/>
    <w:uiPriority w:val="99"/>
    <w:unhideWhenUsed/>
    <w:rsid w:val="008F2F0E"/>
    <w:rPr>
      <w:color w:val="EA4F60"/>
      <w:u w:val="single"/>
    </w:rPr>
  </w:style>
  <w:style w:type="character" w:styleId="BesuchterLink">
    <w:name w:val="FollowedHyperlink"/>
    <w:basedOn w:val="Absatz-Standardschriftart"/>
    <w:uiPriority w:val="99"/>
    <w:semiHidden/>
    <w:unhideWhenUsed/>
    <w:rsid w:val="00952996"/>
    <w:rPr>
      <w:color w:val="ADABAB" w:themeColor="followedHyperlink"/>
      <w:u w:val="single"/>
    </w:rPr>
  </w:style>
  <w:style w:type="character" w:styleId="NichtaufgelsteErwhnung">
    <w:name w:val="Unresolved Mention"/>
    <w:basedOn w:val="Absatz-Standardschriftart"/>
    <w:uiPriority w:val="99"/>
    <w:semiHidden/>
    <w:unhideWhenUsed/>
    <w:rsid w:val="008F2F0E"/>
    <w:rPr>
      <w:color w:val="605E5C"/>
      <w:shd w:val="clear" w:color="auto" w:fill="E1DFDD"/>
    </w:rPr>
  </w:style>
  <w:style w:type="paragraph" w:styleId="KeinLeerraum">
    <w:name w:val="No Spacing"/>
    <w:uiPriority w:val="1"/>
    <w:qFormat/>
    <w:rsid w:val="004D7B46"/>
    <w:rPr>
      <w:sz w:val="20"/>
    </w:rPr>
  </w:style>
  <w:style w:type="table" w:styleId="Tabellenraster">
    <w:name w:val="Table Grid"/>
    <w:basedOn w:val="NormaleTabelle"/>
    <w:uiPriority w:val="39"/>
    <w:rsid w:val="009A28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4Akzent1">
    <w:name w:val="Grid Table 4 Accent 1"/>
    <w:basedOn w:val="NormaleTabelle"/>
    <w:uiPriority w:val="49"/>
    <w:rsid w:val="009A289D"/>
    <w:tblPr>
      <w:tblStyleRowBandSize w:val="1"/>
      <w:tblStyleColBandSize w:val="1"/>
      <w:tblBorders>
        <w:top w:val="single" w:sz="4" w:space="0" w:color="BAB3D0" w:themeColor="accent1" w:themeTint="99"/>
        <w:left w:val="single" w:sz="4" w:space="0" w:color="BAB3D0" w:themeColor="accent1" w:themeTint="99"/>
        <w:bottom w:val="single" w:sz="4" w:space="0" w:color="BAB3D0" w:themeColor="accent1" w:themeTint="99"/>
        <w:right w:val="single" w:sz="4" w:space="0" w:color="BAB3D0" w:themeColor="accent1" w:themeTint="99"/>
        <w:insideH w:val="single" w:sz="4" w:space="0" w:color="BAB3D0" w:themeColor="accent1" w:themeTint="99"/>
        <w:insideV w:val="single" w:sz="4" w:space="0" w:color="BAB3D0" w:themeColor="accent1" w:themeTint="99"/>
      </w:tblBorders>
    </w:tblPr>
    <w:tblStylePr w:type="firstRow">
      <w:rPr>
        <w:b/>
        <w:bCs/>
        <w:color w:val="FFFFFF" w:themeColor="background1"/>
      </w:rPr>
      <w:tblPr/>
      <w:tcPr>
        <w:tcBorders>
          <w:top w:val="single" w:sz="4" w:space="0" w:color="8D82B1" w:themeColor="accent1"/>
          <w:left w:val="single" w:sz="4" w:space="0" w:color="8D82B1" w:themeColor="accent1"/>
          <w:bottom w:val="single" w:sz="4" w:space="0" w:color="8D82B1" w:themeColor="accent1"/>
          <w:right w:val="single" w:sz="4" w:space="0" w:color="8D82B1" w:themeColor="accent1"/>
          <w:insideH w:val="nil"/>
          <w:insideV w:val="nil"/>
        </w:tcBorders>
        <w:shd w:val="clear" w:color="auto" w:fill="8D82B1" w:themeFill="accent1"/>
      </w:tcPr>
    </w:tblStylePr>
    <w:tblStylePr w:type="lastRow">
      <w:rPr>
        <w:b/>
        <w:bCs/>
      </w:rPr>
      <w:tblPr/>
      <w:tcPr>
        <w:tcBorders>
          <w:top w:val="double" w:sz="4" w:space="0" w:color="8D82B1" w:themeColor="accent1"/>
        </w:tcBorders>
      </w:tcPr>
    </w:tblStylePr>
    <w:tblStylePr w:type="firstCol">
      <w:rPr>
        <w:b/>
        <w:bCs/>
      </w:rPr>
    </w:tblStylePr>
    <w:tblStylePr w:type="lastCol">
      <w:rPr>
        <w:b/>
        <w:bCs/>
      </w:rPr>
    </w:tblStylePr>
    <w:tblStylePr w:type="band1Vert">
      <w:tblPr/>
      <w:tcPr>
        <w:shd w:val="clear" w:color="auto" w:fill="E8E5EF" w:themeFill="accent1" w:themeFillTint="33"/>
      </w:tcPr>
    </w:tblStylePr>
    <w:tblStylePr w:type="band1Horz">
      <w:tblPr/>
      <w:tcPr>
        <w:shd w:val="clear" w:color="auto" w:fill="E8E5EF" w:themeFill="accent1" w:themeFillTint="33"/>
      </w:tcPr>
    </w:tblStylePr>
  </w:style>
  <w:style w:type="table" w:styleId="Gitternetztabelle4Akzent4">
    <w:name w:val="Grid Table 4 Accent 4"/>
    <w:basedOn w:val="NormaleTabelle"/>
    <w:uiPriority w:val="49"/>
    <w:rsid w:val="009A289D"/>
    <w:tblPr>
      <w:tblStyleRowBandSize w:val="1"/>
      <w:tblStyleColBandSize w:val="1"/>
      <w:tblBorders>
        <w:top w:val="single" w:sz="4" w:space="0" w:color="DAE0EB" w:themeColor="accent4" w:themeTint="99"/>
        <w:left w:val="single" w:sz="4" w:space="0" w:color="DAE0EB" w:themeColor="accent4" w:themeTint="99"/>
        <w:bottom w:val="single" w:sz="4" w:space="0" w:color="DAE0EB" w:themeColor="accent4" w:themeTint="99"/>
        <w:right w:val="single" w:sz="4" w:space="0" w:color="DAE0EB" w:themeColor="accent4" w:themeTint="99"/>
        <w:insideH w:val="single" w:sz="4" w:space="0" w:color="DAE0EB" w:themeColor="accent4" w:themeTint="99"/>
        <w:insideV w:val="single" w:sz="4" w:space="0" w:color="DAE0EB" w:themeColor="accent4" w:themeTint="99"/>
      </w:tblBorders>
    </w:tblPr>
    <w:tblStylePr w:type="firstRow">
      <w:rPr>
        <w:b/>
        <w:bCs/>
        <w:color w:val="FFFFFF" w:themeColor="background1"/>
      </w:rPr>
      <w:tblPr/>
      <w:tcPr>
        <w:tcBorders>
          <w:top w:val="single" w:sz="4" w:space="0" w:color="C3CDDF" w:themeColor="accent4"/>
          <w:left w:val="single" w:sz="4" w:space="0" w:color="C3CDDF" w:themeColor="accent4"/>
          <w:bottom w:val="single" w:sz="4" w:space="0" w:color="C3CDDF" w:themeColor="accent4"/>
          <w:right w:val="single" w:sz="4" w:space="0" w:color="C3CDDF" w:themeColor="accent4"/>
          <w:insideH w:val="nil"/>
          <w:insideV w:val="nil"/>
        </w:tcBorders>
        <w:shd w:val="clear" w:color="auto" w:fill="C3CDDF" w:themeFill="accent4"/>
      </w:tcPr>
    </w:tblStylePr>
    <w:tblStylePr w:type="lastRow">
      <w:rPr>
        <w:b/>
        <w:bCs/>
      </w:rPr>
      <w:tblPr/>
      <w:tcPr>
        <w:tcBorders>
          <w:top w:val="double" w:sz="4" w:space="0" w:color="C3CDDF" w:themeColor="accent4"/>
        </w:tcBorders>
      </w:tcPr>
    </w:tblStylePr>
    <w:tblStylePr w:type="firstCol">
      <w:rPr>
        <w:b/>
        <w:bCs/>
      </w:rPr>
    </w:tblStylePr>
    <w:tblStylePr w:type="lastCol">
      <w:rPr>
        <w:b/>
        <w:bCs/>
      </w:rPr>
    </w:tblStylePr>
    <w:tblStylePr w:type="band1Vert">
      <w:tblPr/>
      <w:tcPr>
        <w:shd w:val="clear" w:color="auto" w:fill="F2F4F8" w:themeFill="accent4" w:themeFillTint="33"/>
      </w:tcPr>
    </w:tblStylePr>
    <w:tblStylePr w:type="band1Horz">
      <w:tblPr/>
      <w:tcPr>
        <w:shd w:val="clear" w:color="auto" w:fill="F2F4F8" w:themeFill="accent4" w:themeFillTint="33"/>
      </w:tcPr>
    </w:tblStylePr>
  </w:style>
  <w:style w:type="table" w:styleId="Gitternetztabelle4Akzent3">
    <w:name w:val="Grid Table 4 Accent 3"/>
    <w:basedOn w:val="NormaleTabelle"/>
    <w:uiPriority w:val="49"/>
    <w:rsid w:val="009A289D"/>
    <w:tblPr>
      <w:tblStyleRowBandSize w:val="1"/>
      <w:tblStyleColBandSize w:val="1"/>
      <w:tblBorders>
        <w:top w:val="single" w:sz="4" w:space="0" w:color="6D6DB0" w:themeColor="accent3" w:themeTint="99"/>
        <w:left w:val="single" w:sz="4" w:space="0" w:color="6D6DB0" w:themeColor="accent3" w:themeTint="99"/>
        <w:bottom w:val="single" w:sz="4" w:space="0" w:color="6D6DB0" w:themeColor="accent3" w:themeTint="99"/>
        <w:right w:val="single" w:sz="4" w:space="0" w:color="6D6DB0" w:themeColor="accent3" w:themeTint="99"/>
        <w:insideH w:val="single" w:sz="4" w:space="0" w:color="6D6DB0" w:themeColor="accent3" w:themeTint="99"/>
        <w:insideV w:val="single" w:sz="4" w:space="0" w:color="6D6DB0" w:themeColor="accent3" w:themeTint="99"/>
      </w:tblBorders>
    </w:tblPr>
    <w:tblStylePr w:type="firstRow">
      <w:rPr>
        <w:b/>
        <w:bCs/>
        <w:color w:val="FFFFFF" w:themeColor="background1"/>
      </w:rPr>
      <w:tblPr/>
      <w:tcPr>
        <w:tcBorders>
          <w:top w:val="single" w:sz="4" w:space="0" w:color="303059" w:themeColor="accent3"/>
          <w:left w:val="single" w:sz="4" w:space="0" w:color="303059" w:themeColor="accent3"/>
          <w:bottom w:val="single" w:sz="4" w:space="0" w:color="303059" w:themeColor="accent3"/>
          <w:right w:val="single" w:sz="4" w:space="0" w:color="303059" w:themeColor="accent3"/>
          <w:insideH w:val="nil"/>
          <w:insideV w:val="nil"/>
        </w:tcBorders>
        <w:shd w:val="clear" w:color="auto" w:fill="303059" w:themeFill="accent3"/>
      </w:tcPr>
    </w:tblStylePr>
    <w:tblStylePr w:type="lastRow">
      <w:rPr>
        <w:b/>
        <w:bCs/>
      </w:rPr>
      <w:tblPr/>
      <w:tcPr>
        <w:tcBorders>
          <w:top w:val="double" w:sz="4" w:space="0" w:color="303059" w:themeColor="accent3"/>
        </w:tcBorders>
      </w:tcPr>
    </w:tblStylePr>
    <w:tblStylePr w:type="firstCol">
      <w:rPr>
        <w:b/>
        <w:bCs/>
      </w:rPr>
    </w:tblStylePr>
    <w:tblStylePr w:type="lastCol">
      <w:rPr>
        <w:b/>
        <w:bCs/>
      </w:rPr>
    </w:tblStylePr>
    <w:tblStylePr w:type="band1Vert">
      <w:tblPr/>
      <w:tcPr>
        <w:shd w:val="clear" w:color="auto" w:fill="CECEE4" w:themeFill="accent3" w:themeFillTint="33"/>
      </w:tcPr>
    </w:tblStylePr>
    <w:tblStylePr w:type="band1Horz">
      <w:tblPr/>
      <w:tcPr>
        <w:shd w:val="clear" w:color="auto" w:fill="CECEE4" w:themeFill="accent3" w:themeFillTint="33"/>
      </w:tcPr>
    </w:tblStylePr>
  </w:style>
  <w:style w:type="table" w:styleId="Gitternetztabelle5dunkel">
    <w:name w:val="Grid Table 5 Dark"/>
    <w:basedOn w:val="NormaleTabelle"/>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itternetztabelle5dunkelAkzent2">
    <w:name w:val="Grid Table 5 Dark Accent 2"/>
    <w:basedOn w:val="NormaleTabelle"/>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DADA"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94848"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94848"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94848"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94848" w:themeFill="accent2"/>
      </w:tcPr>
    </w:tblStylePr>
    <w:tblStylePr w:type="band1Vert">
      <w:tblPr/>
      <w:tcPr>
        <w:shd w:val="clear" w:color="auto" w:fill="B6B5B5" w:themeFill="accent2" w:themeFillTint="66"/>
      </w:tcPr>
    </w:tblStylePr>
    <w:tblStylePr w:type="band1Horz">
      <w:tblPr/>
      <w:tcPr>
        <w:shd w:val="clear" w:color="auto" w:fill="B6B5B5" w:themeFill="accent2" w:themeFillTint="66"/>
      </w:tcPr>
    </w:tblStylePr>
  </w:style>
  <w:style w:type="table" w:styleId="Gitternetztabelle5dunkelAkzent1">
    <w:name w:val="Grid Table 5 Dark Accent 1"/>
    <w:basedOn w:val="NormaleTabelle"/>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8E5E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D82B1"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D82B1"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D82B1"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D82B1" w:themeFill="accent1"/>
      </w:tcPr>
    </w:tblStylePr>
    <w:tblStylePr w:type="band1Vert">
      <w:tblPr/>
      <w:tcPr>
        <w:shd w:val="clear" w:color="auto" w:fill="D1CCDF" w:themeFill="accent1" w:themeFillTint="66"/>
      </w:tcPr>
    </w:tblStylePr>
    <w:tblStylePr w:type="band1Horz">
      <w:tblPr/>
      <w:tcPr>
        <w:shd w:val="clear" w:color="auto" w:fill="D1CCDF" w:themeFill="accent1" w:themeFillTint="66"/>
      </w:tcPr>
    </w:tblStylePr>
  </w:style>
  <w:style w:type="table" w:styleId="Gitternetztabelle6farbigAkzent1">
    <w:name w:val="Grid Table 6 Colorful Accent 1"/>
    <w:basedOn w:val="NormaleTabelle"/>
    <w:uiPriority w:val="51"/>
    <w:rsid w:val="009A289D"/>
    <w:rPr>
      <w:color w:val="64588D" w:themeColor="accent1" w:themeShade="BF"/>
    </w:rPr>
    <w:tblPr>
      <w:tblStyleRowBandSize w:val="1"/>
      <w:tblStyleColBandSize w:val="1"/>
      <w:tblBorders>
        <w:top w:val="single" w:sz="4" w:space="0" w:color="BAB3D0" w:themeColor="accent1" w:themeTint="99"/>
        <w:left w:val="single" w:sz="4" w:space="0" w:color="BAB3D0" w:themeColor="accent1" w:themeTint="99"/>
        <w:bottom w:val="single" w:sz="4" w:space="0" w:color="BAB3D0" w:themeColor="accent1" w:themeTint="99"/>
        <w:right w:val="single" w:sz="4" w:space="0" w:color="BAB3D0" w:themeColor="accent1" w:themeTint="99"/>
        <w:insideH w:val="single" w:sz="4" w:space="0" w:color="BAB3D0" w:themeColor="accent1" w:themeTint="99"/>
        <w:insideV w:val="single" w:sz="4" w:space="0" w:color="BAB3D0" w:themeColor="accent1" w:themeTint="99"/>
      </w:tblBorders>
    </w:tblPr>
    <w:tblStylePr w:type="firstRow">
      <w:rPr>
        <w:b/>
        <w:bCs/>
      </w:rPr>
      <w:tblPr/>
      <w:tcPr>
        <w:tcBorders>
          <w:bottom w:val="single" w:sz="12" w:space="0" w:color="BAB3D0" w:themeColor="accent1" w:themeTint="99"/>
        </w:tcBorders>
      </w:tcPr>
    </w:tblStylePr>
    <w:tblStylePr w:type="lastRow">
      <w:rPr>
        <w:b/>
        <w:bCs/>
      </w:rPr>
      <w:tblPr/>
      <w:tcPr>
        <w:tcBorders>
          <w:top w:val="double" w:sz="4" w:space="0" w:color="BAB3D0" w:themeColor="accent1" w:themeTint="99"/>
        </w:tcBorders>
      </w:tcPr>
    </w:tblStylePr>
    <w:tblStylePr w:type="firstCol">
      <w:rPr>
        <w:b/>
        <w:bCs/>
      </w:rPr>
    </w:tblStylePr>
    <w:tblStylePr w:type="lastCol">
      <w:rPr>
        <w:b/>
        <w:bCs/>
      </w:rPr>
    </w:tblStylePr>
    <w:tblStylePr w:type="band1Vert">
      <w:tblPr/>
      <w:tcPr>
        <w:shd w:val="clear" w:color="auto" w:fill="E8E5EF" w:themeFill="accent1" w:themeFillTint="33"/>
      </w:tcPr>
    </w:tblStylePr>
    <w:tblStylePr w:type="band1Horz">
      <w:tblPr/>
      <w:tcPr>
        <w:shd w:val="clear" w:color="auto" w:fill="E8E5EF" w:themeFill="accent1" w:themeFillTint="33"/>
      </w:tcPr>
    </w:tblStylePr>
  </w:style>
  <w:style w:type="character" w:styleId="SchwacherVerweis">
    <w:name w:val="Subtle Reference"/>
    <w:basedOn w:val="Absatz-Standardschriftart"/>
    <w:uiPriority w:val="31"/>
    <w:qFormat/>
    <w:rsid w:val="008516C8"/>
    <w:rPr>
      <w:smallCaps/>
      <w:color w:val="5A5A5A" w:themeColor="text1" w:themeTint="A5"/>
    </w:rPr>
  </w:style>
  <w:style w:type="paragraph" w:customStyle="1" w:styleId="Hinterlegung">
    <w:name w:val="Hinterlegung"/>
    <w:basedOn w:val="berschrift2"/>
    <w:qFormat/>
    <w:rsid w:val="00306568"/>
    <w:pPr>
      <w:shd w:val="clear" w:color="auto" w:fill="8D82B1" w:themeFill="accent1"/>
      <w:spacing w:before="160" w:after="160"/>
    </w:pPr>
    <w:rPr>
      <w:rFonts w:cs="Times New Roman (Überschriften"/>
      <w:caps/>
      <w:color w:val="FFFFFF" w:themeColor="background1"/>
    </w:rPr>
  </w:style>
  <w:style w:type="paragraph" w:styleId="Inhaltsverzeichnisberschrift">
    <w:name w:val="TOC Heading"/>
    <w:basedOn w:val="berschrift1"/>
    <w:next w:val="Standard"/>
    <w:uiPriority w:val="39"/>
    <w:unhideWhenUsed/>
    <w:qFormat/>
    <w:rsid w:val="009017EF"/>
    <w:pPr>
      <w:spacing w:before="480" w:line="276" w:lineRule="auto"/>
      <w:outlineLvl w:val="9"/>
    </w:pPr>
    <w:rPr>
      <w:rFonts w:asciiTheme="majorHAnsi" w:hAnsiTheme="majorHAnsi" w:cstheme="majorBidi"/>
      <w:bCs/>
      <w:caps w:val="0"/>
      <w:color w:val="8D82B1" w:themeColor="accent1"/>
      <w:sz w:val="28"/>
      <w:szCs w:val="28"/>
      <w:lang w:eastAsia="de-DE"/>
    </w:rPr>
  </w:style>
  <w:style w:type="paragraph" w:styleId="Verzeichnis2">
    <w:name w:val="toc 2"/>
    <w:basedOn w:val="Standard"/>
    <w:next w:val="Standard"/>
    <w:autoRedefine/>
    <w:uiPriority w:val="39"/>
    <w:unhideWhenUsed/>
    <w:rsid w:val="00602643"/>
    <w:pPr>
      <w:spacing w:before="120"/>
      <w:ind w:left="200"/>
    </w:pPr>
    <w:rPr>
      <w:rFonts w:cstheme="minorHAnsi"/>
      <w:i/>
      <w:iCs/>
      <w:szCs w:val="20"/>
    </w:rPr>
  </w:style>
  <w:style w:type="paragraph" w:styleId="Verzeichnis1">
    <w:name w:val="toc 1"/>
    <w:basedOn w:val="Standard"/>
    <w:next w:val="Standard"/>
    <w:autoRedefine/>
    <w:uiPriority w:val="39"/>
    <w:unhideWhenUsed/>
    <w:rsid w:val="00535329"/>
    <w:pPr>
      <w:spacing w:before="240" w:after="120"/>
    </w:pPr>
    <w:rPr>
      <w:rFonts w:cstheme="minorHAnsi"/>
      <w:b/>
      <w:bCs/>
      <w:noProof/>
      <w:color w:val="494848" w:themeColor="accent2"/>
      <w:szCs w:val="20"/>
    </w:rPr>
  </w:style>
  <w:style w:type="paragraph" w:styleId="Verzeichnis3">
    <w:name w:val="toc 3"/>
    <w:basedOn w:val="Standard"/>
    <w:next w:val="Standard"/>
    <w:autoRedefine/>
    <w:uiPriority w:val="39"/>
    <w:unhideWhenUsed/>
    <w:rsid w:val="009017EF"/>
    <w:pPr>
      <w:ind w:left="400"/>
    </w:pPr>
    <w:rPr>
      <w:rFonts w:cstheme="minorHAnsi"/>
      <w:szCs w:val="20"/>
    </w:rPr>
  </w:style>
  <w:style w:type="paragraph" w:styleId="Verzeichnis4">
    <w:name w:val="toc 4"/>
    <w:basedOn w:val="Standard"/>
    <w:next w:val="Standard"/>
    <w:autoRedefine/>
    <w:uiPriority w:val="39"/>
    <w:unhideWhenUsed/>
    <w:rsid w:val="009017EF"/>
    <w:pPr>
      <w:ind w:left="600"/>
    </w:pPr>
    <w:rPr>
      <w:rFonts w:cstheme="minorHAnsi"/>
      <w:szCs w:val="20"/>
    </w:rPr>
  </w:style>
  <w:style w:type="paragraph" w:styleId="Verzeichnis5">
    <w:name w:val="toc 5"/>
    <w:basedOn w:val="Standard"/>
    <w:next w:val="Standard"/>
    <w:autoRedefine/>
    <w:uiPriority w:val="39"/>
    <w:unhideWhenUsed/>
    <w:rsid w:val="009017EF"/>
    <w:pPr>
      <w:ind w:left="800"/>
    </w:pPr>
    <w:rPr>
      <w:rFonts w:cstheme="minorHAnsi"/>
      <w:szCs w:val="20"/>
    </w:rPr>
  </w:style>
  <w:style w:type="paragraph" w:styleId="Verzeichnis6">
    <w:name w:val="toc 6"/>
    <w:basedOn w:val="Standard"/>
    <w:next w:val="Standard"/>
    <w:autoRedefine/>
    <w:uiPriority w:val="39"/>
    <w:unhideWhenUsed/>
    <w:rsid w:val="009017EF"/>
    <w:pPr>
      <w:ind w:left="1000"/>
    </w:pPr>
    <w:rPr>
      <w:rFonts w:cstheme="minorHAnsi"/>
      <w:szCs w:val="20"/>
    </w:rPr>
  </w:style>
  <w:style w:type="paragraph" w:styleId="Verzeichnis7">
    <w:name w:val="toc 7"/>
    <w:basedOn w:val="Standard"/>
    <w:next w:val="Standard"/>
    <w:autoRedefine/>
    <w:uiPriority w:val="39"/>
    <w:unhideWhenUsed/>
    <w:rsid w:val="009017EF"/>
    <w:pPr>
      <w:ind w:left="1200"/>
    </w:pPr>
    <w:rPr>
      <w:rFonts w:cstheme="minorHAnsi"/>
      <w:szCs w:val="20"/>
    </w:rPr>
  </w:style>
  <w:style w:type="paragraph" w:styleId="Verzeichnis8">
    <w:name w:val="toc 8"/>
    <w:basedOn w:val="Standard"/>
    <w:next w:val="Standard"/>
    <w:autoRedefine/>
    <w:uiPriority w:val="39"/>
    <w:unhideWhenUsed/>
    <w:rsid w:val="009017EF"/>
    <w:pPr>
      <w:ind w:left="1400"/>
    </w:pPr>
    <w:rPr>
      <w:rFonts w:cstheme="minorHAnsi"/>
      <w:szCs w:val="20"/>
    </w:rPr>
  </w:style>
  <w:style w:type="paragraph" w:styleId="Verzeichnis9">
    <w:name w:val="toc 9"/>
    <w:basedOn w:val="Standard"/>
    <w:next w:val="Standard"/>
    <w:autoRedefine/>
    <w:uiPriority w:val="39"/>
    <w:unhideWhenUsed/>
    <w:rsid w:val="009017EF"/>
    <w:pPr>
      <w:ind w:left="1600"/>
    </w:pPr>
    <w:rPr>
      <w:rFonts w:cstheme="minorHAnsi"/>
      <w:szCs w:val="20"/>
    </w:rPr>
  </w:style>
  <w:style w:type="table" w:styleId="TabellemithellemGitternetz">
    <w:name w:val="Grid Table Light"/>
    <w:basedOn w:val="NormaleTabelle"/>
    <w:uiPriority w:val="40"/>
    <w:rsid w:val="007D431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itternetztabelle1hellAkzent1">
    <w:name w:val="Grid Table 1 Light Accent 1"/>
    <w:basedOn w:val="NormaleTabelle"/>
    <w:uiPriority w:val="46"/>
    <w:rsid w:val="007D431F"/>
    <w:tblPr>
      <w:tblStyleRowBandSize w:val="1"/>
      <w:tblStyleColBandSize w:val="1"/>
      <w:tblBorders>
        <w:top w:val="single" w:sz="4" w:space="0" w:color="D1CCDF" w:themeColor="accent1" w:themeTint="66"/>
        <w:left w:val="single" w:sz="4" w:space="0" w:color="D1CCDF" w:themeColor="accent1" w:themeTint="66"/>
        <w:bottom w:val="single" w:sz="4" w:space="0" w:color="D1CCDF" w:themeColor="accent1" w:themeTint="66"/>
        <w:right w:val="single" w:sz="4" w:space="0" w:color="D1CCDF" w:themeColor="accent1" w:themeTint="66"/>
        <w:insideH w:val="single" w:sz="4" w:space="0" w:color="D1CCDF" w:themeColor="accent1" w:themeTint="66"/>
        <w:insideV w:val="single" w:sz="4" w:space="0" w:color="D1CCDF" w:themeColor="accent1" w:themeTint="66"/>
      </w:tblBorders>
    </w:tblPr>
    <w:tblStylePr w:type="firstRow">
      <w:rPr>
        <w:b/>
        <w:bCs/>
      </w:rPr>
      <w:tblPr/>
      <w:tcPr>
        <w:tcBorders>
          <w:bottom w:val="single" w:sz="12" w:space="0" w:color="BAB3D0" w:themeColor="accent1" w:themeTint="99"/>
        </w:tcBorders>
      </w:tcPr>
    </w:tblStylePr>
    <w:tblStylePr w:type="lastRow">
      <w:rPr>
        <w:b/>
        <w:bCs/>
      </w:rPr>
      <w:tblPr/>
      <w:tcPr>
        <w:tcBorders>
          <w:top w:val="double" w:sz="2" w:space="0" w:color="BAB3D0" w:themeColor="accent1" w:themeTint="99"/>
        </w:tcBorders>
      </w:tcPr>
    </w:tblStylePr>
    <w:tblStylePr w:type="firstCol">
      <w:rPr>
        <w:b/>
        <w:bCs/>
      </w:rPr>
    </w:tblStylePr>
    <w:tblStylePr w:type="lastCol">
      <w:rPr>
        <w:b/>
        <w:bCs/>
      </w:rPr>
    </w:tblStylePr>
  </w:style>
  <w:style w:type="table" w:styleId="Gitternetztabelle4Akzent5">
    <w:name w:val="Grid Table 4 Accent 5"/>
    <w:basedOn w:val="NormaleTabelle"/>
    <w:uiPriority w:val="49"/>
    <w:rsid w:val="007D431F"/>
    <w:tblPr>
      <w:tblStyleRowBandSize w:val="1"/>
      <w:tblStyleColBandSize w:val="1"/>
      <w:tblBorders>
        <w:top w:val="single" w:sz="4" w:space="0" w:color="D7D3E4" w:themeColor="accent5" w:themeTint="99"/>
        <w:left w:val="single" w:sz="4" w:space="0" w:color="D7D3E4" w:themeColor="accent5" w:themeTint="99"/>
        <w:bottom w:val="single" w:sz="4" w:space="0" w:color="D7D3E4" w:themeColor="accent5" w:themeTint="99"/>
        <w:right w:val="single" w:sz="4" w:space="0" w:color="D7D3E4" w:themeColor="accent5" w:themeTint="99"/>
        <w:insideH w:val="single" w:sz="4" w:space="0" w:color="D7D3E4" w:themeColor="accent5" w:themeTint="99"/>
        <w:insideV w:val="single" w:sz="4" w:space="0" w:color="D7D3E4" w:themeColor="accent5" w:themeTint="99"/>
      </w:tblBorders>
    </w:tblPr>
    <w:tblStylePr w:type="firstRow">
      <w:rPr>
        <w:b/>
        <w:bCs/>
        <w:color w:val="FFFFFF" w:themeColor="background1"/>
      </w:rPr>
      <w:tblPr/>
      <w:tcPr>
        <w:tcBorders>
          <w:top w:val="single" w:sz="4" w:space="0" w:color="BDB6D3" w:themeColor="accent5"/>
          <w:left w:val="single" w:sz="4" w:space="0" w:color="BDB6D3" w:themeColor="accent5"/>
          <w:bottom w:val="single" w:sz="4" w:space="0" w:color="BDB6D3" w:themeColor="accent5"/>
          <w:right w:val="single" w:sz="4" w:space="0" w:color="BDB6D3" w:themeColor="accent5"/>
          <w:insideH w:val="nil"/>
          <w:insideV w:val="nil"/>
        </w:tcBorders>
        <w:shd w:val="clear" w:color="auto" w:fill="BDB6D3" w:themeFill="accent5"/>
      </w:tcPr>
    </w:tblStylePr>
    <w:tblStylePr w:type="lastRow">
      <w:rPr>
        <w:b/>
        <w:bCs/>
      </w:rPr>
      <w:tblPr/>
      <w:tcPr>
        <w:tcBorders>
          <w:top w:val="double" w:sz="4" w:space="0" w:color="BDB6D3" w:themeColor="accent5"/>
        </w:tcBorders>
      </w:tcPr>
    </w:tblStylePr>
    <w:tblStylePr w:type="firstCol">
      <w:rPr>
        <w:b/>
        <w:bCs/>
      </w:rPr>
    </w:tblStylePr>
    <w:tblStylePr w:type="lastCol">
      <w:rPr>
        <w:b/>
        <w:bCs/>
      </w:rPr>
    </w:tblStylePr>
    <w:tblStylePr w:type="band1Vert">
      <w:tblPr/>
      <w:tcPr>
        <w:shd w:val="clear" w:color="auto" w:fill="F1F0F6" w:themeFill="accent5" w:themeFillTint="33"/>
      </w:tcPr>
    </w:tblStylePr>
    <w:tblStylePr w:type="band1Horz">
      <w:tblPr/>
      <w:tcPr>
        <w:shd w:val="clear" w:color="auto" w:fill="F1F0F6" w:themeFill="accent5" w:themeFillTint="33"/>
      </w:tcPr>
    </w:tblStylePr>
  </w:style>
  <w:style w:type="paragraph" w:customStyle="1" w:styleId="Hinweis">
    <w:name w:val="Hinweis"/>
    <w:basedOn w:val="Standard"/>
    <w:qFormat/>
    <w:rsid w:val="00BE07AA"/>
    <w:pPr>
      <w:ind w:right="-6"/>
    </w:pPr>
    <w:rPr>
      <w:rFonts w:cs="Times New Roman (Textkörper CS)"/>
      <w:caps/>
      <w:color w:val="7F7F7F" w:themeColor="text1" w:themeTint="80"/>
      <w:sz w:val="16"/>
    </w:rPr>
  </w:style>
  <w:style w:type="character" w:styleId="Kommentarzeichen">
    <w:name w:val="annotation reference"/>
    <w:basedOn w:val="Absatz-Standardschriftart"/>
    <w:uiPriority w:val="99"/>
    <w:semiHidden/>
    <w:unhideWhenUsed/>
    <w:rsid w:val="006B28F7"/>
    <w:rPr>
      <w:sz w:val="16"/>
      <w:szCs w:val="16"/>
    </w:rPr>
  </w:style>
  <w:style w:type="paragraph" w:styleId="Kommentartext">
    <w:name w:val="annotation text"/>
    <w:basedOn w:val="Standard"/>
    <w:link w:val="KommentartextZchn"/>
    <w:uiPriority w:val="99"/>
    <w:unhideWhenUsed/>
    <w:rsid w:val="006B28F7"/>
    <w:pPr>
      <w:spacing w:line="240" w:lineRule="auto"/>
    </w:pPr>
    <w:rPr>
      <w:szCs w:val="20"/>
    </w:rPr>
  </w:style>
  <w:style w:type="character" w:customStyle="1" w:styleId="KommentartextZchn">
    <w:name w:val="Kommentartext Zchn"/>
    <w:basedOn w:val="Absatz-Standardschriftart"/>
    <w:link w:val="Kommentartext"/>
    <w:uiPriority w:val="99"/>
    <w:rsid w:val="006B28F7"/>
    <w:rPr>
      <w:sz w:val="20"/>
      <w:szCs w:val="20"/>
    </w:rPr>
  </w:style>
  <w:style w:type="paragraph" w:styleId="Kommentarthema">
    <w:name w:val="annotation subject"/>
    <w:basedOn w:val="Kommentartext"/>
    <w:next w:val="Kommentartext"/>
    <w:link w:val="KommentarthemaZchn"/>
    <w:uiPriority w:val="99"/>
    <w:semiHidden/>
    <w:unhideWhenUsed/>
    <w:rsid w:val="006B28F7"/>
    <w:rPr>
      <w:b/>
      <w:bCs/>
    </w:rPr>
  </w:style>
  <w:style w:type="character" w:customStyle="1" w:styleId="KommentarthemaZchn">
    <w:name w:val="Kommentarthema Zchn"/>
    <w:basedOn w:val="KommentartextZchn"/>
    <w:link w:val="Kommentarthema"/>
    <w:uiPriority w:val="99"/>
    <w:semiHidden/>
    <w:rsid w:val="006B28F7"/>
    <w:rPr>
      <w:b/>
      <w:bCs/>
      <w:sz w:val="20"/>
      <w:szCs w:val="20"/>
    </w:rPr>
  </w:style>
  <w:style w:type="paragraph" w:styleId="Sprechblasentext">
    <w:name w:val="Balloon Text"/>
    <w:basedOn w:val="Standard"/>
    <w:link w:val="SprechblasentextZchn"/>
    <w:uiPriority w:val="99"/>
    <w:semiHidden/>
    <w:unhideWhenUsed/>
    <w:rsid w:val="006B28F7"/>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6B28F7"/>
    <w:rPr>
      <w:rFonts w:ascii="Segoe UI" w:hAnsi="Segoe UI" w:cs="Segoe UI"/>
      <w:sz w:val="18"/>
      <w:szCs w:val="18"/>
    </w:rPr>
  </w:style>
  <w:style w:type="paragraph" w:customStyle="1" w:styleId="LO-normal">
    <w:name w:val="LO-normal"/>
    <w:qFormat/>
    <w:rsid w:val="00CF2A64"/>
    <w:pPr>
      <w:suppressAutoHyphens/>
      <w:spacing w:line="276" w:lineRule="auto"/>
    </w:pPr>
    <w:rPr>
      <w:rFonts w:cs="Arial"/>
      <w:sz w:val="20"/>
      <w:szCs w:val="20"/>
      <w:lang w:val="en-US" w:eastAsia="zh-CN" w:bidi="hi-IN"/>
    </w:rPr>
  </w:style>
  <w:style w:type="paragraph" w:styleId="Funotentext">
    <w:name w:val="footnote text"/>
    <w:basedOn w:val="Standard"/>
    <w:link w:val="FunotentextZchn"/>
    <w:uiPriority w:val="99"/>
    <w:semiHidden/>
    <w:unhideWhenUsed/>
    <w:rsid w:val="00157C0B"/>
    <w:pPr>
      <w:spacing w:line="240" w:lineRule="auto"/>
    </w:pPr>
    <w:rPr>
      <w:szCs w:val="20"/>
    </w:rPr>
  </w:style>
  <w:style w:type="character" w:customStyle="1" w:styleId="FunotentextZchn">
    <w:name w:val="Fußnotentext Zchn"/>
    <w:basedOn w:val="Absatz-Standardschriftart"/>
    <w:link w:val="Funotentext"/>
    <w:uiPriority w:val="99"/>
    <w:semiHidden/>
    <w:rsid w:val="00157C0B"/>
    <w:rPr>
      <w:sz w:val="20"/>
      <w:szCs w:val="20"/>
    </w:rPr>
  </w:style>
  <w:style w:type="character" w:styleId="Funotenzeichen">
    <w:name w:val="footnote reference"/>
    <w:basedOn w:val="Absatz-Standardschriftart"/>
    <w:uiPriority w:val="99"/>
    <w:semiHidden/>
    <w:unhideWhenUsed/>
    <w:rsid w:val="00157C0B"/>
    <w:rPr>
      <w:vertAlign w:val="superscript"/>
    </w:rPr>
  </w:style>
  <w:style w:type="paragraph" w:customStyle="1" w:styleId="Default">
    <w:name w:val="Default"/>
    <w:rsid w:val="002A0857"/>
    <w:pPr>
      <w:autoSpaceDE w:val="0"/>
      <w:autoSpaceDN w:val="0"/>
      <w:adjustRightInd w:val="0"/>
    </w:pPr>
    <w:rPr>
      <w:rFonts w:ascii="Arial" w:hAnsi="Arial" w:cs="Arial"/>
      <w:color w:val="000000"/>
    </w:rPr>
  </w:style>
  <w:style w:type="paragraph" w:styleId="berarbeitung">
    <w:name w:val="Revision"/>
    <w:hidden/>
    <w:uiPriority w:val="99"/>
    <w:semiHidden/>
    <w:rsid w:val="0083700C"/>
    <w:rPr>
      <w:sz w:val="20"/>
    </w:rPr>
  </w:style>
  <w:style w:type="paragraph" w:customStyle="1" w:styleId="pf0">
    <w:name w:val="pf0"/>
    <w:basedOn w:val="Standard"/>
    <w:rsid w:val="00A30FAC"/>
    <w:pPr>
      <w:spacing w:before="100" w:beforeAutospacing="1" w:after="100" w:afterAutospacing="1" w:line="240" w:lineRule="auto"/>
    </w:pPr>
    <w:rPr>
      <w:rFonts w:ascii="Times New Roman" w:eastAsia="Times New Roman" w:hAnsi="Times New Roman" w:cs="Times New Roman"/>
      <w:sz w:val="24"/>
      <w:lang w:eastAsia="de-AT"/>
    </w:rPr>
  </w:style>
  <w:style w:type="character" w:customStyle="1" w:styleId="cf01">
    <w:name w:val="cf01"/>
    <w:basedOn w:val="Absatz-Standardschriftart"/>
    <w:rsid w:val="00A30FAC"/>
    <w:rPr>
      <w:rFonts w:ascii="Segoe UI" w:hAnsi="Segoe UI" w:cs="Segoe UI" w:hint="default"/>
      <w:sz w:val="18"/>
      <w:szCs w:val="18"/>
    </w:rPr>
  </w:style>
  <w:style w:type="character" w:customStyle="1" w:styleId="ListenabsatzZchn">
    <w:name w:val="Listenabsatz Zchn"/>
    <w:basedOn w:val="Absatz-Standardschriftart"/>
    <w:link w:val="Listenabsatz"/>
    <w:uiPriority w:val="34"/>
    <w:qFormat/>
    <w:locked/>
    <w:rsid w:val="00793AF1"/>
    <w:rPr>
      <w:sz w:val="20"/>
    </w:rPr>
  </w:style>
  <w:style w:type="table" w:styleId="Gitternetztabelle5dunkelAkzent5">
    <w:name w:val="Grid Table 5 Dark Accent 5"/>
    <w:basedOn w:val="NormaleTabelle"/>
    <w:uiPriority w:val="50"/>
    <w:rsid w:val="00102F1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1F0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DB6D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DB6D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DB6D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DB6D3" w:themeFill="accent5"/>
      </w:tcPr>
    </w:tblStylePr>
    <w:tblStylePr w:type="band1Vert">
      <w:tblPr/>
      <w:tcPr>
        <w:shd w:val="clear" w:color="auto" w:fill="E4E1ED" w:themeFill="accent5" w:themeFillTint="66"/>
      </w:tcPr>
    </w:tblStylePr>
    <w:tblStylePr w:type="band1Horz">
      <w:tblPr/>
      <w:tcPr>
        <w:shd w:val="clear" w:color="auto" w:fill="E4E1ED" w:themeFill="accent5" w:themeFillTint="66"/>
      </w:tcPr>
    </w:tblStylePr>
  </w:style>
  <w:style w:type="table" w:styleId="Gitternetztabelle5dunkelAkzent4">
    <w:name w:val="Grid Table 5 Dark Accent 4"/>
    <w:basedOn w:val="NormaleTabelle"/>
    <w:uiPriority w:val="50"/>
    <w:rsid w:val="00102F1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F4F8"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DDF"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DDF"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DDF"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DDF" w:themeFill="accent4"/>
      </w:tcPr>
    </w:tblStylePr>
    <w:tblStylePr w:type="band1Vert">
      <w:tblPr/>
      <w:tcPr>
        <w:shd w:val="clear" w:color="auto" w:fill="E6EAF2" w:themeFill="accent4" w:themeFillTint="66"/>
      </w:tcPr>
    </w:tblStylePr>
    <w:tblStylePr w:type="band1Horz">
      <w:tblPr/>
      <w:tcPr>
        <w:shd w:val="clear" w:color="auto" w:fill="E6EAF2" w:themeFill="accent4" w:themeFillTint="66"/>
      </w:tcPr>
    </w:tblStylePr>
  </w:style>
  <w:style w:type="table" w:styleId="Gitternetztabelle3Akzent3">
    <w:name w:val="Grid Table 3 Accent 3"/>
    <w:basedOn w:val="NormaleTabelle"/>
    <w:uiPriority w:val="48"/>
    <w:rsid w:val="00102F16"/>
    <w:tblPr>
      <w:tblStyleRowBandSize w:val="1"/>
      <w:tblStyleColBandSize w:val="1"/>
      <w:tblBorders>
        <w:top w:val="single" w:sz="4" w:space="0" w:color="6D6DB0" w:themeColor="accent3" w:themeTint="99"/>
        <w:left w:val="single" w:sz="4" w:space="0" w:color="6D6DB0" w:themeColor="accent3" w:themeTint="99"/>
        <w:bottom w:val="single" w:sz="4" w:space="0" w:color="6D6DB0" w:themeColor="accent3" w:themeTint="99"/>
        <w:right w:val="single" w:sz="4" w:space="0" w:color="6D6DB0" w:themeColor="accent3" w:themeTint="99"/>
        <w:insideH w:val="single" w:sz="4" w:space="0" w:color="6D6DB0" w:themeColor="accent3" w:themeTint="99"/>
        <w:insideV w:val="single" w:sz="4" w:space="0" w:color="6D6DB0"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ECEE4" w:themeFill="accent3" w:themeFillTint="33"/>
      </w:tcPr>
    </w:tblStylePr>
    <w:tblStylePr w:type="band1Horz">
      <w:tblPr/>
      <w:tcPr>
        <w:shd w:val="clear" w:color="auto" w:fill="CECEE4" w:themeFill="accent3" w:themeFillTint="33"/>
      </w:tcPr>
    </w:tblStylePr>
    <w:tblStylePr w:type="neCell">
      <w:tblPr/>
      <w:tcPr>
        <w:tcBorders>
          <w:bottom w:val="single" w:sz="4" w:space="0" w:color="6D6DB0" w:themeColor="accent3" w:themeTint="99"/>
        </w:tcBorders>
      </w:tcPr>
    </w:tblStylePr>
    <w:tblStylePr w:type="nwCell">
      <w:tblPr/>
      <w:tcPr>
        <w:tcBorders>
          <w:bottom w:val="single" w:sz="4" w:space="0" w:color="6D6DB0" w:themeColor="accent3" w:themeTint="99"/>
        </w:tcBorders>
      </w:tcPr>
    </w:tblStylePr>
    <w:tblStylePr w:type="seCell">
      <w:tblPr/>
      <w:tcPr>
        <w:tcBorders>
          <w:top w:val="single" w:sz="4" w:space="0" w:color="6D6DB0" w:themeColor="accent3" w:themeTint="99"/>
        </w:tcBorders>
      </w:tcPr>
    </w:tblStylePr>
    <w:tblStylePr w:type="swCell">
      <w:tblPr/>
      <w:tcPr>
        <w:tcBorders>
          <w:top w:val="single" w:sz="4" w:space="0" w:color="6D6DB0" w:themeColor="accent3" w:themeTint="99"/>
        </w:tcBorders>
      </w:tcPr>
    </w:tblStylePr>
  </w:style>
  <w:style w:type="table" w:styleId="Gitternetztabelle1hellAkzent3">
    <w:name w:val="Grid Table 1 Light Accent 3"/>
    <w:basedOn w:val="NormaleTabelle"/>
    <w:uiPriority w:val="46"/>
    <w:rsid w:val="00102F16"/>
    <w:tblPr>
      <w:tblStyleRowBandSize w:val="1"/>
      <w:tblStyleColBandSize w:val="1"/>
      <w:tbl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insideH w:val="single" w:sz="4" w:space="0" w:color="9E9ECA" w:themeColor="accent3" w:themeTint="66"/>
        <w:insideV w:val="single" w:sz="4" w:space="0" w:color="9E9ECA" w:themeColor="accent3" w:themeTint="66"/>
      </w:tblBorders>
    </w:tblPr>
    <w:tblStylePr w:type="firstRow">
      <w:rPr>
        <w:b/>
        <w:bCs/>
      </w:rPr>
      <w:tblPr/>
      <w:tcPr>
        <w:tcBorders>
          <w:bottom w:val="single" w:sz="12" w:space="0" w:color="6D6DB0" w:themeColor="accent3" w:themeTint="99"/>
        </w:tcBorders>
      </w:tcPr>
    </w:tblStylePr>
    <w:tblStylePr w:type="lastRow">
      <w:rPr>
        <w:b/>
        <w:bCs/>
      </w:rPr>
      <w:tblPr/>
      <w:tcPr>
        <w:tcBorders>
          <w:top w:val="double" w:sz="2" w:space="0" w:color="6D6DB0" w:themeColor="accent3" w:themeTint="99"/>
        </w:tcBorders>
      </w:tcPr>
    </w:tblStylePr>
    <w:tblStylePr w:type="firstCol">
      <w:rPr>
        <w:b/>
        <w:bCs/>
      </w:rPr>
    </w:tblStylePr>
    <w:tblStylePr w:type="lastCol">
      <w:rPr>
        <w:b/>
        <w:bCs/>
      </w:rPr>
    </w:tblStylePr>
  </w:style>
  <w:style w:type="table" w:styleId="Listentabelle3Akzent5">
    <w:name w:val="List Table 3 Accent 5"/>
    <w:basedOn w:val="NormaleTabelle"/>
    <w:uiPriority w:val="48"/>
    <w:rsid w:val="00102F16"/>
    <w:tblPr>
      <w:tblStyleRowBandSize w:val="1"/>
      <w:tblStyleColBandSize w:val="1"/>
      <w:tblBorders>
        <w:top w:val="single" w:sz="4" w:space="0" w:color="BDB6D3" w:themeColor="accent5"/>
        <w:left w:val="single" w:sz="4" w:space="0" w:color="BDB6D3" w:themeColor="accent5"/>
        <w:bottom w:val="single" w:sz="4" w:space="0" w:color="BDB6D3" w:themeColor="accent5"/>
        <w:right w:val="single" w:sz="4" w:space="0" w:color="BDB6D3" w:themeColor="accent5"/>
      </w:tblBorders>
    </w:tblPr>
    <w:tblStylePr w:type="firstRow">
      <w:rPr>
        <w:b/>
        <w:bCs/>
        <w:color w:val="FFFFFF" w:themeColor="background1"/>
      </w:rPr>
      <w:tblPr/>
      <w:tcPr>
        <w:shd w:val="clear" w:color="auto" w:fill="BDB6D3" w:themeFill="accent5"/>
      </w:tcPr>
    </w:tblStylePr>
    <w:tblStylePr w:type="lastRow">
      <w:rPr>
        <w:b/>
        <w:bCs/>
      </w:rPr>
      <w:tblPr/>
      <w:tcPr>
        <w:tcBorders>
          <w:top w:val="double" w:sz="4" w:space="0" w:color="BDB6D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DB6D3" w:themeColor="accent5"/>
          <w:right w:val="single" w:sz="4" w:space="0" w:color="BDB6D3" w:themeColor="accent5"/>
        </w:tcBorders>
      </w:tcPr>
    </w:tblStylePr>
    <w:tblStylePr w:type="band1Horz">
      <w:tblPr/>
      <w:tcPr>
        <w:tcBorders>
          <w:top w:val="single" w:sz="4" w:space="0" w:color="BDB6D3" w:themeColor="accent5"/>
          <w:bottom w:val="single" w:sz="4" w:space="0" w:color="BDB6D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DB6D3" w:themeColor="accent5"/>
          <w:left w:val="nil"/>
        </w:tcBorders>
      </w:tcPr>
    </w:tblStylePr>
    <w:tblStylePr w:type="swCell">
      <w:tblPr/>
      <w:tcPr>
        <w:tcBorders>
          <w:top w:val="double" w:sz="4" w:space="0" w:color="BDB6D3" w:themeColor="accent5"/>
          <w:right w:val="nil"/>
        </w:tcBorders>
      </w:tcPr>
    </w:tblStylePr>
  </w:style>
  <w:style w:type="character" w:customStyle="1" w:styleId="ui-provider">
    <w:name w:val="ui-provider"/>
    <w:basedOn w:val="Absatz-Standardschriftart"/>
    <w:rsid w:val="00B941A8"/>
  </w:style>
  <w:style w:type="paragraph" w:styleId="StandardWeb">
    <w:name w:val="Normal (Web)"/>
    <w:basedOn w:val="Standard"/>
    <w:uiPriority w:val="99"/>
    <w:unhideWhenUsed/>
    <w:rsid w:val="00532F46"/>
    <w:pPr>
      <w:spacing w:before="100" w:beforeAutospacing="1" w:after="100" w:afterAutospacing="1" w:line="240" w:lineRule="auto"/>
    </w:pPr>
    <w:rPr>
      <w:rFonts w:ascii="Times New Roman" w:eastAsia="Times New Roman" w:hAnsi="Times New Roman" w:cs="Times New Roman"/>
      <w:sz w:val="24"/>
      <w:lang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146554">
      <w:bodyDiv w:val="1"/>
      <w:marLeft w:val="0"/>
      <w:marRight w:val="0"/>
      <w:marTop w:val="0"/>
      <w:marBottom w:val="0"/>
      <w:divBdr>
        <w:top w:val="none" w:sz="0" w:space="0" w:color="auto"/>
        <w:left w:val="none" w:sz="0" w:space="0" w:color="auto"/>
        <w:bottom w:val="none" w:sz="0" w:space="0" w:color="auto"/>
        <w:right w:val="none" w:sz="0" w:space="0" w:color="auto"/>
      </w:divBdr>
    </w:div>
    <w:div w:id="587345996">
      <w:bodyDiv w:val="1"/>
      <w:marLeft w:val="0"/>
      <w:marRight w:val="0"/>
      <w:marTop w:val="0"/>
      <w:marBottom w:val="0"/>
      <w:divBdr>
        <w:top w:val="none" w:sz="0" w:space="0" w:color="auto"/>
        <w:left w:val="none" w:sz="0" w:space="0" w:color="auto"/>
        <w:bottom w:val="none" w:sz="0" w:space="0" w:color="auto"/>
        <w:right w:val="none" w:sz="0" w:space="0" w:color="auto"/>
      </w:divBdr>
    </w:div>
    <w:div w:id="1133064254">
      <w:bodyDiv w:val="1"/>
      <w:marLeft w:val="0"/>
      <w:marRight w:val="0"/>
      <w:marTop w:val="0"/>
      <w:marBottom w:val="0"/>
      <w:divBdr>
        <w:top w:val="none" w:sz="0" w:space="0" w:color="auto"/>
        <w:left w:val="none" w:sz="0" w:space="0" w:color="auto"/>
        <w:bottom w:val="none" w:sz="0" w:space="0" w:color="auto"/>
        <w:right w:val="none" w:sz="0" w:space="0" w:color="auto"/>
      </w:divBdr>
    </w:div>
    <w:div w:id="1610238633">
      <w:bodyDiv w:val="1"/>
      <w:marLeft w:val="0"/>
      <w:marRight w:val="0"/>
      <w:marTop w:val="0"/>
      <w:marBottom w:val="0"/>
      <w:divBdr>
        <w:top w:val="none" w:sz="0" w:space="0" w:color="auto"/>
        <w:left w:val="none" w:sz="0" w:space="0" w:color="auto"/>
        <w:bottom w:val="none" w:sz="0" w:space="0" w:color="auto"/>
        <w:right w:val="none" w:sz="0" w:space="0" w:color="auto"/>
      </w:divBdr>
    </w:div>
    <w:div w:id="1680620307">
      <w:bodyDiv w:val="1"/>
      <w:marLeft w:val="0"/>
      <w:marRight w:val="0"/>
      <w:marTop w:val="0"/>
      <w:marBottom w:val="0"/>
      <w:divBdr>
        <w:top w:val="none" w:sz="0" w:space="0" w:color="auto"/>
        <w:left w:val="none" w:sz="0" w:space="0" w:color="auto"/>
        <w:bottom w:val="none" w:sz="0" w:space="0" w:color="auto"/>
        <w:right w:val="none" w:sz="0" w:space="0" w:color="auto"/>
      </w:divBdr>
    </w:div>
    <w:div w:id="1828396125">
      <w:bodyDiv w:val="1"/>
      <w:marLeft w:val="0"/>
      <w:marRight w:val="0"/>
      <w:marTop w:val="0"/>
      <w:marBottom w:val="0"/>
      <w:divBdr>
        <w:top w:val="none" w:sz="0" w:space="0" w:color="auto"/>
        <w:left w:val="none" w:sz="0" w:space="0" w:color="auto"/>
        <w:bottom w:val="none" w:sz="0" w:space="0" w:color="auto"/>
        <w:right w:val="none" w:sz="0" w:space="0" w:color="auto"/>
      </w:divBdr>
    </w:div>
    <w:div w:id="1946841940">
      <w:bodyDiv w:val="1"/>
      <w:marLeft w:val="0"/>
      <w:marRight w:val="0"/>
      <w:marTop w:val="0"/>
      <w:marBottom w:val="0"/>
      <w:divBdr>
        <w:top w:val="none" w:sz="0" w:space="0" w:color="auto"/>
        <w:left w:val="none" w:sz="0" w:space="0" w:color="auto"/>
        <w:bottom w:val="none" w:sz="0" w:space="0" w:color="auto"/>
        <w:right w:val="none" w:sz="0" w:space="0" w:color="auto"/>
      </w:divBdr>
    </w:div>
    <w:div w:id="2090347016">
      <w:bodyDiv w:val="1"/>
      <w:marLeft w:val="0"/>
      <w:marRight w:val="0"/>
      <w:marTop w:val="0"/>
      <w:marBottom w:val="0"/>
      <w:divBdr>
        <w:top w:val="none" w:sz="0" w:space="0" w:color="auto"/>
        <w:left w:val="none" w:sz="0" w:space="0" w:color="auto"/>
        <w:bottom w:val="none" w:sz="0" w:space="0" w:color="auto"/>
        <w:right w:val="none" w:sz="0" w:space="0" w:color="auto"/>
      </w:divBdr>
      <w:divsChild>
        <w:div w:id="437797686">
          <w:marLeft w:val="547"/>
          <w:marRight w:val="0"/>
          <w:marTop w:val="200"/>
          <w:marBottom w:val="0"/>
          <w:divBdr>
            <w:top w:val="none" w:sz="0" w:space="0" w:color="auto"/>
            <w:left w:val="none" w:sz="0" w:space="0" w:color="auto"/>
            <w:bottom w:val="none" w:sz="0" w:space="0" w:color="auto"/>
            <w:right w:val="none" w:sz="0" w:space="0" w:color="auto"/>
          </w:divBdr>
        </w:div>
        <w:div w:id="599921242">
          <w:marLeft w:val="547"/>
          <w:marRight w:val="0"/>
          <w:marTop w:val="200"/>
          <w:marBottom w:val="0"/>
          <w:divBdr>
            <w:top w:val="none" w:sz="0" w:space="0" w:color="auto"/>
            <w:left w:val="none" w:sz="0" w:space="0" w:color="auto"/>
            <w:bottom w:val="none" w:sz="0" w:space="0" w:color="auto"/>
            <w:right w:val="none" w:sz="0" w:space="0" w:color="auto"/>
          </w:divBdr>
        </w:div>
        <w:div w:id="911164076">
          <w:marLeft w:val="547"/>
          <w:marRight w:val="0"/>
          <w:marTop w:val="200"/>
          <w:marBottom w:val="0"/>
          <w:divBdr>
            <w:top w:val="none" w:sz="0" w:space="0" w:color="auto"/>
            <w:left w:val="none" w:sz="0" w:space="0" w:color="auto"/>
            <w:bottom w:val="none" w:sz="0" w:space="0" w:color="auto"/>
            <w:right w:val="none" w:sz="0" w:space="0" w:color="auto"/>
          </w:divBdr>
        </w:div>
        <w:div w:id="1085343653">
          <w:marLeft w:val="547"/>
          <w:marRight w:val="0"/>
          <w:marTop w:val="200"/>
          <w:marBottom w:val="0"/>
          <w:divBdr>
            <w:top w:val="none" w:sz="0" w:space="0" w:color="auto"/>
            <w:left w:val="none" w:sz="0" w:space="0" w:color="auto"/>
            <w:bottom w:val="none" w:sz="0" w:space="0" w:color="auto"/>
            <w:right w:val="none" w:sz="0" w:space="0" w:color="auto"/>
          </w:divBdr>
        </w:div>
        <w:div w:id="1554348896">
          <w:marLeft w:val="547"/>
          <w:marRight w:val="0"/>
          <w:marTop w:val="200"/>
          <w:marBottom w:val="0"/>
          <w:divBdr>
            <w:top w:val="none" w:sz="0" w:space="0" w:color="auto"/>
            <w:left w:val="none" w:sz="0" w:space="0" w:color="auto"/>
            <w:bottom w:val="none" w:sz="0" w:space="0" w:color="auto"/>
            <w:right w:val="none" w:sz="0" w:space="0" w:color="auto"/>
          </w:divBdr>
        </w:div>
        <w:div w:id="2009282098">
          <w:marLeft w:val="547"/>
          <w:marRight w:val="0"/>
          <w:marTop w:val="200"/>
          <w:marBottom w:val="0"/>
          <w:divBdr>
            <w:top w:val="none" w:sz="0" w:space="0" w:color="auto"/>
            <w:left w:val="none" w:sz="0" w:space="0" w:color="auto"/>
            <w:bottom w:val="none" w:sz="0" w:space="0" w:color="auto"/>
            <w:right w:val="none" w:sz="0" w:space="0" w:color="auto"/>
          </w:divBdr>
        </w:div>
        <w:div w:id="2068802340">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3.xml"/><Relationship Id="rId21" Type="http://schemas.openxmlformats.org/officeDocument/2006/relationships/hyperlink" Target="https://www.linkedin.com/in/michael-lehrner-a0658b243/" TargetMode="External"/><Relationship Id="rId42" Type="http://schemas.openxmlformats.org/officeDocument/2006/relationships/header" Target="header6.xml"/><Relationship Id="rId47" Type="http://schemas.openxmlformats.org/officeDocument/2006/relationships/hyperlink" Target="https://wirtschaft-erleben.at/wp-content/uploads/2022/11/Escape-Room-Spielregeln-fuer-Schueler_innen.docx" TargetMode="External"/><Relationship Id="rId63" Type="http://schemas.openxmlformats.org/officeDocument/2006/relationships/footer" Target="footer11.xml"/><Relationship Id="rId68" Type="http://schemas.openxmlformats.org/officeDocument/2006/relationships/hyperlink" Target="https://wirtschaft-erleben.at/wp-content/uploads/2023/08/A8-Getreide.png" TargetMode="External"/><Relationship Id="rId84" Type="http://schemas.openxmlformats.org/officeDocument/2006/relationships/hyperlink" Target="https://wirtschaft-erleben.at/material/escape-room-energie-ressourcen/" TargetMode="External"/><Relationship Id="rId16" Type="http://schemas.openxmlformats.org/officeDocument/2006/relationships/footer" Target="footer1.xml"/><Relationship Id="rId11" Type="http://schemas.openxmlformats.org/officeDocument/2006/relationships/hyperlink" Target="mailto:office@wirtschaft-erleben.at" TargetMode="External"/><Relationship Id="rId32" Type="http://schemas.openxmlformats.org/officeDocument/2006/relationships/hyperlink" Target="https://wirtschaft-erleben.at/material/zeitungsartikel-lesen-wir-sparen-energie/" TargetMode="External"/><Relationship Id="rId37" Type="http://schemas.openxmlformats.org/officeDocument/2006/relationships/hyperlink" Target="https://www.kleinezeitung.at/zuhause/6175418/Kennen-Verbrauch-nicht_Oesterreicher-haben-wenig-Bewusstsein-fuers" TargetMode="External"/><Relationship Id="rId53" Type="http://schemas.openxmlformats.org/officeDocument/2006/relationships/header" Target="header9.xml"/><Relationship Id="rId58" Type="http://schemas.openxmlformats.org/officeDocument/2006/relationships/image" Target="media/image17.png"/><Relationship Id="rId74" Type="http://schemas.openxmlformats.org/officeDocument/2006/relationships/image" Target="media/image24.png"/><Relationship Id="rId79" Type="http://schemas.openxmlformats.org/officeDocument/2006/relationships/header" Target="header10.xml"/><Relationship Id="rId5" Type="http://schemas.openxmlformats.org/officeDocument/2006/relationships/numbering" Target="numbering.xml"/><Relationship Id="rId19" Type="http://schemas.openxmlformats.org/officeDocument/2006/relationships/hyperlink" Target="https://gwb.schule.at/pluginfile.php/66910/mod_resource/content/2/LehrplanGW2023_AHS_Auszug.pdf" TargetMode="External"/><Relationship Id="rId14" Type="http://schemas.openxmlformats.org/officeDocument/2006/relationships/hyperlink" Target="https://wirtschaft-erleben.at" TargetMode="External"/><Relationship Id="rId22" Type="http://schemas.openxmlformats.org/officeDocument/2006/relationships/hyperlink" Target="https://www.linkedin.com/in/anna-steinbauer-holzer-81153725b/" TargetMode="External"/><Relationship Id="rId27" Type="http://schemas.openxmlformats.org/officeDocument/2006/relationships/header" Target="header4.xml"/><Relationship Id="rId30" Type="http://schemas.openxmlformats.org/officeDocument/2006/relationships/hyperlink" Target="https://wirtschaft-erleben.at/material/energiewende-und-nutzungskonflikte/" TargetMode="External"/><Relationship Id="rId35" Type="http://schemas.openxmlformats.org/officeDocument/2006/relationships/hyperlink" Target="https://wirtschaft-erleben.at/wp-content/uploads/2025/06/GWB6_LP1_Escape-Room.pptx" TargetMode="External"/><Relationship Id="rId43" Type="http://schemas.openxmlformats.org/officeDocument/2006/relationships/footer" Target="footer6.xml"/><Relationship Id="rId48" Type="http://schemas.openxmlformats.org/officeDocument/2006/relationships/image" Target="media/image12.png"/><Relationship Id="rId56" Type="http://schemas.openxmlformats.org/officeDocument/2006/relationships/image" Target="media/image15.jpeg"/><Relationship Id="rId64" Type="http://schemas.openxmlformats.org/officeDocument/2006/relationships/hyperlink" Target="https://wirtschaft-erleben.at/wp-content/uploads/2023/08/A4-Wiese.png" TargetMode="External"/><Relationship Id="rId69" Type="http://schemas.openxmlformats.org/officeDocument/2006/relationships/hyperlink" Target="https://wirtschaft-erleben.at/wp-content/uploads/2023/08/A9-Erdaepfel.png" TargetMode="External"/><Relationship Id="rId77" Type="http://schemas.openxmlformats.org/officeDocument/2006/relationships/footer" Target="footer14.xml"/><Relationship Id="rId8" Type="http://schemas.openxmlformats.org/officeDocument/2006/relationships/webSettings" Target="webSettings.xml"/><Relationship Id="rId51" Type="http://schemas.openxmlformats.org/officeDocument/2006/relationships/header" Target="header8.xml"/><Relationship Id="rId72" Type="http://schemas.openxmlformats.org/officeDocument/2006/relationships/image" Target="media/image23.jpeg"/><Relationship Id="rId80" Type="http://schemas.openxmlformats.org/officeDocument/2006/relationships/footer" Target="footer15.xml"/><Relationship Id="rId85" Type="http://schemas.openxmlformats.org/officeDocument/2006/relationships/header" Target="header11.xml"/><Relationship Id="rId3" Type="http://schemas.openxmlformats.org/officeDocument/2006/relationships/customXml" Target="../customXml/item3.xml"/><Relationship Id="rId12" Type="http://schemas.openxmlformats.org/officeDocument/2006/relationships/hyperlink" Target="https://wirtschaft-erleben.at" TargetMode="External"/><Relationship Id="rId17" Type="http://schemas.openxmlformats.org/officeDocument/2006/relationships/header" Target="header2.xml"/><Relationship Id="rId25" Type="http://schemas.openxmlformats.org/officeDocument/2006/relationships/header" Target="header3.xml"/><Relationship Id="rId33" Type="http://schemas.openxmlformats.org/officeDocument/2006/relationships/hyperlink" Target="https://wirtschaft-erleben.at/material/wirtschaft-erleben-zeitungsartikel-lesen-verstehen-und-bearbeiten-wir-sparen-energie/" TargetMode="External"/><Relationship Id="rId38" Type="http://schemas.openxmlformats.org/officeDocument/2006/relationships/hyperlink" Target="https://www.youtube.com/watch?v=UQ8xiXMfBlA" TargetMode="External"/><Relationship Id="rId46" Type="http://schemas.openxmlformats.org/officeDocument/2006/relationships/hyperlink" Target="https://wirtschaft-erleben.at/wp-content/uploads/2022/11/Hinweiskarten.pdf" TargetMode="External"/><Relationship Id="rId59" Type="http://schemas.openxmlformats.org/officeDocument/2006/relationships/image" Target="media/image18.png"/><Relationship Id="rId67" Type="http://schemas.openxmlformats.org/officeDocument/2006/relationships/hyperlink" Target="https://wirtschaft-erleben.at/wp-content/uploads/2023/08/A7-Mais.png" TargetMode="External"/><Relationship Id="rId20" Type="http://schemas.openxmlformats.org/officeDocument/2006/relationships/hyperlink" Target="https://www.linkedin.com/in/lukas-stieber-51157228a/" TargetMode="External"/><Relationship Id="rId41" Type="http://schemas.openxmlformats.org/officeDocument/2006/relationships/footer" Target="footer5.xml"/><Relationship Id="rId54" Type="http://schemas.openxmlformats.org/officeDocument/2006/relationships/footer" Target="footer8.xml"/><Relationship Id="rId62" Type="http://schemas.openxmlformats.org/officeDocument/2006/relationships/image" Target="media/image21.png"/><Relationship Id="rId70" Type="http://schemas.openxmlformats.org/officeDocument/2006/relationships/image" Target="media/image22.jpeg"/><Relationship Id="rId75" Type="http://schemas.openxmlformats.org/officeDocument/2006/relationships/image" Target="media/image25.png"/><Relationship Id="rId83" Type="http://schemas.openxmlformats.org/officeDocument/2006/relationships/hyperlink" Target="https://creativecommons.org/licenses/by-nc-sa/4.0/deed.de"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1.xml"/><Relationship Id="rId23" Type="http://schemas.openxmlformats.org/officeDocument/2006/relationships/hyperlink" Target="https://www.linkedin.com/in/hannah-hornisch-a0953a209/" TargetMode="External"/><Relationship Id="rId28" Type="http://schemas.openxmlformats.org/officeDocument/2006/relationships/footer" Target="footer4.xml"/><Relationship Id="rId36" Type="http://schemas.openxmlformats.org/officeDocument/2006/relationships/hyperlink" Target="https://schule.klassewasser.de/184.php" TargetMode="External"/><Relationship Id="rId49" Type="http://schemas.openxmlformats.org/officeDocument/2006/relationships/header" Target="header7.xml"/><Relationship Id="rId57" Type="http://schemas.openxmlformats.org/officeDocument/2006/relationships/footer" Target="footer10.xml"/><Relationship Id="rId10" Type="http://schemas.openxmlformats.org/officeDocument/2006/relationships/endnotes" Target="endnotes.xml"/><Relationship Id="rId31" Type="http://schemas.openxmlformats.org/officeDocument/2006/relationships/hyperlink" Target="https://wirtschaft-erleben.at/material/ressourcen-und-kreislaufwirtschaft/" TargetMode="External"/><Relationship Id="rId44" Type="http://schemas.openxmlformats.org/officeDocument/2006/relationships/image" Target="media/image10.jpeg"/><Relationship Id="rId52" Type="http://schemas.openxmlformats.org/officeDocument/2006/relationships/image" Target="media/image14.png"/><Relationship Id="rId60" Type="http://schemas.openxmlformats.org/officeDocument/2006/relationships/image" Target="media/image19.png"/><Relationship Id="rId65" Type="http://schemas.openxmlformats.org/officeDocument/2006/relationships/hyperlink" Target="https://wirtschaft-erleben.at/wp-content/uploads/2023/08/A5-Rind.png" TargetMode="External"/><Relationship Id="rId73" Type="http://schemas.openxmlformats.org/officeDocument/2006/relationships/footer" Target="footer13.xml"/><Relationship Id="rId78" Type="http://schemas.openxmlformats.org/officeDocument/2006/relationships/image" Target="media/image27.jpeg"/><Relationship Id="rId81" Type="http://schemas.openxmlformats.org/officeDocument/2006/relationships/hyperlink" Target="mailto:office@wirtschaft-erleben.at" TargetMode="External"/><Relationship Id="rId86" Type="http://schemas.openxmlformats.org/officeDocument/2006/relationships/footer" Target="footer16.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office@wirtschaft-erleben.at" TargetMode="External"/><Relationship Id="rId18" Type="http://schemas.openxmlformats.org/officeDocument/2006/relationships/footer" Target="footer2.xml"/><Relationship Id="rId39" Type="http://schemas.openxmlformats.org/officeDocument/2006/relationships/hyperlink" Target="https://www.oekolog.at/jahresberichte/detail/7958/" TargetMode="External"/><Relationship Id="rId34" Type="http://schemas.openxmlformats.org/officeDocument/2006/relationships/hyperlink" Target="https://wirtschaft-erleben.at/wp-content/uploads/2025/06/GWB6_LP1_Escape-Room.pptx" TargetMode="External"/><Relationship Id="rId50" Type="http://schemas.openxmlformats.org/officeDocument/2006/relationships/footer" Target="footer7.xml"/><Relationship Id="rId55" Type="http://schemas.openxmlformats.org/officeDocument/2006/relationships/footer" Target="footer9.xml"/><Relationship Id="rId76" Type="http://schemas.openxmlformats.org/officeDocument/2006/relationships/image" Target="media/image26.jpeg"/><Relationship Id="rId7" Type="http://schemas.openxmlformats.org/officeDocument/2006/relationships/settings" Target="settings.xml"/><Relationship Id="rId71" Type="http://schemas.openxmlformats.org/officeDocument/2006/relationships/footer" Target="footer12.xml"/><Relationship Id="rId2" Type="http://schemas.openxmlformats.org/officeDocument/2006/relationships/customXml" Target="../customXml/item2.xml"/><Relationship Id="rId29" Type="http://schemas.openxmlformats.org/officeDocument/2006/relationships/hyperlink" Target="https://wirtschaft-erleben.at/material/glossar-zur-6-schulstufe/" TargetMode="External"/><Relationship Id="rId24" Type="http://schemas.openxmlformats.org/officeDocument/2006/relationships/hyperlink" Target="https://www.teacheconomy.de/aktuelles/escape-games-fuer-den-wirtschaftsunterricht/" TargetMode="External"/><Relationship Id="rId40" Type="http://schemas.openxmlformats.org/officeDocument/2006/relationships/header" Target="header5.xml"/><Relationship Id="rId45" Type="http://schemas.openxmlformats.org/officeDocument/2006/relationships/image" Target="media/image11.jpeg"/><Relationship Id="rId66" Type="http://schemas.openxmlformats.org/officeDocument/2006/relationships/hyperlink" Target="https://wirtschaft-erleben.at/wp-content/uploads/2023/08/A6-Huhn.png" TargetMode="External"/><Relationship Id="rId87" Type="http://schemas.openxmlformats.org/officeDocument/2006/relationships/fontTable" Target="fontTable.xml"/><Relationship Id="rId61" Type="http://schemas.openxmlformats.org/officeDocument/2006/relationships/image" Target="media/image20.png"/><Relationship Id="rId82" Type="http://schemas.openxmlformats.org/officeDocument/2006/relationships/image" Target="media/image29.png"/></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 Id="rId5" Type="http://schemas.openxmlformats.org/officeDocument/2006/relationships/hyperlink" Target="https://creativecommons.org/licenses/by-nc-sa/4.0/" TargetMode="External"/><Relationship Id="rId4" Type="http://schemas.openxmlformats.org/officeDocument/2006/relationships/hyperlink" Target="https://creativecommons.org/licenses/by-nc-sa/4.0/"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 Id="rId6" Type="http://schemas.openxmlformats.org/officeDocument/2006/relationships/image" Target="media/image2.png"/><Relationship Id="rId5" Type="http://schemas.openxmlformats.org/officeDocument/2006/relationships/hyperlink" Target="https://creativecommons.org/licenses/by-nc-sa/4.0/" TargetMode="External"/><Relationship Id="rId4" Type="http://schemas.openxmlformats.org/officeDocument/2006/relationships/hyperlink" Target="https://creativecommons.org/licenses/by-nc-sa/4.0/"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 Id="rId5" Type="http://schemas.openxmlformats.org/officeDocument/2006/relationships/hyperlink" Target="https://creativecommons.org/licenses/by-nc-sa/4.0/" TargetMode="External"/><Relationship Id="rId4" Type="http://schemas.openxmlformats.org/officeDocument/2006/relationships/hyperlink" Target="https://creativecommons.org/licenses/by-nc-sa/4.0/" TargetMode="External"/></Relationships>
</file>

<file path=word/_rels/footer4.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 Id="rId5" Type="http://schemas.openxmlformats.org/officeDocument/2006/relationships/image" Target="media/image2.png"/><Relationship Id="rId4" Type="http://schemas.openxmlformats.org/officeDocument/2006/relationships/hyperlink" Target="https://creativecommons.org/licenses/by-nc-sa/4.0/" TargetMode="External"/></Relationships>
</file>

<file path=word/_rels/footer5.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 Id="rId5" Type="http://schemas.openxmlformats.org/officeDocument/2006/relationships/hyperlink" Target="https://creativecommons.org/licenses/by-nc-sa/4.0/" TargetMode="External"/><Relationship Id="rId4" Type="http://schemas.openxmlformats.org/officeDocument/2006/relationships/hyperlink" Target="https://creativecommons.org/licenses/by-nc-sa/4.0/" TargetMode="External"/></Relationships>
</file>

<file path=word/_rels/footer6.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s>
</file>

<file path=word/_rels/footer7.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 Id="rId5" Type="http://schemas.openxmlformats.org/officeDocument/2006/relationships/hyperlink" Target="https://creativecommons.org/licenses/by-nc-sa/4.0/" TargetMode="External"/><Relationship Id="rId4" Type="http://schemas.openxmlformats.org/officeDocument/2006/relationships/hyperlink" Target="https://creativecommons.org/licenses/by-nc-sa/4.0/" TargetMode="External"/></Relationships>
</file>

<file path=word/_rels/footer8.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 Id="rId5" Type="http://schemas.openxmlformats.org/officeDocument/2006/relationships/hyperlink" Target="https://creativecommons.org/licenses/by-nc-sa/4.0/" TargetMode="External"/><Relationship Id="rId4" Type="http://schemas.openxmlformats.org/officeDocument/2006/relationships/hyperlink" Target="https://creativecommons.org/licenses/by-nc-sa/4.0/" TargetMode="External"/></Relationships>
</file>

<file path=word/_rels/footer9.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 Id="rId5" Type="http://schemas.openxmlformats.org/officeDocument/2006/relationships/hyperlink" Target="https://creativecommons.org/licenses/by-nc-sa/4.0/" TargetMode="External"/><Relationship Id="rId4" Type="http://schemas.openxmlformats.org/officeDocument/2006/relationships/hyperlink" Target="https://creativecommons.org/licenses/by-nc-sa/4.0/" TargetMode="External"/></Relationships>
</file>

<file path=word/_rels/footer10.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 Id="rId5" Type="http://schemas.openxmlformats.org/officeDocument/2006/relationships/hyperlink" Target="https://creativecommons.org/licenses/by-nc-sa/4.0/" TargetMode="External"/><Relationship Id="rId4" Type="http://schemas.openxmlformats.org/officeDocument/2006/relationships/hyperlink" Target="https://creativecommons.org/licenses/by-nc-sa/4.0/" TargetMode="External"/></Relationships>
</file>

<file path=word/_rels/footer1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 Id="rId5" Type="http://schemas.openxmlformats.org/officeDocument/2006/relationships/hyperlink" Target="https://creativecommons.org/licenses/by-nc-sa/4.0/" TargetMode="External"/><Relationship Id="rId4" Type="http://schemas.openxmlformats.org/officeDocument/2006/relationships/hyperlink" Target="https://creativecommons.org/licenses/by-nc-sa/4.0/" TargetMode="External"/></Relationships>
</file>

<file path=word/_rels/footer1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 Id="rId5" Type="http://schemas.openxmlformats.org/officeDocument/2006/relationships/hyperlink" Target="https://creativecommons.org/licenses/by-nc-sa/4.0/" TargetMode="External"/><Relationship Id="rId4" Type="http://schemas.openxmlformats.org/officeDocument/2006/relationships/hyperlink" Target="https://creativecommons.org/licenses/by-nc-sa/4.0/" TargetMode="External"/></Relationships>
</file>

<file path=word/_rels/footer13.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 Id="rId5" Type="http://schemas.openxmlformats.org/officeDocument/2006/relationships/hyperlink" Target="https://creativecommons.org/licenses/by-nc-sa/4.0/" TargetMode="External"/><Relationship Id="rId4" Type="http://schemas.openxmlformats.org/officeDocument/2006/relationships/hyperlink" Target="https://creativecommons.org/licenses/by-nc-sa/4.0/" TargetMode="External"/></Relationships>
</file>

<file path=word/_rels/footer14.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 Id="rId5" Type="http://schemas.openxmlformats.org/officeDocument/2006/relationships/hyperlink" Target="https://creativecommons.org/licenses/by-nc-sa/4.0/" TargetMode="External"/><Relationship Id="rId4" Type="http://schemas.openxmlformats.org/officeDocument/2006/relationships/hyperlink" Target="https://creativecommons.org/licenses/by-nc-sa/4.0/" TargetMode="External"/></Relationships>
</file>

<file path=word/_rels/footer15.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 Id="rId5" Type="http://schemas.openxmlformats.org/officeDocument/2006/relationships/hyperlink" Target="https://creativecommons.org/licenses/by-nc-sa/4.0/" TargetMode="External"/><Relationship Id="rId4" Type="http://schemas.openxmlformats.org/officeDocument/2006/relationships/hyperlink" Target="https://creativecommons.org/licenses/by-nc-sa/4.0/" TargetMode="External"/></Relationships>
</file>

<file path=word/_rels/footer16.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 Id="rId5" Type="http://schemas.openxmlformats.org/officeDocument/2006/relationships/hyperlink" Target="https://creativecommons.org/licenses/by-nc-sa/4.0/" TargetMode="External"/><Relationship Id="rId4" Type="http://schemas.openxmlformats.org/officeDocument/2006/relationships/hyperlink" Target="https://creativecommons.org/licenses/by-nc-sa/4.0/"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 Id="rId6" Type="http://schemas.openxmlformats.org/officeDocument/2006/relationships/image" Target="media/image6.png"/></Relationships>
</file>

<file path=word/_rels/header4.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5.xml.rels><?xml version="1.0" encoding="UTF-8" standalone="yes"?>
<Relationships xmlns="http://schemas.openxmlformats.org/package/2006/relationships"><Relationship Id="rId1" Type="http://schemas.openxmlformats.org/officeDocument/2006/relationships/image" Target="media/image8.emf"/></Relationships>
</file>

<file path=word/_rels/header6.xml.rels><?xml version="1.0" encoding="UTF-8" standalone="yes"?>
<Relationships xmlns="http://schemas.openxmlformats.org/package/2006/relationships"><Relationship Id="rId1" Type="http://schemas.openxmlformats.org/officeDocument/2006/relationships/image" Target="media/image9.png"/><Relationship Id="rId11" Type="http://schemas.openxmlformats.org/officeDocument/2006/relationships/image" Target="media/image90.png"/></Relationships>
</file>

<file path=word/_rels/header7.xml.rels><?xml version="1.0" encoding="UTF-8" standalone="yes"?>
<Relationships xmlns="http://schemas.openxmlformats.org/package/2006/relationships"><Relationship Id="rId13" Type="http://schemas.openxmlformats.org/officeDocument/2006/relationships/image" Target="media/image140.png"/><Relationship Id="rId1" Type="http://schemas.openxmlformats.org/officeDocument/2006/relationships/image" Target="media/image13.png"/></Relationships>
</file>

<file path=word/_rels/header8.xml.rels><?xml version="1.0" encoding="UTF-8" standalone="yes"?>
<Relationships xmlns="http://schemas.openxmlformats.org/package/2006/relationships"><Relationship Id="rId1" Type="http://schemas.openxmlformats.org/officeDocument/2006/relationships/image" Target="media/image13.png"/><Relationship Id="rId14" Type="http://schemas.openxmlformats.org/officeDocument/2006/relationships/image" Target="media/image140.png"/></Relationships>
</file>

<file path=word/_rels/header9.xml.rels><?xml version="1.0" encoding="UTF-8" standalone="yes"?>
<Relationships xmlns="http://schemas.openxmlformats.org/package/2006/relationships"><Relationship Id="rId2" Type="http://schemas.openxmlformats.org/officeDocument/2006/relationships/image" Target="media/image16.png"/><Relationship Id="rId1" Type="http://schemas.openxmlformats.org/officeDocument/2006/relationships/image" Target="media/image13.png"/></Relationships>
</file>

<file path=word/_rels/header10.xml.rels><?xml version="1.0" encoding="UTF-8" standalone="yes"?>
<Relationships xmlns="http://schemas.openxmlformats.org/package/2006/relationships"><Relationship Id="rId16" Type="http://schemas.openxmlformats.org/officeDocument/2006/relationships/image" Target="media/image36.png"/><Relationship Id="rId1" Type="http://schemas.openxmlformats.org/officeDocument/2006/relationships/image" Target="media/image28.png"/></Relationships>
</file>

<file path=word/_rels/header11.xml.rels><?xml version="1.0" encoding="UTF-8" standalone="yes"?>
<Relationships xmlns="http://schemas.openxmlformats.org/package/2006/relationships"><Relationship Id="rId18" Type="http://schemas.openxmlformats.org/officeDocument/2006/relationships/image" Target="media/image39.png"/><Relationship Id="rId1" Type="http://schemas.openxmlformats.org/officeDocument/2006/relationships/image" Target="media/image30.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elissaGrasl\Stiftung%20f&#252;r%20Wirtschaftsbildung\Team%20Stiftung%20Wirtschaftsbildung%20-%20Dokumente\General\17%20Eigenproduktion%20Unterrichtsmaterial\06%20Grundlagendokumente\Layout%20&amp;%20Grafik\Layoutvorlage\Arbeitsblaetter_quer%20(1)" TargetMode="External"/></Relationships>
</file>

<file path=word/theme/theme1.xml><?xml version="1.0" encoding="utf-8"?>
<a:theme xmlns:a="http://schemas.openxmlformats.org/drawingml/2006/main" name="Office">
  <a:themeElements>
    <a:clrScheme name="Benutzerdefiniert 4">
      <a:dk1>
        <a:srgbClr val="000000"/>
      </a:dk1>
      <a:lt1>
        <a:srgbClr val="FFFFFF"/>
      </a:lt1>
      <a:dk2>
        <a:srgbClr val="484848"/>
      </a:dk2>
      <a:lt2>
        <a:srgbClr val="E7E6E6"/>
      </a:lt2>
      <a:accent1>
        <a:srgbClr val="8D82B1"/>
      </a:accent1>
      <a:accent2>
        <a:srgbClr val="494848"/>
      </a:accent2>
      <a:accent3>
        <a:srgbClr val="303059"/>
      </a:accent3>
      <a:accent4>
        <a:srgbClr val="C3CDDF"/>
      </a:accent4>
      <a:accent5>
        <a:srgbClr val="BDB6D3"/>
      </a:accent5>
      <a:accent6>
        <a:srgbClr val="F3F1F9"/>
      </a:accent6>
      <a:hlink>
        <a:srgbClr val="EA4E60"/>
      </a:hlink>
      <a:folHlink>
        <a:srgbClr val="ADABA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595324AF558A4644A44B7A3BBA3F768F" ma:contentTypeVersion="19" ma:contentTypeDescription="Ein neues Dokument erstellen." ma:contentTypeScope="" ma:versionID="b1f9da9653268a9c66370f66508d30b5">
  <xsd:schema xmlns:xsd="http://www.w3.org/2001/XMLSchema" xmlns:xs="http://www.w3.org/2001/XMLSchema" xmlns:p="http://schemas.microsoft.com/office/2006/metadata/properties" xmlns:ns2="f799415d-695a-4815-bd71-e216a568b99c" xmlns:ns3="698a1803-52f3-4d4f-bff9-093c0d5dc281" targetNamespace="http://schemas.microsoft.com/office/2006/metadata/properties" ma:root="true" ma:fieldsID="bab52046698bac61dd4f53ea55bbcdfa" ns2:_="" ns3:_="">
    <xsd:import namespace="f799415d-695a-4815-bd71-e216a568b99c"/>
    <xsd:import namespace="698a1803-52f3-4d4f-bff9-093c0d5dc28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415d-695a-4815-bd71-e216a568b9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0fdfe7a-b997-4e3a-99a3-6274e578001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8a1803-52f3-4d4f-bff9-093c0d5dc281"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e0198f83-c038-448f-a28e-b8faf4838776}" ma:internalName="TaxCatchAll" ma:showField="CatchAllData" ma:web="698a1803-52f3-4d4f-bff9-093c0d5dc2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698a1803-52f3-4d4f-bff9-093c0d5dc281" xsi:nil="true"/>
    <lcf76f155ced4ddcb4097134ff3c332f xmlns="f799415d-695a-4815-bd71-e216a568b99c">
      <Terms xmlns="http://schemas.microsoft.com/office/infopath/2007/PartnerControls"/>
    </lcf76f155ced4ddcb4097134ff3c332f>
    <SharedWithUsers xmlns="698a1803-52f3-4d4f-bff9-093c0d5dc281">
      <UserInfo>
        <DisplayName>Simone Weinbacher-Traun</DisplayName>
        <AccountId>12</AccountId>
        <AccountType/>
      </UserInfo>
      <UserInfo>
        <DisplayName>Anna Steinbauer</DisplayName>
        <AccountId>1972</AccountId>
        <AccountType/>
      </UserInfo>
      <UserInfo>
        <DisplayName>Matthias Reisinger</DisplayName>
        <AccountId>13</AccountId>
        <AccountType/>
      </UserInfo>
    </SharedWithUsers>
  </documentManagement>
</p:properties>
</file>

<file path=customXml/itemProps1.xml><?xml version="1.0" encoding="utf-8"?>
<ds:datastoreItem xmlns:ds="http://schemas.openxmlformats.org/officeDocument/2006/customXml" ds:itemID="{CD30BA92-0916-48C3-9BEE-B3BA385A0FBD}">
  <ds:schemaRefs>
    <ds:schemaRef ds:uri="http://schemas.openxmlformats.org/officeDocument/2006/bibliography"/>
  </ds:schemaRefs>
</ds:datastoreItem>
</file>

<file path=customXml/itemProps2.xml><?xml version="1.0" encoding="utf-8"?>
<ds:datastoreItem xmlns:ds="http://schemas.openxmlformats.org/officeDocument/2006/customXml" ds:itemID="{A39FDED8-FA17-444B-BCD4-6FAB602B2A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415d-695a-4815-bd71-e216a568b99c"/>
    <ds:schemaRef ds:uri="698a1803-52f3-4d4f-bff9-093c0d5dc2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826315-6BB5-4096-9126-05A3F4364802}">
  <ds:schemaRefs>
    <ds:schemaRef ds:uri="http://schemas.microsoft.com/sharepoint/v3/contenttype/forms"/>
  </ds:schemaRefs>
</ds:datastoreItem>
</file>

<file path=customXml/itemProps4.xml><?xml version="1.0" encoding="utf-8"?>
<ds:datastoreItem xmlns:ds="http://schemas.openxmlformats.org/officeDocument/2006/customXml" ds:itemID="{46047785-0F18-4C91-954F-0380E664240F}">
  <ds:schemaRefs>
    <ds:schemaRef ds:uri="http://schemas.microsoft.com/office/2006/metadata/properties"/>
    <ds:schemaRef ds:uri="http://schemas.microsoft.com/office/infopath/2007/PartnerControls"/>
    <ds:schemaRef ds:uri="698a1803-52f3-4d4f-bff9-093c0d5dc281"/>
    <ds:schemaRef ds:uri="f799415d-695a-4815-bd71-e216a568b99c"/>
  </ds:schemaRefs>
</ds:datastoreItem>
</file>

<file path=docProps/app.xml><?xml version="1.0" encoding="utf-8"?>
<Properties xmlns="http://schemas.openxmlformats.org/officeDocument/2006/extended-properties" xmlns:vt="http://schemas.openxmlformats.org/officeDocument/2006/docPropsVTypes">
  <Template>Arbeitsblaetter_quer (1)</Template>
  <TotalTime>0</TotalTime>
  <Pages>41</Pages>
  <Words>6734</Words>
  <Characters>41754</Characters>
  <Application>Microsoft Office Word</Application>
  <DocSecurity>0</DocSecurity>
  <Lines>1346</Lines>
  <Paragraphs>734</Paragraphs>
  <ScaleCrop>false</ScaleCrop>
  <Company/>
  <LinksUpToDate>false</LinksUpToDate>
  <CharactersWithSpaces>47754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Grasl</dc:creator>
  <cp:keywords/>
  <dc:description/>
  <cp:lastModifiedBy>Lisa Györkös</cp:lastModifiedBy>
  <cp:revision>340</cp:revision>
  <cp:lastPrinted>2023-08-29T17:38:00Z</cp:lastPrinted>
  <dcterms:created xsi:type="dcterms:W3CDTF">2022-11-17T18:37:00Z</dcterms:created>
  <dcterms:modified xsi:type="dcterms:W3CDTF">2026-08-13T09:21:00Z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0x010100595324AF558A4644A44B7A3BBA3F768F</vt:lpwstr>
  </property>
  <property fmtid="{D5CDD505-2E9C-101B-9397-08002B2CF9AE}" pid="3" name="MediaServiceImageTags">
    <vt:lpwstr/>
  </property>
  <property fmtid="{D5CDD505-2E9C-101B-9397-08002B2CF9AE}" pid="5" name="docLang">
    <vt:lpwstr>de</vt:lpwstr>
  </property>
</Properties>
</file>